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913" w:rsidRDefault="00726913" w:rsidP="00EE02C7">
      <w:pPr>
        <w:ind w:left="-567"/>
      </w:pPr>
      <w:r w:rsidRPr="00B97AEF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753.75pt;height:656.25pt;visibility:visible">
            <v:imagedata r:id="rId6" o:title=""/>
          </v:shape>
        </w:pict>
      </w:r>
    </w:p>
    <w:sectPr w:rsidR="00726913" w:rsidSect="00EE02C7">
      <w:headerReference w:type="default" r:id="rId7"/>
      <w:footerReference w:type="default" r:id="rId8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6913" w:rsidRDefault="00726913" w:rsidP="00EE02C7">
      <w:pPr>
        <w:spacing w:after="0" w:line="240" w:lineRule="auto"/>
      </w:pPr>
      <w:r>
        <w:separator/>
      </w:r>
    </w:p>
  </w:endnote>
  <w:endnote w:type="continuationSeparator" w:id="0">
    <w:p w:rsidR="00726913" w:rsidRDefault="00726913" w:rsidP="00EE0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913" w:rsidRPr="0058654B" w:rsidRDefault="00726913" w:rsidP="0058654B">
    <w:pPr>
      <w:pStyle w:val="Footer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".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6913" w:rsidRDefault="00726913" w:rsidP="00EE02C7">
      <w:pPr>
        <w:spacing w:after="0" w:line="240" w:lineRule="auto"/>
      </w:pPr>
      <w:r>
        <w:separator/>
      </w:r>
    </w:p>
  </w:footnote>
  <w:footnote w:type="continuationSeparator" w:id="0">
    <w:p w:rsidR="00726913" w:rsidRDefault="00726913" w:rsidP="00EE02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913" w:rsidRPr="00141318" w:rsidRDefault="00726913" w:rsidP="00EE02C7">
    <w:pPr>
      <w:pStyle w:val="Header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Приложение 3</w:t>
    </w:r>
  </w:p>
  <w:p w:rsidR="00726913" w:rsidRDefault="00726913" w:rsidP="00EE02C7">
    <w:pPr>
      <w:pStyle w:val="Header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к</w:t>
    </w:r>
    <w:r w:rsidRPr="00141318">
      <w:rPr>
        <w:rFonts w:ascii="Times New Roman" w:hAnsi="Times New Roman"/>
        <w:sz w:val="24"/>
        <w:szCs w:val="24"/>
      </w:rPr>
      <w:t xml:space="preserve"> постановлению администрации Тайшетского района от    </w:t>
    </w:r>
    <w:r w:rsidRPr="00B546AB">
      <w:rPr>
        <w:szCs w:val="24"/>
      </w:rPr>
      <w:t>"</w:t>
    </w:r>
    <w:r w:rsidRPr="00141318">
      <w:rPr>
        <w:rFonts w:ascii="Times New Roman" w:hAnsi="Times New Roman"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t xml:space="preserve">05 </w:t>
    </w:r>
    <w:r w:rsidRPr="00B546AB">
      <w:rPr>
        <w:szCs w:val="24"/>
      </w:rPr>
      <w:t>"</w:t>
    </w:r>
    <w:r w:rsidRPr="00141318">
      <w:rPr>
        <w:rFonts w:ascii="Times New Roman" w:hAnsi="Times New Roman"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t>____03____</w:t>
    </w:r>
    <w:r w:rsidRPr="00141318">
      <w:rPr>
        <w:rFonts w:ascii="Times New Roman" w:hAnsi="Times New Roman"/>
        <w:sz w:val="24"/>
        <w:szCs w:val="24"/>
      </w:rPr>
      <w:t xml:space="preserve"> 2015г. №</w:t>
    </w:r>
    <w:r>
      <w:rPr>
        <w:rFonts w:ascii="Times New Roman" w:hAnsi="Times New Roman"/>
        <w:sz w:val="24"/>
        <w:szCs w:val="24"/>
      </w:rPr>
      <w:t xml:space="preserve"> 727</w:t>
    </w:r>
  </w:p>
  <w:p w:rsidR="00726913" w:rsidRDefault="00726913" w:rsidP="00EE02C7">
    <w:pPr>
      <w:pStyle w:val="Header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"Рисунок 16</w:t>
    </w:r>
  </w:p>
  <w:p w:rsidR="00726913" w:rsidRDefault="00726913" w:rsidP="00EE02C7">
    <w:pPr>
      <w:pStyle w:val="Header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Часть графической схемы размещения нестационарных торговых объектов на территории Тайшетского городского поселения № 20</w:t>
    </w:r>
  </w:p>
  <w:p w:rsidR="00726913" w:rsidRDefault="0072691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02C7"/>
    <w:rsid w:val="00141318"/>
    <w:rsid w:val="001A41A1"/>
    <w:rsid w:val="002A78E3"/>
    <w:rsid w:val="0058654B"/>
    <w:rsid w:val="00726913"/>
    <w:rsid w:val="00875E3E"/>
    <w:rsid w:val="009812B9"/>
    <w:rsid w:val="00A644EB"/>
    <w:rsid w:val="00B33A83"/>
    <w:rsid w:val="00B546AB"/>
    <w:rsid w:val="00B97AEF"/>
    <w:rsid w:val="00E447F3"/>
    <w:rsid w:val="00EE02C7"/>
    <w:rsid w:val="00FF1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2B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E0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E02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EE02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E02C7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EE02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E02C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1</Pages>
  <Words>0</Words>
  <Characters>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Торговый отдел</dc:creator>
  <cp:keywords/>
  <dc:description/>
  <cp:lastModifiedBy>Батурина</cp:lastModifiedBy>
  <cp:revision>5</cp:revision>
  <dcterms:created xsi:type="dcterms:W3CDTF">2015-02-18T07:28:00Z</dcterms:created>
  <dcterms:modified xsi:type="dcterms:W3CDTF">2016-08-26T02:00:00Z</dcterms:modified>
</cp:coreProperties>
</file>