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96A" w:rsidRDefault="00C1396A">
      <w:r w:rsidRPr="007E5D78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722.25pt;height:468pt;visibility:visible">
            <v:imagedata r:id="rId6" o:title=""/>
          </v:shape>
        </w:pict>
      </w:r>
    </w:p>
    <w:sectPr w:rsidR="00C1396A" w:rsidSect="00A8003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396A" w:rsidRDefault="00C1396A" w:rsidP="00A80030">
      <w:pPr>
        <w:spacing w:after="0" w:line="240" w:lineRule="auto"/>
      </w:pPr>
      <w:r>
        <w:separator/>
      </w:r>
    </w:p>
  </w:endnote>
  <w:endnote w:type="continuationSeparator" w:id="0">
    <w:p w:rsidR="00C1396A" w:rsidRDefault="00C1396A" w:rsidP="00A800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396A" w:rsidRDefault="00C1396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396A" w:rsidRPr="00E938D2" w:rsidRDefault="00C1396A" w:rsidP="00E938D2">
    <w:pPr>
      <w:pStyle w:val="Footer"/>
      <w:jc w:val="right"/>
      <w:rPr>
        <w:rFonts w:ascii="Times New Roman" w:hAnsi="Times New Roman"/>
        <w:sz w:val="24"/>
        <w:szCs w:val="24"/>
      </w:rPr>
    </w:pPr>
    <w:r w:rsidRPr="00E938D2">
      <w:rPr>
        <w:rFonts w:ascii="Times New Roman" w:hAnsi="Times New Roman"/>
        <w:sz w:val="24"/>
        <w:szCs w:val="24"/>
      </w:rPr>
      <w:t>".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396A" w:rsidRDefault="00C1396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396A" w:rsidRDefault="00C1396A" w:rsidP="00A80030">
      <w:pPr>
        <w:spacing w:after="0" w:line="240" w:lineRule="auto"/>
      </w:pPr>
      <w:r>
        <w:separator/>
      </w:r>
    </w:p>
  </w:footnote>
  <w:footnote w:type="continuationSeparator" w:id="0">
    <w:p w:rsidR="00C1396A" w:rsidRDefault="00C1396A" w:rsidP="00A800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396A" w:rsidRDefault="00C1396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396A" w:rsidRPr="00141318" w:rsidRDefault="00C1396A" w:rsidP="00A80030">
    <w:pPr>
      <w:pStyle w:val="Header"/>
      <w:jc w:val="right"/>
      <w:rPr>
        <w:rFonts w:ascii="Times New Roman" w:hAnsi="Times New Roman"/>
        <w:sz w:val="24"/>
        <w:szCs w:val="24"/>
      </w:rPr>
    </w:pPr>
    <w:r>
      <w:tab/>
    </w:r>
    <w:r>
      <w:rPr>
        <w:rFonts w:ascii="Times New Roman" w:hAnsi="Times New Roman"/>
        <w:sz w:val="24"/>
        <w:szCs w:val="24"/>
      </w:rPr>
      <w:t>Приложение 2</w:t>
    </w:r>
  </w:p>
  <w:p w:rsidR="00C1396A" w:rsidRDefault="00C1396A" w:rsidP="00A80030">
    <w:pPr>
      <w:pStyle w:val="Header"/>
      <w:jc w:val="right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к</w:t>
    </w:r>
    <w:r w:rsidRPr="00141318">
      <w:rPr>
        <w:rFonts w:ascii="Times New Roman" w:hAnsi="Times New Roman"/>
        <w:sz w:val="24"/>
        <w:szCs w:val="24"/>
      </w:rPr>
      <w:t xml:space="preserve"> постановлению администрации Тайшетского района от    </w:t>
    </w:r>
    <w:r w:rsidRPr="00B546AB">
      <w:rPr>
        <w:szCs w:val="24"/>
      </w:rPr>
      <w:t>"</w:t>
    </w:r>
    <w:r w:rsidRPr="00141318">
      <w:rPr>
        <w:rFonts w:ascii="Times New Roman" w:hAnsi="Times New Roman"/>
        <w:sz w:val="24"/>
        <w:szCs w:val="24"/>
      </w:rPr>
      <w:t xml:space="preserve"> </w:t>
    </w:r>
    <w:r>
      <w:rPr>
        <w:rFonts w:ascii="Times New Roman" w:hAnsi="Times New Roman"/>
        <w:sz w:val="24"/>
        <w:szCs w:val="24"/>
      </w:rPr>
      <w:t xml:space="preserve">05 </w:t>
    </w:r>
    <w:r w:rsidRPr="00B546AB">
      <w:rPr>
        <w:szCs w:val="24"/>
      </w:rPr>
      <w:t>"</w:t>
    </w:r>
    <w:r w:rsidRPr="00141318">
      <w:rPr>
        <w:rFonts w:ascii="Times New Roman" w:hAnsi="Times New Roman"/>
        <w:sz w:val="24"/>
        <w:szCs w:val="24"/>
      </w:rPr>
      <w:t xml:space="preserve"> </w:t>
    </w:r>
    <w:r>
      <w:rPr>
        <w:rFonts w:ascii="Times New Roman" w:hAnsi="Times New Roman"/>
        <w:sz w:val="24"/>
        <w:szCs w:val="24"/>
      </w:rPr>
      <w:t>____03____</w:t>
    </w:r>
    <w:r w:rsidRPr="00141318">
      <w:rPr>
        <w:rFonts w:ascii="Times New Roman" w:hAnsi="Times New Roman"/>
        <w:sz w:val="24"/>
        <w:szCs w:val="24"/>
      </w:rPr>
      <w:t xml:space="preserve"> 2015г. №</w:t>
    </w:r>
    <w:r>
      <w:rPr>
        <w:rFonts w:ascii="Times New Roman" w:hAnsi="Times New Roman"/>
        <w:sz w:val="24"/>
        <w:szCs w:val="24"/>
      </w:rPr>
      <w:t xml:space="preserve"> 727</w:t>
    </w:r>
  </w:p>
  <w:p w:rsidR="00C1396A" w:rsidRDefault="00C1396A" w:rsidP="00A80030">
    <w:pPr>
      <w:pStyle w:val="Header"/>
      <w:jc w:val="right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"Рисунок 14</w:t>
    </w:r>
  </w:p>
  <w:p w:rsidR="00C1396A" w:rsidRDefault="00C1396A" w:rsidP="00A80030">
    <w:pPr>
      <w:pStyle w:val="Header"/>
      <w:jc w:val="right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Часть графической схемы размещения нестационарных торговых объектов на территории Тайшетского городского поселения №15</w:t>
    </w:r>
  </w:p>
  <w:p w:rsidR="00C1396A" w:rsidRDefault="00C1396A" w:rsidP="00A80030">
    <w:pPr>
      <w:pStyle w:val="Header"/>
      <w:tabs>
        <w:tab w:val="clear" w:pos="4677"/>
        <w:tab w:val="clear" w:pos="9355"/>
        <w:tab w:val="left" w:pos="11370"/>
      </w:tabs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396A" w:rsidRDefault="00C1396A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80030"/>
    <w:rsid w:val="00141318"/>
    <w:rsid w:val="003402C9"/>
    <w:rsid w:val="003821CC"/>
    <w:rsid w:val="004E184A"/>
    <w:rsid w:val="004F0851"/>
    <w:rsid w:val="007139B6"/>
    <w:rsid w:val="007E1644"/>
    <w:rsid w:val="007E5D78"/>
    <w:rsid w:val="00905021"/>
    <w:rsid w:val="00A07C62"/>
    <w:rsid w:val="00A80030"/>
    <w:rsid w:val="00B546AB"/>
    <w:rsid w:val="00C1396A"/>
    <w:rsid w:val="00E938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02C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80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8003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A800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80030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A800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80030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1</Pages>
  <Words>0</Words>
  <Characters>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Торговый отдел</dc:creator>
  <cp:keywords/>
  <dc:description/>
  <cp:lastModifiedBy>Батурина</cp:lastModifiedBy>
  <cp:revision>5</cp:revision>
  <cp:lastPrinted>2015-02-18T08:54:00Z</cp:lastPrinted>
  <dcterms:created xsi:type="dcterms:W3CDTF">2015-02-18T08:51:00Z</dcterms:created>
  <dcterms:modified xsi:type="dcterms:W3CDTF">2016-08-26T01:59:00Z</dcterms:modified>
</cp:coreProperties>
</file>