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8" w:type="dxa"/>
        <w:tblLayout w:type="fixed"/>
        <w:tblLook w:val="0000"/>
      </w:tblPr>
      <w:tblGrid>
        <w:gridCol w:w="4785"/>
        <w:gridCol w:w="710"/>
        <w:gridCol w:w="3827"/>
        <w:gridCol w:w="248"/>
        <w:gridCol w:w="798"/>
      </w:tblGrid>
      <w:tr w:rsidR="00843287" w:rsidTr="00CF64B3">
        <w:trPr>
          <w:gridAfter w:val="1"/>
          <w:wAfter w:w="798" w:type="dxa"/>
        </w:trPr>
        <w:tc>
          <w:tcPr>
            <w:tcW w:w="9570" w:type="dxa"/>
            <w:gridSpan w:val="4"/>
          </w:tcPr>
          <w:p w:rsidR="00843287" w:rsidRPr="00426B8E" w:rsidRDefault="00843287" w:rsidP="002F3D3A">
            <w:pPr>
              <w:pStyle w:val="Heading1"/>
            </w:pPr>
          </w:p>
          <w:p w:rsidR="00843287" w:rsidRPr="00426B8E" w:rsidRDefault="00843287" w:rsidP="002F3D3A">
            <w:pPr>
              <w:pStyle w:val="Heading1"/>
            </w:pPr>
            <w:r w:rsidRPr="00426B8E">
              <w:t>РОССИЙСКАЯ ФЕДЕРАЦИЯ</w:t>
            </w:r>
          </w:p>
        </w:tc>
      </w:tr>
      <w:tr w:rsidR="00843287" w:rsidTr="00CF64B3">
        <w:trPr>
          <w:gridAfter w:val="1"/>
          <w:wAfter w:w="798" w:type="dxa"/>
        </w:trPr>
        <w:tc>
          <w:tcPr>
            <w:tcW w:w="9570" w:type="dxa"/>
            <w:gridSpan w:val="4"/>
          </w:tcPr>
          <w:p w:rsidR="00843287" w:rsidRDefault="00843287" w:rsidP="002F3D3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Черемховское  районное  муниципальное  образование</w:t>
            </w:r>
          </w:p>
          <w:p w:rsidR="00843287" w:rsidRDefault="00843287" w:rsidP="002F3D3A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Районная Дума</w:t>
            </w:r>
          </w:p>
          <w:p w:rsidR="00843287" w:rsidRDefault="00843287" w:rsidP="002F3D3A">
            <w:pPr>
              <w:jc w:val="center"/>
              <w:rPr>
                <w:rFonts w:ascii="Arial" w:hAnsi="Arial"/>
                <w:b/>
                <w:sz w:val="28"/>
              </w:rPr>
            </w:pPr>
          </w:p>
          <w:p w:rsidR="00843287" w:rsidRPr="00426B8E" w:rsidRDefault="00843287" w:rsidP="002F3D3A">
            <w:pPr>
              <w:pStyle w:val="Heading3"/>
              <w:rPr>
                <w:szCs w:val="32"/>
              </w:rPr>
            </w:pPr>
            <w:r w:rsidRPr="00426B8E">
              <w:rPr>
                <w:szCs w:val="32"/>
              </w:rPr>
              <w:t>Р Е Ш Е Н И Е</w:t>
            </w:r>
          </w:p>
          <w:p w:rsidR="00843287" w:rsidRDefault="00843287" w:rsidP="002F3D3A">
            <w:pPr>
              <w:jc w:val="center"/>
            </w:pPr>
          </w:p>
        </w:tc>
      </w:tr>
      <w:tr w:rsidR="00843287" w:rsidTr="00CF64B3">
        <w:tc>
          <w:tcPr>
            <w:tcW w:w="4785" w:type="dxa"/>
          </w:tcPr>
          <w:p w:rsidR="00843287" w:rsidRPr="00141EF9" w:rsidRDefault="00843287" w:rsidP="00C128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</w:t>
            </w:r>
            <w:r w:rsidRPr="00893BC2">
              <w:rPr>
                <w:rFonts w:ascii="Arial" w:hAnsi="Arial"/>
              </w:rPr>
              <w:t xml:space="preserve">от </w:t>
            </w:r>
            <w:r>
              <w:rPr>
                <w:rFonts w:ascii="Arial" w:hAnsi="Arial"/>
                <w:u w:val="single"/>
              </w:rPr>
              <w:softHyphen/>
            </w:r>
            <w:r>
              <w:rPr>
                <w:rFonts w:ascii="Arial" w:hAnsi="Arial"/>
                <w:u w:val="single"/>
              </w:rPr>
              <w:softHyphen/>
            </w:r>
            <w:r>
              <w:rPr>
                <w:rFonts w:ascii="Arial" w:hAnsi="Arial"/>
                <w:u w:val="single"/>
              </w:rPr>
              <w:softHyphen/>
            </w:r>
            <w:r>
              <w:rPr>
                <w:rFonts w:ascii="Arial" w:hAnsi="Arial"/>
              </w:rPr>
              <w:softHyphen/>
            </w:r>
            <w:r>
              <w:rPr>
                <w:rFonts w:ascii="Arial" w:hAnsi="Arial"/>
              </w:rPr>
              <w:softHyphen/>
            </w:r>
            <w:r>
              <w:rPr>
                <w:rFonts w:ascii="Arial" w:hAnsi="Arial"/>
              </w:rPr>
              <w:softHyphen/>
            </w:r>
            <w:r>
              <w:rPr>
                <w:rFonts w:ascii="Arial" w:hAnsi="Arial"/>
              </w:rPr>
              <w:softHyphen/>
              <w:t xml:space="preserve">28.06.2017 </w:t>
            </w:r>
            <w:r w:rsidRPr="00893BC2">
              <w:rPr>
                <w:rFonts w:ascii="Arial" w:hAnsi="Arial"/>
              </w:rPr>
              <w:t>№</w:t>
            </w:r>
            <w:r>
              <w:rPr>
                <w:rFonts w:ascii="Arial" w:hAnsi="Arial"/>
              </w:rPr>
              <w:t xml:space="preserve"> 152</w:t>
            </w:r>
          </w:p>
          <w:p w:rsidR="00843287" w:rsidRDefault="00843287" w:rsidP="00C1282F">
            <w:pPr>
              <w:rPr>
                <w:rFonts w:ascii="Arial" w:hAnsi="Arial"/>
              </w:rPr>
            </w:pPr>
          </w:p>
          <w:p w:rsidR="00843287" w:rsidRDefault="00843287" w:rsidP="00C1282F"/>
        </w:tc>
        <w:tc>
          <w:tcPr>
            <w:tcW w:w="710" w:type="dxa"/>
          </w:tcPr>
          <w:p w:rsidR="00843287" w:rsidRDefault="00843287" w:rsidP="00C1282F">
            <w:pPr>
              <w:jc w:val="right"/>
            </w:pPr>
          </w:p>
        </w:tc>
        <w:tc>
          <w:tcPr>
            <w:tcW w:w="3827" w:type="dxa"/>
          </w:tcPr>
          <w:p w:rsidR="00843287" w:rsidRDefault="00843287" w:rsidP="00C1282F">
            <w:pPr>
              <w:rPr>
                <w:b/>
              </w:rPr>
            </w:pPr>
          </w:p>
        </w:tc>
        <w:tc>
          <w:tcPr>
            <w:tcW w:w="1046" w:type="dxa"/>
            <w:gridSpan w:val="2"/>
          </w:tcPr>
          <w:p w:rsidR="00843287" w:rsidRDefault="00843287" w:rsidP="00C1282F">
            <w:pPr>
              <w:jc w:val="right"/>
            </w:pPr>
          </w:p>
        </w:tc>
      </w:tr>
    </w:tbl>
    <w:p w:rsidR="00843287" w:rsidRDefault="00843287" w:rsidP="00CF64B3">
      <w:pPr>
        <w:rPr>
          <w:sz w:val="10"/>
        </w:rPr>
      </w:pPr>
    </w:p>
    <w:tbl>
      <w:tblPr>
        <w:tblW w:w="1182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"/>
        <w:gridCol w:w="7938"/>
        <w:gridCol w:w="1620"/>
        <w:gridCol w:w="1980"/>
      </w:tblGrid>
      <w:tr w:rsidR="00843287" w:rsidTr="00C1282F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43287" w:rsidRDefault="00843287" w:rsidP="00C1282F">
            <w:r>
              <w:rPr>
                <w:noProof/>
              </w:rPr>
              <w:pict>
                <v:rect id="_x0000_s1026" style="position:absolute;margin-left:-18pt;margin-top:1.6pt;width:48.35pt;height:52.85pt;z-index:251658240" o:allowincell="f"/>
              </w:pict>
            </w:r>
            <w:r>
              <w:sym w:font="Symbol" w:char="F0E9"/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843287" w:rsidRDefault="00843287" w:rsidP="00C1282F">
            <w:pPr>
              <w:ind w:right="-1207"/>
              <w:rPr>
                <w:b/>
              </w:rPr>
            </w:pPr>
            <w:r>
              <w:rPr>
                <w:b/>
              </w:rPr>
              <w:t>О внесении изменений в решение Думы Черемховского районного</w:t>
            </w:r>
          </w:p>
          <w:p w:rsidR="00843287" w:rsidRDefault="00843287" w:rsidP="00C1282F">
            <w:pPr>
              <w:ind w:right="-1207"/>
              <w:rPr>
                <w:b/>
              </w:rPr>
            </w:pPr>
            <w:r>
              <w:rPr>
                <w:b/>
              </w:rPr>
              <w:t>муниципального образования от 29.12.2010 № 131 «Об утверждении</w:t>
            </w:r>
          </w:p>
          <w:p w:rsidR="00843287" w:rsidRDefault="00843287" w:rsidP="00C1282F">
            <w:pPr>
              <w:ind w:right="-1207"/>
              <w:rPr>
                <w:b/>
              </w:rPr>
            </w:pPr>
            <w:r>
              <w:rPr>
                <w:b/>
              </w:rPr>
              <w:t>Программы комплексного социально-экономического развития</w:t>
            </w:r>
          </w:p>
          <w:p w:rsidR="00843287" w:rsidRDefault="00843287" w:rsidP="00C1282F">
            <w:pPr>
              <w:ind w:right="-1207"/>
              <w:rPr>
                <w:b/>
              </w:rPr>
            </w:pPr>
            <w:r>
              <w:rPr>
                <w:b/>
              </w:rPr>
              <w:t>Черемховского районного муниципального образования на 2011-2016</w:t>
            </w:r>
          </w:p>
          <w:p w:rsidR="00843287" w:rsidRPr="000B432F" w:rsidRDefault="00843287" w:rsidP="00661752">
            <w:pPr>
              <w:tabs>
                <w:tab w:val="left" w:pos="7438"/>
              </w:tabs>
              <w:ind w:right="-817"/>
              <w:rPr>
                <w:b/>
              </w:rPr>
            </w:pPr>
            <w:r>
              <w:rPr>
                <w:b/>
              </w:rPr>
              <w:t>годы»</w:t>
            </w:r>
          </w:p>
          <w:p w:rsidR="00843287" w:rsidRPr="000B432F" w:rsidRDefault="00843287" w:rsidP="00C1282F">
            <w:pPr>
              <w:tabs>
                <w:tab w:val="left" w:pos="7438"/>
              </w:tabs>
              <w:ind w:right="-817"/>
              <w:rPr>
                <w:b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843287" w:rsidRDefault="00843287" w:rsidP="00C1282F">
            <w:pPr>
              <w:jc w:val="right"/>
            </w:pPr>
            <w:r>
              <w:sym w:font="Symbol" w:char="F0F9"/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43287" w:rsidRDefault="00843287" w:rsidP="00C1282F">
            <w:pPr>
              <w:ind w:left="72" w:hanging="72"/>
            </w:pPr>
          </w:p>
          <w:p w:rsidR="00843287" w:rsidRPr="002E59B7" w:rsidRDefault="00843287" w:rsidP="00C1282F">
            <w:pPr>
              <w:jc w:val="center"/>
            </w:pPr>
          </w:p>
        </w:tc>
      </w:tr>
    </w:tbl>
    <w:p w:rsidR="00843287" w:rsidRDefault="00843287" w:rsidP="004C50F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43287" w:rsidRDefault="00843287" w:rsidP="005417CA">
      <w:pPr>
        <w:pStyle w:val="BodyText"/>
        <w:ind w:firstLine="567"/>
        <w:rPr>
          <w:szCs w:val="28"/>
        </w:rPr>
      </w:pPr>
      <w:bookmarkStart w:id="0" w:name="sub_21"/>
      <w:r w:rsidRPr="00172041">
        <w:rPr>
          <w:szCs w:val="28"/>
        </w:rPr>
        <w:t xml:space="preserve">В целях </w:t>
      </w:r>
      <w:r>
        <w:rPr>
          <w:szCs w:val="28"/>
        </w:rPr>
        <w:t xml:space="preserve">актуализации приоритетов долгосрочного планирования социально-экономического развития Черемховского района, </w:t>
      </w:r>
      <w:r w:rsidRPr="00172041">
        <w:rPr>
          <w:szCs w:val="28"/>
        </w:rPr>
        <w:t>руководствуясь пунктом 6 части 1 статьи 17 Федерального закона от 06.10.</w:t>
      </w:r>
      <w:r>
        <w:rPr>
          <w:szCs w:val="28"/>
        </w:rPr>
        <w:t>2003 № </w:t>
      </w:r>
      <w:r w:rsidRPr="00172041">
        <w:rPr>
          <w:szCs w:val="28"/>
        </w:rPr>
        <w:t xml:space="preserve">131-ФЗ «Об общих принципах организации местного самоуправления в Российской Федерации», статьями </w:t>
      </w:r>
      <w:r>
        <w:rPr>
          <w:szCs w:val="28"/>
        </w:rPr>
        <w:t xml:space="preserve">8, </w:t>
      </w:r>
      <w:r w:rsidRPr="00172041">
        <w:rPr>
          <w:szCs w:val="28"/>
        </w:rPr>
        <w:t xml:space="preserve">34, 51 Устава Черемховского районного муниципального образования, Дума Черемховского районного муниципального образования </w:t>
      </w:r>
    </w:p>
    <w:p w:rsidR="00843287" w:rsidRPr="00126583" w:rsidRDefault="00843287" w:rsidP="005417CA">
      <w:pPr>
        <w:jc w:val="both"/>
        <w:rPr>
          <w:sz w:val="16"/>
          <w:szCs w:val="16"/>
        </w:rPr>
      </w:pPr>
    </w:p>
    <w:p w:rsidR="00843287" w:rsidRPr="00B5678D" w:rsidRDefault="00843287" w:rsidP="005417CA">
      <w:pPr>
        <w:jc w:val="center"/>
        <w:rPr>
          <w:b/>
          <w:sz w:val="28"/>
          <w:szCs w:val="28"/>
        </w:rPr>
      </w:pPr>
      <w:r w:rsidRPr="00B5678D">
        <w:rPr>
          <w:b/>
          <w:sz w:val="28"/>
          <w:szCs w:val="28"/>
        </w:rPr>
        <w:t>р е ш и л а:</w:t>
      </w:r>
    </w:p>
    <w:p w:rsidR="00843287" w:rsidRPr="00BD277D" w:rsidRDefault="00843287" w:rsidP="005417CA">
      <w:pPr>
        <w:jc w:val="center"/>
        <w:rPr>
          <w:b/>
          <w:sz w:val="28"/>
          <w:szCs w:val="28"/>
        </w:rPr>
      </w:pPr>
    </w:p>
    <w:p w:rsidR="00843287" w:rsidRDefault="00843287" w:rsidP="00F82E49">
      <w:pPr>
        <w:tabs>
          <w:tab w:val="left" w:pos="1134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Внести в решение Думы Черемховского районного муниципального образования от 29.12.2010 № 131 «</w:t>
      </w:r>
      <w:r w:rsidRPr="00D14168">
        <w:rPr>
          <w:sz w:val="28"/>
          <w:szCs w:val="28"/>
        </w:rPr>
        <w:t>Об утверждении Программы комплексного социально-экономического развития Черемховского районного муницип</w:t>
      </w:r>
      <w:r>
        <w:rPr>
          <w:sz w:val="28"/>
          <w:szCs w:val="28"/>
        </w:rPr>
        <w:t>ального образования на 2011-2016</w:t>
      </w:r>
      <w:r w:rsidRPr="00D14168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 (в редакции решений Думы </w:t>
      </w:r>
      <w:r w:rsidRPr="000F0578">
        <w:rPr>
          <w:sz w:val="28"/>
          <w:szCs w:val="28"/>
        </w:rPr>
        <w:t xml:space="preserve">Черемховского </w:t>
      </w:r>
      <w:r>
        <w:rPr>
          <w:sz w:val="28"/>
          <w:szCs w:val="28"/>
        </w:rPr>
        <w:t>районного муниципального образования от 01.11.2012 № 231, от 30.12.2015 № 59), (далее – Решение Думы) следующие изменения:</w:t>
      </w:r>
    </w:p>
    <w:p w:rsidR="00843287" w:rsidRPr="00392959" w:rsidRDefault="00843287" w:rsidP="00F82E49">
      <w:pPr>
        <w:tabs>
          <w:tab w:val="left" w:pos="1276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  <w:t>в</w:t>
      </w:r>
      <w:r w:rsidRPr="00392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наименовании Решения Думы </w:t>
      </w:r>
      <w:r w:rsidRPr="00392959">
        <w:rPr>
          <w:sz w:val="28"/>
          <w:szCs w:val="28"/>
        </w:rPr>
        <w:t>и по тексту Программы комплексного социально-экономическог</w:t>
      </w:r>
      <w:r>
        <w:rPr>
          <w:sz w:val="28"/>
          <w:szCs w:val="28"/>
        </w:rPr>
        <w:t xml:space="preserve">о развития Черемховского района </w:t>
      </w:r>
      <w:r w:rsidRPr="00392959">
        <w:rPr>
          <w:sz w:val="28"/>
          <w:szCs w:val="28"/>
        </w:rPr>
        <w:t>на 2011</w:t>
      </w:r>
      <w:r w:rsidRPr="002218B4">
        <w:rPr>
          <w:sz w:val="28"/>
          <w:szCs w:val="28"/>
        </w:rPr>
        <w:t xml:space="preserve">– </w:t>
      </w:r>
      <w:r>
        <w:rPr>
          <w:sz w:val="28"/>
          <w:szCs w:val="28"/>
        </w:rPr>
        <w:t>2016</w:t>
      </w:r>
      <w:r w:rsidRPr="00392959">
        <w:rPr>
          <w:sz w:val="28"/>
          <w:szCs w:val="28"/>
        </w:rPr>
        <w:t xml:space="preserve"> годы (дал</w:t>
      </w:r>
      <w:r>
        <w:rPr>
          <w:sz w:val="28"/>
          <w:szCs w:val="28"/>
        </w:rPr>
        <w:t>ее – Программа) слова «на 2011</w:t>
      </w:r>
      <w:r w:rsidRPr="002218B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2016 </w:t>
      </w:r>
      <w:r w:rsidRPr="00392959">
        <w:rPr>
          <w:sz w:val="28"/>
          <w:szCs w:val="28"/>
        </w:rPr>
        <w:t>го</w:t>
      </w:r>
      <w:r>
        <w:rPr>
          <w:sz w:val="28"/>
          <w:szCs w:val="28"/>
        </w:rPr>
        <w:t>ды» заменить словами «на 201</w:t>
      </w:r>
      <w:r w:rsidRPr="002218B4">
        <w:rPr>
          <w:sz w:val="28"/>
          <w:szCs w:val="28"/>
        </w:rPr>
        <w:t xml:space="preserve">1 – </w:t>
      </w:r>
      <w:r w:rsidRPr="00392959">
        <w:rPr>
          <w:sz w:val="28"/>
          <w:szCs w:val="28"/>
        </w:rPr>
        <w:t>201</w:t>
      </w:r>
      <w:r w:rsidRPr="002218B4">
        <w:rPr>
          <w:sz w:val="28"/>
          <w:szCs w:val="28"/>
        </w:rPr>
        <w:t>7</w:t>
      </w:r>
      <w:r w:rsidRPr="00392959">
        <w:rPr>
          <w:sz w:val="28"/>
          <w:szCs w:val="28"/>
        </w:rPr>
        <w:t xml:space="preserve"> годы»</w:t>
      </w:r>
      <w:r>
        <w:rPr>
          <w:sz w:val="28"/>
          <w:szCs w:val="28"/>
        </w:rPr>
        <w:t>;</w:t>
      </w:r>
    </w:p>
    <w:p w:rsidR="00843287" w:rsidRDefault="00843287" w:rsidP="004932BC">
      <w:pPr>
        <w:tabs>
          <w:tab w:val="left" w:pos="1276"/>
        </w:tabs>
        <w:autoSpaceDE w:val="0"/>
        <w:autoSpaceDN w:val="0"/>
        <w:adjustRightInd w:val="0"/>
        <w:ind w:firstLine="720"/>
        <w:jc w:val="both"/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  <w:t>д</w:t>
      </w:r>
      <w:r w:rsidRPr="00670538">
        <w:rPr>
          <w:sz w:val="28"/>
          <w:szCs w:val="28"/>
        </w:rPr>
        <w:t>ополнить паспорт</w:t>
      </w:r>
      <w:r>
        <w:rPr>
          <w:sz w:val="28"/>
          <w:szCs w:val="28"/>
        </w:rPr>
        <w:t xml:space="preserve"> </w:t>
      </w:r>
      <w:r w:rsidRPr="00F970AB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столбцом «201</w:t>
      </w:r>
      <w:r w:rsidRPr="002218B4">
        <w:rPr>
          <w:sz w:val="28"/>
          <w:szCs w:val="28"/>
        </w:rPr>
        <w:t>7</w:t>
      </w:r>
      <w:r>
        <w:rPr>
          <w:sz w:val="28"/>
          <w:szCs w:val="28"/>
        </w:rPr>
        <w:t>», изложив позиции в следующей редакции:</w:t>
      </w:r>
    </w:p>
    <w:p w:rsidR="00843287" w:rsidRDefault="00843287" w:rsidP="004932BC">
      <w:pPr>
        <w:tabs>
          <w:tab w:val="left" w:pos="1276"/>
        </w:tabs>
        <w:autoSpaceDE w:val="0"/>
        <w:autoSpaceDN w:val="0"/>
        <w:adjustRightInd w:val="0"/>
        <w:ind w:firstLine="720"/>
        <w:jc w:val="both"/>
      </w:pPr>
    </w:p>
    <w:tbl>
      <w:tblPr>
        <w:tblW w:w="9860" w:type="dxa"/>
        <w:jc w:val="center"/>
        <w:tblInd w:w="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7"/>
        <w:gridCol w:w="2443"/>
        <w:gridCol w:w="5103"/>
        <w:gridCol w:w="851"/>
        <w:gridCol w:w="676"/>
      </w:tblGrid>
      <w:tr w:rsidR="00843287" w:rsidRPr="00A00409" w:rsidTr="00D96A7F">
        <w:trPr>
          <w:trHeight w:val="415"/>
          <w:jc w:val="center"/>
        </w:trPr>
        <w:tc>
          <w:tcPr>
            <w:tcW w:w="787" w:type="dxa"/>
            <w:vMerge w:val="restart"/>
            <w:tcBorders>
              <w:top w:val="nil"/>
              <w:left w:val="nil"/>
              <w:bottom w:val="nil"/>
            </w:tcBorders>
          </w:tcPr>
          <w:p w:rsidR="00843287" w:rsidRDefault="00843287" w:rsidP="00001E92">
            <w:pPr>
              <w:jc w:val="center"/>
              <w:rPr>
                <w:sz w:val="28"/>
                <w:szCs w:val="28"/>
              </w:rPr>
            </w:pPr>
            <w:r w:rsidRPr="00001E92">
              <w:rPr>
                <w:sz w:val="28"/>
                <w:szCs w:val="28"/>
              </w:rPr>
              <w:t>«</w:t>
            </w:r>
          </w:p>
          <w:p w:rsidR="00843287" w:rsidRDefault="00843287" w:rsidP="00001E92">
            <w:pPr>
              <w:jc w:val="center"/>
              <w:rPr>
                <w:sz w:val="28"/>
                <w:szCs w:val="28"/>
              </w:rPr>
            </w:pPr>
          </w:p>
          <w:p w:rsidR="00843287" w:rsidRPr="00001E92" w:rsidRDefault="00843287" w:rsidP="00001E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3" w:type="dxa"/>
            <w:vMerge w:val="restart"/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  <w:r w:rsidRPr="00A00409">
              <w:rPr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5103" w:type="dxa"/>
          </w:tcPr>
          <w:p w:rsidR="00843287" w:rsidRPr="00A00409" w:rsidRDefault="00843287" w:rsidP="002F3D3A">
            <w:pPr>
              <w:ind w:left="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843287" w:rsidRPr="00A00409" w:rsidRDefault="00843287" w:rsidP="002F3D3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676" w:type="dxa"/>
            <w:vMerge w:val="restart"/>
            <w:tcBorders>
              <w:top w:val="nil"/>
              <w:bottom w:val="nil"/>
              <w:right w:val="nil"/>
            </w:tcBorders>
          </w:tcPr>
          <w:p w:rsidR="00843287" w:rsidRDefault="00843287" w:rsidP="002F3D3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43287" w:rsidRDefault="00843287" w:rsidP="002F3D3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43287" w:rsidRDefault="00843287" w:rsidP="002F3D3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43287" w:rsidRDefault="00843287" w:rsidP="002F3D3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43287" w:rsidRDefault="00843287" w:rsidP="002F3D3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43287" w:rsidRDefault="00843287" w:rsidP="002F3D3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43287" w:rsidRDefault="00843287" w:rsidP="002F3D3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43287" w:rsidRDefault="00843287" w:rsidP="002F3D3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43287" w:rsidRDefault="00843287" w:rsidP="002F3D3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43287" w:rsidRDefault="00843287" w:rsidP="002F3D3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43287" w:rsidRDefault="00843287" w:rsidP="002F3D3A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43287" w:rsidRDefault="00843287" w:rsidP="00D96A7F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843287" w:rsidRPr="00001E92" w:rsidRDefault="00843287" w:rsidP="00D96A7F">
            <w:pPr>
              <w:jc w:val="center"/>
              <w:rPr>
                <w:color w:val="000000"/>
                <w:sz w:val="28"/>
                <w:szCs w:val="28"/>
              </w:rPr>
            </w:pPr>
            <w:r w:rsidRPr="00001E92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843287" w:rsidRPr="00A00409" w:rsidTr="00001E92">
        <w:trPr>
          <w:trHeight w:val="452"/>
          <w:jc w:val="center"/>
        </w:trPr>
        <w:tc>
          <w:tcPr>
            <w:tcW w:w="787" w:type="dxa"/>
            <w:vMerge/>
            <w:tcBorders>
              <w:top w:val="nil"/>
              <w:left w:val="nil"/>
              <w:bottom w:val="nil"/>
            </w:tcBorders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43287" w:rsidRPr="00A00409" w:rsidRDefault="00843287" w:rsidP="002F3D3A">
            <w:pPr>
              <w:ind w:left="6"/>
              <w:rPr>
                <w:color w:val="000000"/>
                <w:sz w:val="24"/>
                <w:szCs w:val="24"/>
              </w:rPr>
            </w:pPr>
            <w:r w:rsidRPr="00A00409">
              <w:rPr>
                <w:color w:val="000000"/>
                <w:sz w:val="24"/>
                <w:szCs w:val="24"/>
              </w:rPr>
              <w:t>Всего, млн. руб.</w:t>
            </w:r>
          </w:p>
        </w:tc>
        <w:tc>
          <w:tcPr>
            <w:tcW w:w="851" w:type="dxa"/>
            <w:vAlign w:val="center"/>
          </w:tcPr>
          <w:p w:rsidR="00843287" w:rsidRPr="00A00409" w:rsidRDefault="00843287" w:rsidP="00D813D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317,6</w:t>
            </w:r>
          </w:p>
        </w:tc>
        <w:tc>
          <w:tcPr>
            <w:tcW w:w="676" w:type="dxa"/>
            <w:vMerge/>
            <w:tcBorders>
              <w:top w:val="nil"/>
              <w:bottom w:val="nil"/>
              <w:right w:val="nil"/>
            </w:tcBorders>
          </w:tcPr>
          <w:p w:rsidR="00843287" w:rsidRDefault="00843287" w:rsidP="00A0040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43287" w:rsidRPr="00A00409" w:rsidTr="00001E92">
        <w:trPr>
          <w:trHeight w:val="452"/>
          <w:jc w:val="center"/>
        </w:trPr>
        <w:tc>
          <w:tcPr>
            <w:tcW w:w="787" w:type="dxa"/>
            <w:vMerge/>
            <w:tcBorders>
              <w:top w:val="nil"/>
              <w:left w:val="nil"/>
              <w:bottom w:val="nil"/>
            </w:tcBorders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43287" w:rsidRPr="00A00409" w:rsidRDefault="00843287" w:rsidP="002F3D3A">
            <w:pPr>
              <w:ind w:left="6"/>
              <w:rPr>
                <w:color w:val="000000"/>
                <w:sz w:val="24"/>
                <w:szCs w:val="24"/>
              </w:rPr>
            </w:pPr>
            <w:r w:rsidRPr="00A00409">
              <w:rPr>
                <w:color w:val="000000"/>
                <w:sz w:val="24"/>
                <w:szCs w:val="24"/>
              </w:rPr>
              <w:t>Федеральный бюджет, млн. руб.</w:t>
            </w:r>
          </w:p>
        </w:tc>
        <w:tc>
          <w:tcPr>
            <w:tcW w:w="851" w:type="dxa"/>
            <w:vAlign w:val="center"/>
          </w:tcPr>
          <w:p w:rsidR="00843287" w:rsidRPr="00A00409" w:rsidRDefault="00843287" w:rsidP="00A004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42,5</w:t>
            </w:r>
          </w:p>
        </w:tc>
        <w:tc>
          <w:tcPr>
            <w:tcW w:w="676" w:type="dxa"/>
            <w:vMerge/>
            <w:tcBorders>
              <w:top w:val="nil"/>
              <w:bottom w:val="nil"/>
              <w:right w:val="nil"/>
            </w:tcBorders>
          </w:tcPr>
          <w:p w:rsidR="00843287" w:rsidRDefault="00843287" w:rsidP="00A0040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43287" w:rsidRPr="00A00409" w:rsidTr="00001E92">
        <w:trPr>
          <w:trHeight w:val="452"/>
          <w:jc w:val="center"/>
        </w:trPr>
        <w:tc>
          <w:tcPr>
            <w:tcW w:w="787" w:type="dxa"/>
            <w:vMerge/>
            <w:tcBorders>
              <w:top w:val="nil"/>
              <w:left w:val="nil"/>
              <w:bottom w:val="nil"/>
            </w:tcBorders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43287" w:rsidRPr="00A00409" w:rsidRDefault="00843287" w:rsidP="002F3D3A">
            <w:pPr>
              <w:ind w:left="6"/>
              <w:rPr>
                <w:color w:val="000000"/>
                <w:sz w:val="24"/>
                <w:szCs w:val="24"/>
              </w:rPr>
            </w:pPr>
            <w:r w:rsidRPr="00A00409">
              <w:rPr>
                <w:color w:val="000000"/>
                <w:sz w:val="24"/>
                <w:szCs w:val="24"/>
              </w:rPr>
              <w:t>Областной бюджет, млн. руб.</w:t>
            </w:r>
          </w:p>
        </w:tc>
        <w:tc>
          <w:tcPr>
            <w:tcW w:w="851" w:type="dxa"/>
            <w:vAlign w:val="center"/>
          </w:tcPr>
          <w:p w:rsidR="00843287" w:rsidRPr="00A00409" w:rsidRDefault="00843287" w:rsidP="00CE3E7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140,2</w:t>
            </w:r>
          </w:p>
        </w:tc>
        <w:tc>
          <w:tcPr>
            <w:tcW w:w="676" w:type="dxa"/>
            <w:vMerge/>
            <w:tcBorders>
              <w:top w:val="nil"/>
              <w:bottom w:val="nil"/>
              <w:right w:val="nil"/>
            </w:tcBorders>
          </w:tcPr>
          <w:p w:rsidR="00843287" w:rsidRDefault="00843287" w:rsidP="00CE3E7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43287" w:rsidRPr="00A00409" w:rsidTr="00001E92">
        <w:trPr>
          <w:trHeight w:val="452"/>
          <w:jc w:val="center"/>
        </w:trPr>
        <w:tc>
          <w:tcPr>
            <w:tcW w:w="787" w:type="dxa"/>
            <w:vMerge/>
            <w:tcBorders>
              <w:top w:val="nil"/>
              <w:left w:val="nil"/>
              <w:bottom w:val="nil"/>
            </w:tcBorders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43287" w:rsidRPr="00A00409" w:rsidRDefault="00843287" w:rsidP="002F3D3A">
            <w:pPr>
              <w:ind w:left="6"/>
              <w:rPr>
                <w:color w:val="000000"/>
                <w:sz w:val="24"/>
                <w:szCs w:val="24"/>
              </w:rPr>
            </w:pPr>
            <w:r w:rsidRPr="00A00409">
              <w:rPr>
                <w:color w:val="000000"/>
                <w:sz w:val="24"/>
                <w:szCs w:val="24"/>
              </w:rPr>
              <w:t>Местный бюджет Черемховского районного муниципального образования, млн. руб.</w:t>
            </w:r>
          </w:p>
        </w:tc>
        <w:tc>
          <w:tcPr>
            <w:tcW w:w="851" w:type="dxa"/>
            <w:vAlign w:val="center"/>
          </w:tcPr>
          <w:p w:rsidR="00843287" w:rsidRPr="00A00409" w:rsidRDefault="00843287" w:rsidP="00A00409">
            <w:pPr>
              <w:ind w:lef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7,9</w:t>
            </w:r>
          </w:p>
        </w:tc>
        <w:tc>
          <w:tcPr>
            <w:tcW w:w="676" w:type="dxa"/>
            <w:vMerge/>
            <w:tcBorders>
              <w:top w:val="nil"/>
              <w:bottom w:val="nil"/>
              <w:right w:val="nil"/>
            </w:tcBorders>
          </w:tcPr>
          <w:p w:rsidR="00843287" w:rsidRDefault="00843287" w:rsidP="00A00409">
            <w:pPr>
              <w:ind w:left="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43287" w:rsidRPr="00A00409" w:rsidTr="00D96A7F">
        <w:trPr>
          <w:trHeight w:val="573"/>
          <w:jc w:val="center"/>
        </w:trPr>
        <w:tc>
          <w:tcPr>
            <w:tcW w:w="787" w:type="dxa"/>
            <w:vMerge/>
            <w:tcBorders>
              <w:top w:val="nil"/>
              <w:left w:val="nil"/>
              <w:bottom w:val="nil"/>
            </w:tcBorders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43287" w:rsidRPr="00A00409" w:rsidRDefault="00843287" w:rsidP="002F3D3A">
            <w:pPr>
              <w:ind w:left="6"/>
              <w:rPr>
                <w:color w:val="000000"/>
                <w:sz w:val="24"/>
                <w:szCs w:val="24"/>
              </w:rPr>
            </w:pPr>
            <w:r w:rsidRPr="00A00409">
              <w:rPr>
                <w:color w:val="000000"/>
                <w:sz w:val="24"/>
                <w:szCs w:val="24"/>
              </w:rPr>
              <w:t>Местный бюджет поселений района, млн. руб.</w:t>
            </w:r>
          </w:p>
        </w:tc>
        <w:tc>
          <w:tcPr>
            <w:tcW w:w="851" w:type="dxa"/>
            <w:vAlign w:val="center"/>
          </w:tcPr>
          <w:p w:rsidR="00843287" w:rsidRPr="00A00409" w:rsidRDefault="00843287" w:rsidP="00CE3E7B">
            <w:pPr>
              <w:ind w:lef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2,6</w:t>
            </w:r>
          </w:p>
        </w:tc>
        <w:tc>
          <w:tcPr>
            <w:tcW w:w="676" w:type="dxa"/>
            <w:vMerge/>
            <w:tcBorders>
              <w:top w:val="nil"/>
              <w:bottom w:val="nil"/>
              <w:right w:val="nil"/>
            </w:tcBorders>
          </w:tcPr>
          <w:p w:rsidR="00843287" w:rsidRDefault="00843287" w:rsidP="00CE3E7B">
            <w:pPr>
              <w:ind w:left="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43287" w:rsidRPr="00A00409" w:rsidTr="00D96A7F">
        <w:trPr>
          <w:trHeight w:val="462"/>
          <w:jc w:val="center"/>
        </w:trPr>
        <w:tc>
          <w:tcPr>
            <w:tcW w:w="787" w:type="dxa"/>
            <w:vMerge/>
            <w:tcBorders>
              <w:top w:val="nil"/>
              <w:left w:val="nil"/>
              <w:bottom w:val="nil"/>
            </w:tcBorders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43287" w:rsidRPr="00A00409" w:rsidRDefault="00843287" w:rsidP="002F3D3A">
            <w:pPr>
              <w:ind w:left="6"/>
              <w:rPr>
                <w:color w:val="000000"/>
                <w:sz w:val="24"/>
                <w:szCs w:val="24"/>
              </w:rPr>
            </w:pPr>
            <w:r w:rsidRPr="00A00409">
              <w:rPr>
                <w:color w:val="000000"/>
                <w:sz w:val="24"/>
                <w:szCs w:val="24"/>
              </w:rPr>
              <w:t>Собственные средства предприятий, млн. руб.</w:t>
            </w:r>
          </w:p>
        </w:tc>
        <w:tc>
          <w:tcPr>
            <w:tcW w:w="851" w:type="dxa"/>
            <w:vAlign w:val="center"/>
          </w:tcPr>
          <w:p w:rsidR="00843287" w:rsidRPr="00A00409" w:rsidRDefault="00843287" w:rsidP="00A00409">
            <w:pPr>
              <w:ind w:lef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88,7</w:t>
            </w:r>
          </w:p>
        </w:tc>
        <w:tc>
          <w:tcPr>
            <w:tcW w:w="676" w:type="dxa"/>
            <w:vMerge/>
            <w:tcBorders>
              <w:top w:val="nil"/>
              <w:bottom w:val="nil"/>
              <w:right w:val="nil"/>
            </w:tcBorders>
          </w:tcPr>
          <w:p w:rsidR="00843287" w:rsidRDefault="00843287" w:rsidP="00A00409">
            <w:pPr>
              <w:ind w:left="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43287" w:rsidRPr="00A00409" w:rsidTr="00D96A7F">
        <w:trPr>
          <w:trHeight w:val="500"/>
          <w:jc w:val="center"/>
        </w:trPr>
        <w:tc>
          <w:tcPr>
            <w:tcW w:w="787" w:type="dxa"/>
            <w:vMerge/>
            <w:tcBorders>
              <w:top w:val="nil"/>
              <w:left w:val="nil"/>
              <w:bottom w:val="nil"/>
            </w:tcBorders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43287" w:rsidRPr="00A00409" w:rsidRDefault="00843287" w:rsidP="002F3D3A">
            <w:pPr>
              <w:ind w:left="6"/>
              <w:rPr>
                <w:color w:val="000000"/>
                <w:sz w:val="24"/>
                <w:szCs w:val="24"/>
              </w:rPr>
            </w:pPr>
            <w:r w:rsidRPr="00A00409">
              <w:rPr>
                <w:color w:val="000000"/>
                <w:sz w:val="24"/>
                <w:szCs w:val="24"/>
              </w:rPr>
              <w:t>Заемные средства, млн. руб.</w:t>
            </w:r>
          </w:p>
        </w:tc>
        <w:tc>
          <w:tcPr>
            <w:tcW w:w="851" w:type="dxa"/>
            <w:vAlign w:val="center"/>
          </w:tcPr>
          <w:p w:rsidR="00843287" w:rsidRPr="00A00409" w:rsidRDefault="00843287" w:rsidP="00A00409">
            <w:pPr>
              <w:ind w:lef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35,7</w:t>
            </w:r>
          </w:p>
        </w:tc>
        <w:tc>
          <w:tcPr>
            <w:tcW w:w="676" w:type="dxa"/>
            <w:vMerge/>
            <w:tcBorders>
              <w:top w:val="nil"/>
              <w:bottom w:val="nil"/>
              <w:right w:val="nil"/>
            </w:tcBorders>
          </w:tcPr>
          <w:p w:rsidR="00843287" w:rsidRDefault="00843287" w:rsidP="00A00409">
            <w:pPr>
              <w:ind w:left="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43287" w:rsidRPr="00A00409" w:rsidTr="00D96A7F">
        <w:trPr>
          <w:trHeight w:val="407"/>
          <w:jc w:val="center"/>
        </w:trPr>
        <w:tc>
          <w:tcPr>
            <w:tcW w:w="787" w:type="dxa"/>
            <w:vMerge/>
            <w:tcBorders>
              <w:top w:val="nil"/>
              <w:left w:val="nil"/>
              <w:bottom w:val="nil"/>
            </w:tcBorders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:rsidR="00843287" w:rsidRPr="00A00409" w:rsidRDefault="00843287" w:rsidP="002F3D3A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43287" w:rsidRPr="00A00409" w:rsidRDefault="00843287" w:rsidP="002F3D3A">
            <w:pPr>
              <w:ind w:left="6"/>
              <w:rPr>
                <w:color w:val="000000"/>
                <w:sz w:val="24"/>
                <w:szCs w:val="24"/>
              </w:rPr>
            </w:pPr>
            <w:r w:rsidRPr="00A00409">
              <w:rPr>
                <w:color w:val="000000"/>
                <w:sz w:val="24"/>
                <w:szCs w:val="24"/>
              </w:rPr>
              <w:t>Внебюджетные средства</w:t>
            </w:r>
          </w:p>
        </w:tc>
        <w:tc>
          <w:tcPr>
            <w:tcW w:w="851" w:type="dxa"/>
            <w:vAlign w:val="center"/>
          </w:tcPr>
          <w:p w:rsidR="00843287" w:rsidRDefault="00843287" w:rsidP="00A00409">
            <w:pPr>
              <w:ind w:lef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676" w:type="dxa"/>
            <w:vMerge/>
            <w:tcBorders>
              <w:top w:val="nil"/>
              <w:bottom w:val="nil"/>
              <w:right w:val="nil"/>
            </w:tcBorders>
          </w:tcPr>
          <w:p w:rsidR="00843287" w:rsidRDefault="00843287" w:rsidP="00A00409">
            <w:pPr>
              <w:ind w:left="6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43287" w:rsidRDefault="00843287" w:rsidP="00C50719">
      <w:pPr>
        <w:autoSpaceDE w:val="0"/>
        <w:autoSpaceDN w:val="0"/>
        <w:adjustRightInd w:val="0"/>
        <w:ind w:firstLine="720"/>
        <w:jc w:val="both"/>
      </w:pPr>
    </w:p>
    <w:p w:rsidR="00843287" w:rsidRPr="003C1849" w:rsidRDefault="00843287" w:rsidP="004932BC">
      <w:pPr>
        <w:pStyle w:val="Heading2"/>
        <w:tabs>
          <w:tab w:val="left" w:pos="1276"/>
        </w:tabs>
        <w:ind w:firstLine="709"/>
        <w:jc w:val="both"/>
      </w:pPr>
      <w:r>
        <w:rPr>
          <w:szCs w:val="28"/>
        </w:rPr>
        <w:t>1.3.</w:t>
      </w:r>
      <w:r>
        <w:rPr>
          <w:szCs w:val="28"/>
        </w:rPr>
        <w:tab/>
        <w:t>приложение № 1 Программы «</w:t>
      </w:r>
      <w:bookmarkStart w:id="1" w:name="_Toc279737278"/>
      <w:r w:rsidRPr="00345A22">
        <w:t>Перечень важнейших нормативных правовых актов, запланированных к принятию на территории района в период до 201</w:t>
      </w:r>
      <w:r w:rsidRPr="002218B4">
        <w:t>7</w:t>
      </w:r>
      <w:r w:rsidRPr="00345A22">
        <w:t xml:space="preserve"> года</w:t>
      </w:r>
      <w:bookmarkEnd w:id="1"/>
      <w:r>
        <w:t xml:space="preserve">», </w:t>
      </w:r>
      <w:r>
        <w:rPr>
          <w:szCs w:val="28"/>
        </w:rPr>
        <w:t>дополнить пунктами 27 – 31 следующего содержания:</w:t>
      </w:r>
    </w:p>
    <w:p w:rsidR="00843287" w:rsidRPr="005A74D3" w:rsidRDefault="00843287" w:rsidP="005A74D3">
      <w:pPr>
        <w:tabs>
          <w:tab w:val="left" w:pos="215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4735" w:type="pct"/>
        <w:jc w:val="center"/>
        <w:tblInd w:w="-874" w:type="dxa"/>
        <w:tblLook w:val="00A0"/>
      </w:tblPr>
      <w:tblGrid>
        <w:gridCol w:w="417"/>
        <w:gridCol w:w="705"/>
        <w:gridCol w:w="5027"/>
        <w:gridCol w:w="2481"/>
        <w:gridCol w:w="434"/>
      </w:tblGrid>
      <w:tr w:rsidR="00843287" w:rsidRPr="007C3B26" w:rsidTr="0042774A">
        <w:trPr>
          <w:trHeight w:val="630"/>
          <w:tblHeader/>
          <w:jc w:val="center"/>
        </w:trPr>
        <w:tc>
          <w:tcPr>
            <w:tcW w:w="232" w:type="pct"/>
            <w:tcBorders>
              <w:right w:val="single" w:sz="4" w:space="0" w:color="auto"/>
            </w:tcBorders>
          </w:tcPr>
          <w:p w:rsidR="00843287" w:rsidRPr="0042774A" w:rsidRDefault="00843287" w:rsidP="0042774A">
            <w:pPr>
              <w:rPr>
                <w:bCs/>
                <w:color w:val="000000"/>
                <w:sz w:val="28"/>
                <w:szCs w:val="28"/>
              </w:rPr>
            </w:pPr>
            <w:r w:rsidRPr="0042774A">
              <w:rPr>
                <w:bCs/>
                <w:color w:val="000000"/>
                <w:sz w:val="28"/>
                <w:szCs w:val="28"/>
              </w:rPr>
              <w:t>«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2F3D3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218B4"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2F3D3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218B4">
              <w:rPr>
                <w:bCs/>
                <w:color w:val="000000"/>
                <w:sz w:val="24"/>
                <w:szCs w:val="24"/>
              </w:rPr>
              <w:t>Наименование НПА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2F3D3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2218B4">
              <w:rPr>
                <w:bCs/>
                <w:color w:val="000000"/>
                <w:sz w:val="24"/>
                <w:szCs w:val="24"/>
              </w:rPr>
              <w:t>Срок принятия</w:t>
            </w:r>
          </w:p>
        </w:tc>
        <w:tc>
          <w:tcPr>
            <w:tcW w:w="232" w:type="pct"/>
            <w:tcBorders>
              <w:left w:val="single" w:sz="4" w:space="0" w:color="auto"/>
            </w:tcBorders>
          </w:tcPr>
          <w:p w:rsidR="00843287" w:rsidRPr="002218B4" w:rsidRDefault="00843287" w:rsidP="002F3D3A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843287" w:rsidRPr="007C3B26" w:rsidTr="0042774A">
        <w:trPr>
          <w:trHeight w:val="597"/>
          <w:jc w:val="center"/>
        </w:trPr>
        <w:tc>
          <w:tcPr>
            <w:tcW w:w="232" w:type="pct"/>
            <w:tcBorders>
              <w:top w:val="nil"/>
              <w:right w:val="single" w:sz="4" w:space="0" w:color="auto"/>
            </w:tcBorders>
          </w:tcPr>
          <w:p w:rsidR="00843287" w:rsidRPr="002218B4" w:rsidRDefault="00843287" w:rsidP="00982CC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982CCF">
            <w:pPr>
              <w:jc w:val="center"/>
              <w:rPr>
                <w:bCs/>
                <w:color w:val="000000"/>
              </w:rPr>
            </w:pPr>
            <w:r w:rsidRPr="002218B4">
              <w:rPr>
                <w:bCs/>
                <w:color w:val="000000"/>
              </w:rPr>
              <w:t>27.</w:t>
            </w:r>
          </w:p>
        </w:tc>
        <w:tc>
          <w:tcPr>
            <w:tcW w:w="2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7C3B26">
            <w:pPr>
              <w:jc w:val="both"/>
              <w:rPr>
                <w:color w:val="000000"/>
                <w:sz w:val="24"/>
                <w:szCs w:val="24"/>
              </w:rPr>
            </w:pPr>
            <w:r w:rsidRPr="002218B4">
              <w:rPr>
                <w:color w:val="000000"/>
                <w:sz w:val="24"/>
                <w:szCs w:val="24"/>
              </w:rPr>
              <w:t>Постановление «Об исполнении бюджета за 2016 год»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7C3B26">
            <w:pPr>
              <w:jc w:val="both"/>
              <w:rPr>
                <w:color w:val="000000"/>
                <w:sz w:val="24"/>
                <w:szCs w:val="24"/>
              </w:rPr>
            </w:pPr>
            <w:r w:rsidRPr="002218B4">
              <w:rPr>
                <w:color w:val="000000"/>
                <w:sz w:val="24"/>
                <w:szCs w:val="24"/>
                <w:lang w:val="en-US"/>
              </w:rPr>
              <w:t>I</w:t>
            </w:r>
            <w:r w:rsidRPr="004932BC">
              <w:rPr>
                <w:color w:val="000000"/>
                <w:sz w:val="24"/>
                <w:szCs w:val="24"/>
              </w:rPr>
              <w:t xml:space="preserve"> полугодие 201</w:t>
            </w:r>
            <w:r w:rsidRPr="002218B4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932B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</w:tcBorders>
          </w:tcPr>
          <w:p w:rsidR="00843287" w:rsidRPr="002218B4" w:rsidRDefault="00843287" w:rsidP="007C3B26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843287" w:rsidRPr="007C3B26" w:rsidTr="0042774A">
        <w:trPr>
          <w:trHeight w:val="597"/>
          <w:jc w:val="center"/>
        </w:trPr>
        <w:tc>
          <w:tcPr>
            <w:tcW w:w="232" w:type="pct"/>
            <w:tcBorders>
              <w:top w:val="nil"/>
              <w:right w:val="single" w:sz="4" w:space="0" w:color="auto"/>
            </w:tcBorders>
          </w:tcPr>
          <w:p w:rsidR="00843287" w:rsidRPr="002218B4" w:rsidRDefault="00843287" w:rsidP="00982CC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982CCF">
            <w:pPr>
              <w:jc w:val="center"/>
              <w:rPr>
                <w:bCs/>
                <w:color w:val="000000"/>
              </w:rPr>
            </w:pPr>
            <w:r w:rsidRPr="002218B4">
              <w:rPr>
                <w:bCs/>
                <w:color w:val="000000"/>
              </w:rPr>
              <w:t>28.</w:t>
            </w:r>
          </w:p>
        </w:tc>
        <w:tc>
          <w:tcPr>
            <w:tcW w:w="2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2F3D3A">
            <w:pPr>
              <w:jc w:val="both"/>
              <w:rPr>
                <w:color w:val="000000"/>
                <w:sz w:val="24"/>
                <w:szCs w:val="24"/>
              </w:rPr>
            </w:pPr>
            <w:r w:rsidRPr="002218B4">
              <w:rPr>
                <w:color w:val="000000"/>
                <w:sz w:val="24"/>
                <w:szCs w:val="24"/>
              </w:rPr>
              <w:t>Решение «О внесении изменений в Устав Черемховского районного муниципального образования»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7C3B26">
            <w:pPr>
              <w:jc w:val="both"/>
              <w:rPr>
                <w:color w:val="000000"/>
                <w:sz w:val="24"/>
                <w:szCs w:val="24"/>
              </w:rPr>
            </w:pPr>
            <w:r w:rsidRPr="002218B4">
              <w:rPr>
                <w:color w:val="000000"/>
                <w:sz w:val="24"/>
                <w:szCs w:val="24"/>
                <w:lang w:val="en-US"/>
              </w:rPr>
              <w:t>I полугодие 201</w:t>
            </w:r>
            <w:r w:rsidRPr="002218B4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218B4">
              <w:rPr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</w:tcBorders>
          </w:tcPr>
          <w:p w:rsidR="00843287" w:rsidRPr="002218B4" w:rsidRDefault="00843287" w:rsidP="007C3B26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843287" w:rsidRPr="007C3B26" w:rsidTr="0042774A">
        <w:trPr>
          <w:trHeight w:val="597"/>
          <w:jc w:val="center"/>
        </w:trPr>
        <w:tc>
          <w:tcPr>
            <w:tcW w:w="232" w:type="pct"/>
            <w:tcBorders>
              <w:top w:val="nil"/>
              <w:right w:val="single" w:sz="4" w:space="0" w:color="auto"/>
            </w:tcBorders>
          </w:tcPr>
          <w:p w:rsidR="00843287" w:rsidRPr="002218B4" w:rsidRDefault="00843287" w:rsidP="00982CC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982CCF">
            <w:pPr>
              <w:jc w:val="center"/>
              <w:rPr>
                <w:bCs/>
                <w:color w:val="000000"/>
              </w:rPr>
            </w:pPr>
            <w:r w:rsidRPr="002218B4">
              <w:rPr>
                <w:bCs/>
                <w:color w:val="000000"/>
              </w:rPr>
              <w:t>29.</w:t>
            </w:r>
          </w:p>
        </w:tc>
        <w:tc>
          <w:tcPr>
            <w:tcW w:w="2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7C3B26">
            <w:pPr>
              <w:jc w:val="both"/>
              <w:rPr>
                <w:color w:val="000000"/>
                <w:sz w:val="24"/>
                <w:szCs w:val="24"/>
              </w:rPr>
            </w:pPr>
            <w:r w:rsidRPr="002218B4">
              <w:rPr>
                <w:color w:val="000000"/>
                <w:sz w:val="24"/>
                <w:szCs w:val="24"/>
              </w:rPr>
              <w:t>Постановление «Об исполнении бюджета за I полугодие 2017 года»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7C3B26">
            <w:pPr>
              <w:jc w:val="both"/>
              <w:rPr>
                <w:color w:val="000000"/>
                <w:sz w:val="24"/>
                <w:szCs w:val="24"/>
              </w:rPr>
            </w:pPr>
            <w:r w:rsidRPr="002218B4">
              <w:rPr>
                <w:color w:val="000000"/>
                <w:sz w:val="24"/>
                <w:szCs w:val="24"/>
                <w:lang w:val="en-US"/>
              </w:rPr>
              <w:t>II полугодие 201</w:t>
            </w:r>
            <w:r w:rsidRPr="002218B4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218B4">
              <w:rPr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</w:tcBorders>
          </w:tcPr>
          <w:p w:rsidR="00843287" w:rsidRPr="002218B4" w:rsidRDefault="00843287" w:rsidP="007C3B26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843287" w:rsidRPr="007C3B26" w:rsidTr="0042774A">
        <w:trPr>
          <w:trHeight w:val="597"/>
          <w:jc w:val="center"/>
        </w:trPr>
        <w:tc>
          <w:tcPr>
            <w:tcW w:w="232" w:type="pct"/>
            <w:tcBorders>
              <w:top w:val="nil"/>
              <w:right w:val="single" w:sz="4" w:space="0" w:color="auto"/>
            </w:tcBorders>
          </w:tcPr>
          <w:p w:rsidR="00843287" w:rsidRPr="002218B4" w:rsidRDefault="00843287" w:rsidP="00982CC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982CCF">
            <w:pPr>
              <w:jc w:val="center"/>
              <w:rPr>
                <w:bCs/>
                <w:color w:val="000000"/>
              </w:rPr>
            </w:pPr>
            <w:r w:rsidRPr="002218B4">
              <w:rPr>
                <w:bCs/>
                <w:color w:val="000000"/>
              </w:rPr>
              <w:t>30.</w:t>
            </w:r>
          </w:p>
        </w:tc>
        <w:tc>
          <w:tcPr>
            <w:tcW w:w="2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2F3D3A">
            <w:pPr>
              <w:jc w:val="both"/>
              <w:rPr>
                <w:color w:val="000000"/>
                <w:sz w:val="24"/>
                <w:szCs w:val="24"/>
              </w:rPr>
            </w:pPr>
            <w:r w:rsidRPr="002218B4">
              <w:rPr>
                <w:color w:val="000000"/>
                <w:sz w:val="24"/>
                <w:szCs w:val="24"/>
              </w:rPr>
              <w:t>Решение «О внесении изменений в Устав Черемховского районного муниципального образования»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7C3B26">
            <w:pPr>
              <w:jc w:val="both"/>
              <w:rPr>
                <w:color w:val="000000"/>
                <w:sz w:val="24"/>
                <w:szCs w:val="24"/>
              </w:rPr>
            </w:pPr>
            <w:r w:rsidRPr="002218B4">
              <w:rPr>
                <w:color w:val="000000"/>
                <w:sz w:val="24"/>
                <w:szCs w:val="24"/>
                <w:lang w:val="en-US"/>
              </w:rPr>
              <w:t>II полугодие 201</w:t>
            </w:r>
            <w:r w:rsidRPr="002218B4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218B4">
              <w:rPr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</w:tcBorders>
          </w:tcPr>
          <w:p w:rsidR="00843287" w:rsidRPr="002218B4" w:rsidRDefault="00843287" w:rsidP="007C3B26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843287" w:rsidRPr="00072D60" w:rsidTr="0042774A">
        <w:trPr>
          <w:trHeight w:val="327"/>
          <w:jc w:val="center"/>
        </w:trPr>
        <w:tc>
          <w:tcPr>
            <w:tcW w:w="232" w:type="pct"/>
            <w:tcBorders>
              <w:top w:val="nil"/>
              <w:right w:val="single" w:sz="4" w:space="0" w:color="auto"/>
            </w:tcBorders>
          </w:tcPr>
          <w:p w:rsidR="00843287" w:rsidRPr="002218B4" w:rsidRDefault="00843287" w:rsidP="00982CCF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982CCF">
            <w:pPr>
              <w:jc w:val="center"/>
              <w:rPr>
                <w:bCs/>
                <w:color w:val="000000"/>
              </w:rPr>
            </w:pPr>
            <w:r w:rsidRPr="002218B4">
              <w:rPr>
                <w:bCs/>
                <w:color w:val="000000"/>
              </w:rPr>
              <w:t>31.</w:t>
            </w:r>
          </w:p>
        </w:tc>
        <w:tc>
          <w:tcPr>
            <w:tcW w:w="2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7C3B26">
            <w:pPr>
              <w:jc w:val="both"/>
              <w:rPr>
                <w:color w:val="000000"/>
                <w:sz w:val="24"/>
                <w:szCs w:val="24"/>
              </w:rPr>
            </w:pPr>
            <w:r w:rsidRPr="002218B4">
              <w:rPr>
                <w:color w:val="000000"/>
                <w:sz w:val="24"/>
                <w:szCs w:val="24"/>
              </w:rPr>
              <w:t>Решение «Об утверждении бюджета Черемховского районного муниципального образования на 2018 год»</w:t>
            </w:r>
          </w:p>
        </w:tc>
        <w:tc>
          <w:tcPr>
            <w:tcW w:w="1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2218B4" w:rsidRDefault="00843287" w:rsidP="007C3B26">
            <w:pPr>
              <w:jc w:val="both"/>
              <w:rPr>
                <w:color w:val="000000"/>
                <w:sz w:val="24"/>
                <w:szCs w:val="24"/>
              </w:rPr>
            </w:pPr>
            <w:r w:rsidRPr="002218B4">
              <w:rPr>
                <w:color w:val="000000"/>
                <w:sz w:val="24"/>
                <w:szCs w:val="24"/>
                <w:lang w:val="en-US"/>
              </w:rPr>
              <w:t>II полугодие 201</w:t>
            </w:r>
            <w:r w:rsidRPr="002218B4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218B4">
              <w:rPr>
                <w:color w:val="000000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232" w:type="pct"/>
            <w:tcBorders>
              <w:top w:val="nil"/>
              <w:left w:val="single" w:sz="4" w:space="0" w:color="auto"/>
            </w:tcBorders>
          </w:tcPr>
          <w:p w:rsidR="00843287" w:rsidRDefault="00843287" w:rsidP="007C3B26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843287" w:rsidRDefault="00843287" w:rsidP="007C3B26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843287" w:rsidRPr="0042774A" w:rsidRDefault="00843287" w:rsidP="0042774A">
            <w:pPr>
              <w:jc w:val="right"/>
              <w:rPr>
                <w:color w:val="000000"/>
                <w:sz w:val="28"/>
                <w:szCs w:val="28"/>
              </w:rPr>
            </w:pPr>
            <w:r w:rsidRPr="0042774A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</w:tbl>
    <w:p w:rsidR="00843287" w:rsidRPr="005A74D3" w:rsidRDefault="00843287" w:rsidP="005A74D3">
      <w:pPr>
        <w:tabs>
          <w:tab w:val="left" w:pos="215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43287" w:rsidRDefault="00843287" w:rsidP="004932BC">
      <w:pPr>
        <w:pStyle w:val="BodyText"/>
        <w:tabs>
          <w:tab w:val="left" w:pos="1276"/>
        </w:tabs>
        <w:ind w:firstLine="709"/>
      </w:pPr>
      <w:r>
        <w:t>1.4.</w:t>
      </w:r>
      <w:r>
        <w:tab/>
        <w:t xml:space="preserve">приложение № 2 Программы «Перечень бизнес проектов» дополнить пунктами </w:t>
      </w:r>
      <w:r w:rsidRPr="00EE0302">
        <w:rPr>
          <w:szCs w:val="28"/>
          <w:lang w:val="en-US"/>
        </w:rPr>
        <w:t>XVII</w:t>
      </w:r>
      <w:r w:rsidRPr="00EE0302">
        <w:rPr>
          <w:szCs w:val="28"/>
        </w:rPr>
        <w:t xml:space="preserve"> –</w:t>
      </w:r>
      <w:r w:rsidRPr="002C481B">
        <w:rPr>
          <w:sz w:val="24"/>
          <w:szCs w:val="24"/>
        </w:rPr>
        <w:t xml:space="preserve"> </w:t>
      </w:r>
      <w:r>
        <w:rPr>
          <w:lang w:val="en-US"/>
        </w:rPr>
        <w:t>XXIII</w:t>
      </w:r>
      <w:r>
        <w:t xml:space="preserve"> следующего содержания:</w:t>
      </w:r>
    </w:p>
    <w:p w:rsidR="00843287" w:rsidRPr="00072D60" w:rsidRDefault="00843287" w:rsidP="00CE63B4">
      <w:pPr>
        <w:jc w:val="both"/>
        <w:rPr>
          <w:sz w:val="24"/>
          <w:szCs w:val="24"/>
        </w:rPr>
      </w:pPr>
    </w:p>
    <w:p w:rsidR="00843287" w:rsidRPr="0042774A" w:rsidRDefault="00843287" w:rsidP="00CE63B4">
      <w:pPr>
        <w:jc w:val="both"/>
        <w:rPr>
          <w:sz w:val="28"/>
          <w:szCs w:val="28"/>
        </w:rPr>
      </w:pPr>
      <w:r w:rsidRPr="0042774A">
        <w:rPr>
          <w:sz w:val="28"/>
          <w:szCs w:val="28"/>
        </w:rPr>
        <w:t>«</w:t>
      </w:r>
      <w:r>
        <w:rPr>
          <w:sz w:val="28"/>
          <w:szCs w:val="28"/>
        </w:rPr>
        <w:t xml:space="preserve"> </w:t>
      </w:r>
      <w:r w:rsidRPr="002C481B">
        <w:rPr>
          <w:b/>
          <w:sz w:val="24"/>
          <w:szCs w:val="24"/>
          <w:lang w:val="en-US"/>
        </w:rPr>
        <w:t>XVII</w:t>
      </w:r>
      <w:r w:rsidRPr="00072D60">
        <w:rPr>
          <w:b/>
          <w:sz w:val="24"/>
          <w:szCs w:val="24"/>
        </w:rPr>
        <w:t xml:space="preserve">. Паспорт Инвестиционного проекта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47"/>
      </w:tblGrid>
      <w:tr w:rsidR="00843287" w:rsidRPr="00072D60" w:rsidTr="002F3D3A">
        <w:trPr>
          <w:trHeight w:val="2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843287" w:rsidRPr="00072D60" w:rsidRDefault="00843287" w:rsidP="00472704">
            <w:pPr>
              <w:pStyle w:val="NormalWeb"/>
              <w:ind w:left="50" w:right="50"/>
              <w:jc w:val="center"/>
            </w:pPr>
            <w:r>
              <w:t>Развитие мясного скотоводства ИП КФХ Лохова Н.А.</w:t>
            </w:r>
          </w:p>
        </w:tc>
      </w:tr>
    </w:tbl>
    <w:p w:rsidR="00843287" w:rsidRPr="008A5856" w:rsidRDefault="00843287" w:rsidP="008A5856">
      <w:pPr>
        <w:pStyle w:val="ListParagraph"/>
        <w:numPr>
          <w:ilvl w:val="0"/>
          <w:numId w:val="3"/>
        </w:numPr>
        <w:ind w:left="284" w:hanging="284"/>
        <w:jc w:val="both"/>
        <w:rPr>
          <w:b/>
        </w:rPr>
      </w:pPr>
      <w:r w:rsidRPr="008A5856">
        <w:rPr>
          <w:b/>
        </w:rPr>
        <w:t xml:space="preserve">Сведения о предприятии - инициаторе проекта: </w:t>
      </w:r>
    </w:p>
    <w:p w:rsidR="00843287" w:rsidRPr="005417CA" w:rsidRDefault="00843287" w:rsidP="00472704">
      <w:pPr>
        <w:jc w:val="both"/>
        <w:rPr>
          <w:sz w:val="24"/>
          <w:szCs w:val="24"/>
        </w:rPr>
      </w:pPr>
      <w:r w:rsidRPr="002C481B">
        <w:rPr>
          <w:sz w:val="24"/>
          <w:szCs w:val="24"/>
        </w:rPr>
        <w:t>ИП КФХ Лохова Н.А.</w:t>
      </w:r>
    </w:p>
    <w:p w:rsidR="00843287" w:rsidRPr="002C481B" w:rsidRDefault="00843287" w:rsidP="00472704">
      <w:pPr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072D60">
        <w:rPr>
          <w:sz w:val="24"/>
          <w:szCs w:val="24"/>
        </w:rPr>
        <w:t xml:space="preserve">Почтовый адрес: </w:t>
      </w:r>
      <w:r>
        <w:rPr>
          <w:sz w:val="24"/>
          <w:szCs w:val="24"/>
        </w:rPr>
        <w:t xml:space="preserve">665428, Черемховский район, с. Парфеново, </w:t>
      </w:r>
      <w:r w:rsidRPr="002C481B">
        <w:rPr>
          <w:sz w:val="24"/>
          <w:szCs w:val="24"/>
        </w:rPr>
        <w:t>ул.</w:t>
      </w:r>
      <w:r>
        <w:rPr>
          <w:sz w:val="24"/>
          <w:szCs w:val="24"/>
        </w:rPr>
        <w:t xml:space="preserve"> Молодёжная, </w:t>
      </w:r>
      <w:r w:rsidRPr="002C481B">
        <w:rPr>
          <w:sz w:val="24"/>
          <w:szCs w:val="24"/>
        </w:rPr>
        <w:t>22</w:t>
      </w:r>
      <w:r>
        <w:rPr>
          <w:sz w:val="24"/>
          <w:szCs w:val="24"/>
        </w:rPr>
        <w:t>-</w:t>
      </w:r>
      <w:r w:rsidRPr="002C481B">
        <w:rPr>
          <w:sz w:val="24"/>
          <w:szCs w:val="24"/>
        </w:rPr>
        <w:t>1.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Ф.И.О. руководителя: </w:t>
      </w:r>
      <w:r>
        <w:rPr>
          <w:sz w:val="24"/>
          <w:szCs w:val="24"/>
        </w:rPr>
        <w:t>Лохова Нина Александровна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Код города (района) </w:t>
      </w:r>
      <w:r w:rsidRPr="00072D60">
        <w:rPr>
          <w:sz w:val="24"/>
          <w:szCs w:val="24"/>
          <w:u w:val="single"/>
        </w:rPr>
        <w:t>(39546) 5-</w:t>
      </w:r>
      <w:r>
        <w:rPr>
          <w:sz w:val="24"/>
          <w:szCs w:val="24"/>
          <w:u w:val="single"/>
        </w:rPr>
        <w:t>28</w:t>
      </w:r>
      <w:r w:rsidRPr="00072D60"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</w:rPr>
        <w:t>67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Адрес электронной почты: </w:t>
      </w:r>
      <w:r w:rsidRPr="00072D60">
        <w:rPr>
          <w:sz w:val="24"/>
          <w:szCs w:val="24"/>
          <w:lang w:val="en-US"/>
        </w:rPr>
        <w:t>econ</w:t>
      </w:r>
      <w:r w:rsidRPr="00072D60">
        <w:rPr>
          <w:sz w:val="24"/>
          <w:szCs w:val="24"/>
        </w:rPr>
        <w:t>10@</w:t>
      </w:r>
      <w:r w:rsidRPr="00072D60">
        <w:rPr>
          <w:sz w:val="24"/>
          <w:szCs w:val="24"/>
          <w:lang w:val="en-US"/>
        </w:rPr>
        <w:t>inbox</w:t>
      </w:r>
      <w:r w:rsidRPr="00072D60">
        <w:rPr>
          <w:sz w:val="24"/>
          <w:szCs w:val="24"/>
        </w:rPr>
        <w:t>.</w:t>
      </w:r>
      <w:r w:rsidRPr="00072D60">
        <w:rPr>
          <w:sz w:val="24"/>
          <w:szCs w:val="24"/>
          <w:lang w:val="en-US"/>
        </w:rPr>
        <w:t>ru</w:t>
      </w:r>
    </w:p>
    <w:p w:rsidR="00843287" w:rsidRPr="00072D60" w:rsidRDefault="00843287" w:rsidP="00472704">
      <w:pPr>
        <w:jc w:val="both"/>
        <w:rPr>
          <w:sz w:val="24"/>
          <w:szCs w:val="24"/>
          <w:u w:val="single"/>
        </w:rPr>
      </w:pPr>
      <w:r w:rsidRPr="00072D60">
        <w:rPr>
          <w:sz w:val="24"/>
          <w:szCs w:val="24"/>
        </w:rPr>
        <w:t xml:space="preserve">Лицо для контакта: </w:t>
      </w:r>
      <w:r>
        <w:rPr>
          <w:sz w:val="24"/>
          <w:szCs w:val="24"/>
        </w:rPr>
        <w:t xml:space="preserve">Варенчук Елена Александровна </w:t>
      </w:r>
      <w:r w:rsidRPr="00072D60">
        <w:rPr>
          <w:sz w:val="24"/>
          <w:szCs w:val="24"/>
        </w:rPr>
        <w:t xml:space="preserve">(начальник отдела экономического прогнозирования и планирования) </w:t>
      </w:r>
      <w:r w:rsidRPr="00072D60">
        <w:rPr>
          <w:sz w:val="24"/>
          <w:szCs w:val="24"/>
          <w:u w:val="single"/>
        </w:rPr>
        <w:sym w:font="Wingdings" w:char="F028"/>
      </w:r>
      <w:r w:rsidRPr="00072D60">
        <w:rPr>
          <w:sz w:val="24"/>
          <w:szCs w:val="24"/>
          <w:u w:val="single"/>
        </w:rPr>
        <w:t xml:space="preserve"> (39546) 5-20-24</w:t>
      </w:r>
    </w:p>
    <w:p w:rsidR="00843287" w:rsidRPr="00072D60" w:rsidRDefault="00843287" w:rsidP="00472704">
      <w:pPr>
        <w:jc w:val="both"/>
        <w:rPr>
          <w:b/>
          <w:sz w:val="24"/>
          <w:szCs w:val="24"/>
          <w:u w:val="single"/>
        </w:rPr>
      </w:pPr>
      <w:r w:rsidRPr="00072D60">
        <w:rPr>
          <w:sz w:val="24"/>
          <w:szCs w:val="24"/>
        </w:rPr>
        <w:t xml:space="preserve">Основной вид деятельности: </w:t>
      </w:r>
      <w:r>
        <w:rPr>
          <w:sz w:val="24"/>
          <w:szCs w:val="24"/>
        </w:rPr>
        <w:t>мясное скотоводство</w:t>
      </w:r>
    </w:p>
    <w:p w:rsidR="00843287" w:rsidRPr="00072D60" w:rsidRDefault="00843287" w:rsidP="00472704">
      <w:pPr>
        <w:jc w:val="both"/>
        <w:rPr>
          <w:sz w:val="24"/>
          <w:szCs w:val="24"/>
          <w:u w:val="single"/>
        </w:rPr>
      </w:pPr>
      <w:r w:rsidRPr="00072D60">
        <w:rPr>
          <w:sz w:val="24"/>
          <w:szCs w:val="24"/>
        </w:rPr>
        <w:t>Среднесписочная численность работников (планируемая)</w:t>
      </w:r>
      <w:r>
        <w:rPr>
          <w:sz w:val="24"/>
          <w:szCs w:val="24"/>
        </w:rPr>
        <w:t xml:space="preserve"> 19 </w:t>
      </w:r>
      <w:r w:rsidRPr="00072D60">
        <w:rPr>
          <w:sz w:val="24"/>
          <w:szCs w:val="24"/>
        </w:rPr>
        <w:t>чел.</w:t>
      </w:r>
    </w:p>
    <w:p w:rsidR="00843287" w:rsidRDefault="00843287" w:rsidP="008A5856">
      <w:pPr>
        <w:tabs>
          <w:tab w:val="left" w:pos="28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 w:rsidRPr="00072D60">
        <w:rPr>
          <w:b/>
          <w:sz w:val="24"/>
          <w:szCs w:val="24"/>
        </w:rPr>
        <w:t xml:space="preserve">Суть проекта: </w:t>
      </w:r>
      <w:r w:rsidRPr="004D095A">
        <w:rPr>
          <w:sz w:val="24"/>
          <w:szCs w:val="24"/>
        </w:rPr>
        <w:t>увеличение поголовья КРС мясной породы, совершенствование кормовой базы, реконструкция материально-технической базы и приобретение новой техники.</w:t>
      </w:r>
    </w:p>
    <w:p w:rsidR="00843287" w:rsidRPr="00072D60" w:rsidRDefault="00843287" w:rsidP="008A5856">
      <w:pPr>
        <w:tabs>
          <w:tab w:val="left" w:pos="28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</w:r>
      <w:r w:rsidRPr="00072D60">
        <w:rPr>
          <w:b/>
          <w:sz w:val="24"/>
          <w:szCs w:val="24"/>
        </w:rPr>
        <w:t>Описание продукции, предусмотренной проектом: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>
        <w:rPr>
          <w:sz w:val="24"/>
          <w:szCs w:val="24"/>
        </w:rPr>
        <w:t>Мясо КРС – 228 т живого веса.</w:t>
      </w:r>
    </w:p>
    <w:p w:rsidR="00843287" w:rsidRPr="00072D60" w:rsidRDefault="00843287" w:rsidP="008A5856">
      <w:pPr>
        <w:tabs>
          <w:tab w:val="left" w:pos="28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</w:r>
      <w:r w:rsidRPr="00072D60">
        <w:rPr>
          <w:b/>
          <w:sz w:val="24"/>
          <w:szCs w:val="24"/>
        </w:rPr>
        <w:t>Финансирование проекта:</w:t>
      </w:r>
    </w:p>
    <w:p w:rsidR="00843287" w:rsidRDefault="00843287" w:rsidP="0047270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Объем инвестиций – 33,44</w:t>
      </w:r>
      <w:r w:rsidRPr="00705E5E">
        <w:rPr>
          <w:sz w:val="24"/>
          <w:szCs w:val="24"/>
        </w:rPr>
        <w:t xml:space="preserve"> млн. рублей.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b/>
          <w:sz w:val="24"/>
          <w:szCs w:val="24"/>
          <w:lang w:val="en-US"/>
        </w:rPr>
        <w:t>XVI</w:t>
      </w:r>
      <w:r>
        <w:rPr>
          <w:b/>
          <w:sz w:val="24"/>
          <w:szCs w:val="24"/>
          <w:lang w:val="en-US"/>
        </w:rPr>
        <w:t>II</w:t>
      </w:r>
      <w:r w:rsidRPr="00072D60">
        <w:rPr>
          <w:b/>
          <w:sz w:val="24"/>
          <w:szCs w:val="24"/>
        </w:rPr>
        <w:t xml:space="preserve">. Паспорт Инвестиционного проекта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47"/>
      </w:tblGrid>
      <w:tr w:rsidR="00843287" w:rsidRPr="00072D60" w:rsidTr="002F3D3A">
        <w:trPr>
          <w:trHeight w:val="2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843287" w:rsidRDefault="00843287" w:rsidP="00472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Расширение, </w:t>
            </w:r>
            <w:r w:rsidRPr="00705E5E">
              <w:rPr>
                <w:sz w:val="24"/>
                <w:szCs w:val="24"/>
              </w:rPr>
              <w:t>модернизация производственной базы, увеличение объемов производимой и реализуемой сельскохозяйственной продукции ферме</w:t>
            </w:r>
            <w:r>
              <w:rPr>
                <w:sz w:val="24"/>
                <w:szCs w:val="24"/>
              </w:rPr>
              <w:t>рского хозяйства Дамбуевой М.П.</w:t>
            </w:r>
          </w:p>
          <w:p w:rsidR="00843287" w:rsidRPr="00072D60" w:rsidRDefault="00843287" w:rsidP="00472704">
            <w:pPr>
              <w:jc w:val="center"/>
              <w:rPr>
                <w:sz w:val="24"/>
                <w:szCs w:val="24"/>
              </w:rPr>
            </w:pPr>
            <w:r w:rsidRPr="00705E5E">
              <w:rPr>
                <w:sz w:val="24"/>
                <w:szCs w:val="24"/>
              </w:rPr>
              <w:t>по направлению молочно-мясное скотоводство</w:t>
            </w:r>
          </w:p>
        </w:tc>
      </w:tr>
    </w:tbl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 xml:space="preserve">1. Сведения о предприятии - инициаторе проекта: </w:t>
      </w:r>
    </w:p>
    <w:p w:rsidR="00843287" w:rsidRPr="00705E5E" w:rsidRDefault="00843287" w:rsidP="0047270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ИП КФХ Дамбуева М.П.</w:t>
      </w:r>
    </w:p>
    <w:p w:rsidR="00843287" w:rsidRPr="00705E5E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>Почтовый адрес:</w:t>
      </w:r>
      <w:r>
        <w:rPr>
          <w:sz w:val="24"/>
          <w:szCs w:val="24"/>
        </w:rPr>
        <w:t xml:space="preserve"> </w:t>
      </w:r>
      <w:r w:rsidRPr="00705E5E">
        <w:rPr>
          <w:sz w:val="24"/>
          <w:szCs w:val="24"/>
        </w:rPr>
        <w:t>665442, Иркутская область, Че</w:t>
      </w:r>
      <w:r>
        <w:rPr>
          <w:sz w:val="24"/>
          <w:szCs w:val="24"/>
        </w:rPr>
        <w:t xml:space="preserve">ремховский район, д. Жалгай, </w:t>
      </w:r>
      <w:r w:rsidRPr="00705E5E">
        <w:rPr>
          <w:sz w:val="24"/>
          <w:szCs w:val="24"/>
        </w:rPr>
        <w:t>43</w:t>
      </w:r>
    </w:p>
    <w:p w:rsidR="00843287" w:rsidRPr="00705E5E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Ф.И.О. руководителя: </w:t>
      </w:r>
      <w:r w:rsidRPr="00812C6C">
        <w:rPr>
          <w:sz w:val="24"/>
          <w:szCs w:val="24"/>
        </w:rPr>
        <w:t>Дамбуева</w:t>
      </w:r>
      <w:r>
        <w:rPr>
          <w:sz w:val="24"/>
          <w:szCs w:val="24"/>
        </w:rPr>
        <w:t xml:space="preserve"> Марина Петровна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Код города (района) </w:t>
      </w:r>
      <w:r w:rsidRPr="00072D60">
        <w:rPr>
          <w:sz w:val="24"/>
          <w:szCs w:val="24"/>
          <w:u w:val="single"/>
        </w:rPr>
        <w:t>(39546) 5-28-67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Адрес электронной почты: </w:t>
      </w:r>
      <w:r w:rsidRPr="00072D60">
        <w:rPr>
          <w:sz w:val="24"/>
          <w:szCs w:val="24"/>
          <w:lang w:val="en-US"/>
        </w:rPr>
        <w:t>econ</w:t>
      </w:r>
      <w:r w:rsidRPr="00072D60">
        <w:rPr>
          <w:sz w:val="24"/>
          <w:szCs w:val="24"/>
        </w:rPr>
        <w:t>10@</w:t>
      </w:r>
      <w:r w:rsidRPr="00072D60">
        <w:rPr>
          <w:sz w:val="24"/>
          <w:szCs w:val="24"/>
          <w:lang w:val="en-US"/>
        </w:rPr>
        <w:t>inbox</w:t>
      </w:r>
      <w:r w:rsidRPr="00072D60">
        <w:rPr>
          <w:sz w:val="24"/>
          <w:szCs w:val="24"/>
        </w:rPr>
        <w:t>.</w:t>
      </w:r>
      <w:r w:rsidRPr="00072D60">
        <w:rPr>
          <w:sz w:val="24"/>
          <w:szCs w:val="24"/>
          <w:lang w:val="en-US"/>
        </w:rPr>
        <w:t>ru</w:t>
      </w:r>
    </w:p>
    <w:p w:rsidR="00843287" w:rsidRPr="00072D60" w:rsidRDefault="00843287" w:rsidP="00472704">
      <w:pPr>
        <w:jc w:val="both"/>
        <w:rPr>
          <w:sz w:val="24"/>
          <w:szCs w:val="24"/>
          <w:u w:val="single"/>
        </w:rPr>
      </w:pPr>
      <w:r w:rsidRPr="00072D60">
        <w:rPr>
          <w:sz w:val="24"/>
          <w:szCs w:val="24"/>
        </w:rPr>
        <w:t xml:space="preserve">Лицо для контакта: </w:t>
      </w:r>
      <w:r>
        <w:rPr>
          <w:sz w:val="24"/>
          <w:szCs w:val="24"/>
        </w:rPr>
        <w:t>Варенчук Елена Александровна</w:t>
      </w:r>
      <w:r w:rsidRPr="00072D60">
        <w:rPr>
          <w:sz w:val="24"/>
          <w:szCs w:val="24"/>
        </w:rPr>
        <w:t xml:space="preserve"> (начальник отдела экономического прогнозирования и планирования) </w:t>
      </w:r>
      <w:r w:rsidRPr="00072D60">
        <w:rPr>
          <w:sz w:val="24"/>
          <w:szCs w:val="24"/>
          <w:u w:val="single"/>
        </w:rPr>
        <w:sym w:font="Wingdings" w:char="F028"/>
      </w:r>
      <w:r w:rsidRPr="00072D60">
        <w:rPr>
          <w:sz w:val="24"/>
          <w:szCs w:val="24"/>
          <w:u w:val="single"/>
        </w:rPr>
        <w:t xml:space="preserve"> (39546) 5-20-24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Основной вид деятельности: </w:t>
      </w:r>
      <w:hyperlink r:id="rId7" w:history="1">
        <w:r>
          <w:rPr>
            <w:rStyle w:val="Hyperlink"/>
            <w:color w:val="auto"/>
            <w:sz w:val="24"/>
            <w:szCs w:val="24"/>
            <w:u w:val="none"/>
          </w:rPr>
          <w:t>молочно-мясное</w:t>
        </w:r>
      </w:hyperlink>
      <w:r>
        <w:rPr>
          <w:rStyle w:val="Hyperlink"/>
          <w:color w:val="auto"/>
          <w:sz w:val="24"/>
          <w:szCs w:val="24"/>
          <w:u w:val="none"/>
        </w:rPr>
        <w:t xml:space="preserve"> скотоводство</w:t>
      </w:r>
    </w:p>
    <w:p w:rsidR="00843287" w:rsidRPr="00072D60" w:rsidRDefault="00843287" w:rsidP="00472704">
      <w:pPr>
        <w:jc w:val="both"/>
        <w:rPr>
          <w:sz w:val="24"/>
          <w:szCs w:val="24"/>
          <w:u w:val="single"/>
        </w:rPr>
      </w:pPr>
      <w:r w:rsidRPr="00072D60">
        <w:rPr>
          <w:sz w:val="24"/>
          <w:szCs w:val="24"/>
        </w:rPr>
        <w:t xml:space="preserve">Среднесписочная численность работников (планируемая) </w:t>
      </w:r>
      <w:r>
        <w:rPr>
          <w:sz w:val="24"/>
          <w:szCs w:val="24"/>
        </w:rPr>
        <w:t>4</w:t>
      </w:r>
      <w:r w:rsidRPr="00072D60">
        <w:rPr>
          <w:sz w:val="24"/>
          <w:szCs w:val="24"/>
        </w:rPr>
        <w:t xml:space="preserve"> чел.</w:t>
      </w:r>
    </w:p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>2. Суть проекта: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увеличение </w:t>
      </w:r>
      <w:r w:rsidRPr="006859FC">
        <w:rPr>
          <w:sz w:val="24"/>
          <w:szCs w:val="24"/>
        </w:rPr>
        <w:t>поголовья КРС мясной</w:t>
      </w:r>
      <w:r>
        <w:rPr>
          <w:sz w:val="24"/>
          <w:szCs w:val="24"/>
        </w:rPr>
        <w:t xml:space="preserve"> и молочной</w:t>
      </w:r>
      <w:r w:rsidRPr="006859FC">
        <w:rPr>
          <w:sz w:val="24"/>
          <w:szCs w:val="24"/>
        </w:rPr>
        <w:t xml:space="preserve"> породы</w:t>
      </w:r>
      <w:r>
        <w:rPr>
          <w:sz w:val="24"/>
          <w:szCs w:val="24"/>
        </w:rPr>
        <w:t>.</w:t>
      </w:r>
    </w:p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>3. Описание продукции, предусмотренной проектом:</w:t>
      </w:r>
    </w:p>
    <w:p w:rsidR="00843287" w:rsidRPr="00072D60" w:rsidRDefault="00843287" w:rsidP="00472704">
      <w:pPr>
        <w:pStyle w:val="NormalWeb"/>
        <w:spacing w:before="0" w:beforeAutospacing="0" w:after="0" w:afterAutospacing="0"/>
        <w:ind w:left="50" w:right="50"/>
        <w:jc w:val="both"/>
      </w:pPr>
      <w:r>
        <w:t>Мясо – 22 т, молоко – 267 т</w:t>
      </w:r>
    </w:p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>4. Финансирование проекта:</w:t>
      </w:r>
    </w:p>
    <w:p w:rsidR="00843287" w:rsidRDefault="00843287" w:rsidP="00472704">
      <w:pPr>
        <w:pStyle w:val="Heading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</w:t>
      </w:r>
      <w:r w:rsidRPr="00072D60">
        <w:rPr>
          <w:rFonts w:ascii="Times New Roman" w:hAnsi="Times New Roman"/>
          <w:szCs w:val="24"/>
        </w:rPr>
        <w:t xml:space="preserve">бъем инвестиций – </w:t>
      </w:r>
      <w:r>
        <w:rPr>
          <w:rFonts w:ascii="Times New Roman" w:hAnsi="Times New Roman"/>
          <w:szCs w:val="24"/>
        </w:rPr>
        <w:t>1,667</w:t>
      </w:r>
      <w:r w:rsidRPr="00072D60">
        <w:rPr>
          <w:rFonts w:ascii="Times New Roman" w:hAnsi="Times New Roman"/>
          <w:szCs w:val="24"/>
        </w:rPr>
        <w:t xml:space="preserve"> млн. руб.</w:t>
      </w:r>
    </w:p>
    <w:p w:rsidR="00843287" w:rsidRPr="00812C6C" w:rsidRDefault="00843287" w:rsidP="00472704">
      <w:pPr>
        <w:jc w:val="both"/>
      </w:pPr>
    </w:p>
    <w:p w:rsidR="00843287" w:rsidRPr="00072D60" w:rsidRDefault="00843287" w:rsidP="00472704">
      <w:pPr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X</w:t>
      </w:r>
      <w:r w:rsidRPr="00072D60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  <w:lang w:val="en-US"/>
        </w:rPr>
        <w:t>X</w:t>
      </w:r>
      <w:r w:rsidRPr="00072D60">
        <w:rPr>
          <w:b/>
          <w:sz w:val="24"/>
          <w:szCs w:val="24"/>
        </w:rPr>
        <w:t xml:space="preserve">. Паспорт Инвестиционного проекта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47"/>
      </w:tblGrid>
      <w:tr w:rsidR="00843287" w:rsidRPr="00072D60" w:rsidTr="00C1282F">
        <w:trPr>
          <w:trHeight w:val="2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843287" w:rsidRPr="00072D60" w:rsidRDefault="00843287" w:rsidP="00472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семейной </w:t>
            </w:r>
            <w:r w:rsidRPr="00812C6C">
              <w:rPr>
                <w:sz w:val="24"/>
                <w:szCs w:val="24"/>
              </w:rPr>
              <w:t>животноводческой фермы на базе КФХ Труфанова А.А.</w:t>
            </w:r>
          </w:p>
        </w:tc>
      </w:tr>
    </w:tbl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 xml:space="preserve">1. Сведения о предприятии - инициаторе проекта: </w:t>
      </w:r>
    </w:p>
    <w:p w:rsidR="00843287" w:rsidRPr="00812C6C" w:rsidRDefault="00843287" w:rsidP="0047270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ИП КФХ Труфанов А.А.</w:t>
      </w:r>
    </w:p>
    <w:p w:rsidR="00843287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>Почтовый адрес:</w:t>
      </w:r>
      <w:r>
        <w:rPr>
          <w:sz w:val="24"/>
          <w:szCs w:val="24"/>
        </w:rPr>
        <w:t xml:space="preserve"> </w:t>
      </w:r>
      <w:r w:rsidRPr="00812C6C">
        <w:rPr>
          <w:sz w:val="24"/>
          <w:szCs w:val="24"/>
        </w:rPr>
        <w:t>665428, Иркутская область, Черемховский район, с.</w:t>
      </w:r>
      <w:r>
        <w:rPr>
          <w:sz w:val="24"/>
          <w:szCs w:val="24"/>
        </w:rPr>
        <w:t xml:space="preserve"> </w:t>
      </w:r>
      <w:r w:rsidRPr="00812C6C">
        <w:rPr>
          <w:sz w:val="24"/>
          <w:szCs w:val="24"/>
        </w:rPr>
        <w:t>Парфёново</w:t>
      </w:r>
      <w:r>
        <w:rPr>
          <w:sz w:val="24"/>
          <w:szCs w:val="24"/>
        </w:rPr>
        <w:t>, ул. Молодежная, 5-2</w:t>
      </w:r>
    </w:p>
    <w:p w:rsidR="00843287" w:rsidRPr="00705E5E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Ф.И.О. руководителя: </w:t>
      </w:r>
      <w:r>
        <w:rPr>
          <w:sz w:val="24"/>
          <w:szCs w:val="24"/>
        </w:rPr>
        <w:t>Труфанов Александр Алексеевич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Код города (района) </w:t>
      </w:r>
      <w:r w:rsidRPr="00072D60">
        <w:rPr>
          <w:sz w:val="24"/>
          <w:szCs w:val="24"/>
          <w:u w:val="single"/>
        </w:rPr>
        <w:t>(39546) 5-28-67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Адрес электронной почты: </w:t>
      </w:r>
      <w:r w:rsidRPr="00072D60">
        <w:rPr>
          <w:sz w:val="24"/>
          <w:szCs w:val="24"/>
          <w:lang w:val="en-US"/>
        </w:rPr>
        <w:t>econ</w:t>
      </w:r>
      <w:r w:rsidRPr="00072D60">
        <w:rPr>
          <w:sz w:val="24"/>
          <w:szCs w:val="24"/>
        </w:rPr>
        <w:t>10@</w:t>
      </w:r>
      <w:r w:rsidRPr="00072D60">
        <w:rPr>
          <w:sz w:val="24"/>
          <w:szCs w:val="24"/>
          <w:lang w:val="en-US"/>
        </w:rPr>
        <w:t>inbox</w:t>
      </w:r>
      <w:r w:rsidRPr="00072D60">
        <w:rPr>
          <w:sz w:val="24"/>
          <w:szCs w:val="24"/>
        </w:rPr>
        <w:t>.</w:t>
      </w:r>
      <w:r w:rsidRPr="00072D60">
        <w:rPr>
          <w:sz w:val="24"/>
          <w:szCs w:val="24"/>
          <w:lang w:val="en-US"/>
        </w:rPr>
        <w:t>ru</w:t>
      </w:r>
    </w:p>
    <w:p w:rsidR="00843287" w:rsidRPr="00072D60" w:rsidRDefault="00843287" w:rsidP="00472704">
      <w:pPr>
        <w:jc w:val="both"/>
        <w:rPr>
          <w:sz w:val="24"/>
          <w:szCs w:val="24"/>
          <w:u w:val="single"/>
        </w:rPr>
      </w:pPr>
      <w:r w:rsidRPr="00072D60">
        <w:rPr>
          <w:sz w:val="24"/>
          <w:szCs w:val="24"/>
        </w:rPr>
        <w:t xml:space="preserve">Лицо для контакта: </w:t>
      </w:r>
      <w:r>
        <w:rPr>
          <w:sz w:val="24"/>
          <w:szCs w:val="24"/>
        </w:rPr>
        <w:t>Варенчук Елена Александровна</w:t>
      </w:r>
      <w:r w:rsidRPr="00072D60">
        <w:rPr>
          <w:sz w:val="24"/>
          <w:szCs w:val="24"/>
        </w:rPr>
        <w:t xml:space="preserve"> (начальник отдела экономического прогнозирования и планирования) </w:t>
      </w:r>
      <w:r w:rsidRPr="00072D60">
        <w:rPr>
          <w:sz w:val="24"/>
          <w:szCs w:val="24"/>
          <w:u w:val="single"/>
        </w:rPr>
        <w:sym w:font="Wingdings" w:char="F028"/>
      </w:r>
      <w:r w:rsidRPr="00072D60">
        <w:rPr>
          <w:sz w:val="24"/>
          <w:szCs w:val="24"/>
          <w:u w:val="single"/>
        </w:rPr>
        <w:t xml:space="preserve"> (39546) 5-20-24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Основной вид деятельности: </w:t>
      </w:r>
      <w:hyperlink r:id="rId8" w:history="1">
        <w:r>
          <w:rPr>
            <w:rStyle w:val="Hyperlink"/>
            <w:color w:val="auto"/>
            <w:sz w:val="24"/>
            <w:szCs w:val="24"/>
            <w:u w:val="none"/>
          </w:rPr>
          <w:t>мясное</w:t>
        </w:r>
      </w:hyperlink>
      <w:r>
        <w:rPr>
          <w:rStyle w:val="Hyperlink"/>
          <w:color w:val="auto"/>
          <w:sz w:val="24"/>
          <w:szCs w:val="24"/>
          <w:u w:val="none"/>
        </w:rPr>
        <w:t xml:space="preserve"> скотоводство</w:t>
      </w:r>
    </w:p>
    <w:p w:rsidR="00843287" w:rsidRPr="00072D60" w:rsidRDefault="00843287" w:rsidP="00472704">
      <w:pPr>
        <w:jc w:val="both"/>
        <w:rPr>
          <w:sz w:val="24"/>
          <w:szCs w:val="24"/>
          <w:u w:val="single"/>
        </w:rPr>
      </w:pPr>
      <w:r w:rsidRPr="00072D60">
        <w:rPr>
          <w:sz w:val="24"/>
          <w:szCs w:val="24"/>
        </w:rPr>
        <w:t xml:space="preserve">Среднесписочная численность работников (планируемая) </w:t>
      </w:r>
      <w:r>
        <w:rPr>
          <w:sz w:val="24"/>
          <w:szCs w:val="24"/>
        </w:rPr>
        <w:t>5</w:t>
      </w:r>
      <w:r w:rsidRPr="00072D60">
        <w:rPr>
          <w:sz w:val="24"/>
          <w:szCs w:val="24"/>
        </w:rPr>
        <w:t xml:space="preserve"> чел.</w:t>
      </w:r>
    </w:p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>2. Суть проекта: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увеличение </w:t>
      </w:r>
      <w:r w:rsidRPr="006859FC">
        <w:rPr>
          <w:sz w:val="24"/>
          <w:szCs w:val="24"/>
        </w:rPr>
        <w:t>поголовья КРС мясной</w:t>
      </w:r>
      <w:r>
        <w:rPr>
          <w:sz w:val="24"/>
          <w:szCs w:val="24"/>
        </w:rPr>
        <w:t xml:space="preserve"> </w:t>
      </w:r>
      <w:r w:rsidRPr="006859FC">
        <w:rPr>
          <w:sz w:val="24"/>
          <w:szCs w:val="24"/>
        </w:rPr>
        <w:t>породы</w:t>
      </w:r>
      <w:r>
        <w:rPr>
          <w:sz w:val="24"/>
          <w:szCs w:val="24"/>
        </w:rPr>
        <w:t>.</w:t>
      </w:r>
    </w:p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>3. Описание продукции, предусмотренной проектом:</w:t>
      </w:r>
    </w:p>
    <w:p w:rsidR="00843287" w:rsidRPr="00072D60" w:rsidRDefault="00843287" w:rsidP="00472704">
      <w:pPr>
        <w:pStyle w:val="NormalWeb"/>
        <w:spacing w:before="0" w:beforeAutospacing="0" w:after="0" w:afterAutospacing="0"/>
        <w:ind w:left="50" w:right="50"/>
        <w:jc w:val="both"/>
      </w:pPr>
      <w:r>
        <w:t>Мясо КРС – 93,8 т живого веса</w:t>
      </w:r>
    </w:p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>4. Финансирование проекта:</w:t>
      </w:r>
    </w:p>
    <w:p w:rsidR="00843287" w:rsidRDefault="00843287" w:rsidP="00472704">
      <w:pPr>
        <w:pStyle w:val="Heading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</w:t>
      </w:r>
      <w:r w:rsidRPr="00072D60">
        <w:rPr>
          <w:rFonts w:ascii="Times New Roman" w:hAnsi="Times New Roman"/>
          <w:szCs w:val="24"/>
        </w:rPr>
        <w:t xml:space="preserve">бъем инвестиций – </w:t>
      </w:r>
      <w:r>
        <w:rPr>
          <w:rFonts w:ascii="Times New Roman" w:hAnsi="Times New Roman"/>
          <w:szCs w:val="24"/>
        </w:rPr>
        <w:t>20,05</w:t>
      </w:r>
      <w:r w:rsidRPr="00072D60">
        <w:rPr>
          <w:rFonts w:ascii="Times New Roman" w:hAnsi="Times New Roman"/>
          <w:szCs w:val="24"/>
        </w:rPr>
        <w:t xml:space="preserve"> млн. руб.</w:t>
      </w:r>
    </w:p>
    <w:p w:rsidR="00843287" w:rsidRDefault="00843287" w:rsidP="00472704">
      <w:pPr>
        <w:jc w:val="both"/>
      </w:pPr>
    </w:p>
    <w:p w:rsidR="00843287" w:rsidRPr="00072D60" w:rsidRDefault="00843287" w:rsidP="00472704">
      <w:pPr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XX</w:t>
      </w:r>
      <w:r w:rsidRPr="00072D60">
        <w:rPr>
          <w:b/>
          <w:sz w:val="24"/>
          <w:szCs w:val="24"/>
        </w:rPr>
        <w:t xml:space="preserve">. Паспорт Инвестиционного проекта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47"/>
      </w:tblGrid>
      <w:tr w:rsidR="00843287" w:rsidRPr="00072D60" w:rsidTr="00C1282F">
        <w:trPr>
          <w:trHeight w:val="2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843287" w:rsidRPr="00072D60" w:rsidRDefault="00843287" w:rsidP="00472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 w:rsidRPr="00812C6C">
              <w:rPr>
                <w:sz w:val="24"/>
                <w:szCs w:val="24"/>
              </w:rPr>
              <w:t>производственной базы и увеличение объема реализуемой продукции</w:t>
            </w:r>
          </w:p>
        </w:tc>
      </w:tr>
    </w:tbl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 xml:space="preserve">1. Сведения о предприятии - инициаторе проекта: </w:t>
      </w:r>
    </w:p>
    <w:p w:rsidR="00843287" w:rsidRPr="00812C6C" w:rsidRDefault="00843287" w:rsidP="0047270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ИП КФХ Имеев Евгений Серафимович</w:t>
      </w:r>
    </w:p>
    <w:p w:rsidR="00843287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>Почтовый адрес:</w:t>
      </w:r>
      <w:r>
        <w:rPr>
          <w:sz w:val="24"/>
          <w:szCs w:val="24"/>
        </w:rPr>
        <w:t xml:space="preserve"> 665436, Иркутская </w:t>
      </w:r>
      <w:r w:rsidRPr="00435048">
        <w:rPr>
          <w:sz w:val="24"/>
          <w:szCs w:val="24"/>
        </w:rPr>
        <w:t>область, Ч</w:t>
      </w:r>
      <w:r>
        <w:rPr>
          <w:sz w:val="24"/>
          <w:szCs w:val="24"/>
        </w:rPr>
        <w:t>еремховский район, д. Балухарь, ул. Озерная, 13-</w:t>
      </w:r>
      <w:r w:rsidRPr="00435048">
        <w:rPr>
          <w:sz w:val="24"/>
          <w:szCs w:val="24"/>
        </w:rPr>
        <w:t>1</w:t>
      </w:r>
    </w:p>
    <w:p w:rsidR="00843287" w:rsidRPr="00705E5E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Ф.И.О. руководителя: </w:t>
      </w:r>
      <w:r>
        <w:rPr>
          <w:sz w:val="24"/>
          <w:szCs w:val="24"/>
        </w:rPr>
        <w:t>Имеев Евгений Серафимович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Код города (района) </w:t>
      </w:r>
      <w:r w:rsidRPr="00072D60">
        <w:rPr>
          <w:sz w:val="24"/>
          <w:szCs w:val="24"/>
          <w:u w:val="single"/>
        </w:rPr>
        <w:t>(39546) 5-28-67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Адрес электронной почты: </w:t>
      </w:r>
      <w:r w:rsidRPr="00072D60">
        <w:rPr>
          <w:sz w:val="24"/>
          <w:szCs w:val="24"/>
          <w:lang w:val="en-US"/>
        </w:rPr>
        <w:t>econ</w:t>
      </w:r>
      <w:r w:rsidRPr="00072D60">
        <w:rPr>
          <w:sz w:val="24"/>
          <w:szCs w:val="24"/>
        </w:rPr>
        <w:t>10@</w:t>
      </w:r>
      <w:r w:rsidRPr="00072D60">
        <w:rPr>
          <w:sz w:val="24"/>
          <w:szCs w:val="24"/>
          <w:lang w:val="en-US"/>
        </w:rPr>
        <w:t>inbox</w:t>
      </w:r>
      <w:r w:rsidRPr="00072D60">
        <w:rPr>
          <w:sz w:val="24"/>
          <w:szCs w:val="24"/>
        </w:rPr>
        <w:t>.</w:t>
      </w:r>
      <w:r w:rsidRPr="00072D60">
        <w:rPr>
          <w:sz w:val="24"/>
          <w:szCs w:val="24"/>
          <w:lang w:val="en-US"/>
        </w:rPr>
        <w:t>ru</w:t>
      </w:r>
    </w:p>
    <w:p w:rsidR="00843287" w:rsidRPr="00072D60" w:rsidRDefault="00843287" w:rsidP="00472704">
      <w:pPr>
        <w:jc w:val="both"/>
        <w:rPr>
          <w:sz w:val="24"/>
          <w:szCs w:val="24"/>
          <w:u w:val="single"/>
        </w:rPr>
      </w:pPr>
      <w:r w:rsidRPr="00072D60">
        <w:rPr>
          <w:sz w:val="24"/>
          <w:szCs w:val="24"/>
        </w:rPr>
        <w:t xml:space="preserve">Лицо для контакта: </w:t>
      </w:r>
      <w:r>
        <w:rPr>
          <w:sz w:val="24"/>
          <w:szCs w:val="24"/>
        </w:rPr>
        <w:t>Варенчук Елена Александровна</w:t>
      </w:r>
      <w:r w:rsidRPr="00072D60">
        <w:rPr>
          <w:sz w:val="24"/>
          <w:szCs w:val="24"/>
        </w:rPr>
        <w:t xml:space="preserve"> (начальник отдела экономического прогнозирования и планирования) </w:t>
      </w:r>
      <w:r w:rsidRPr="00072D60">
        <w:rPr>
          <w:sz w:val="24"/>
          <w:szCs w:val="24"/>
          <w:u w:val="single"/>
        </w:rPr>
        <w:sym w:font="Wingdings" w:char="F028"/>
      </w:r>
      <w:r w:rsidRPr="00072D60">
        <w:rPr>
          <w:sz w:val="24"/>
          <w:szCs w:val="24"/>
          <w:u w:val="single"/>
        </w:rPr>
        <w:t xml:space="preserve"> (39546) 5-20-24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Основной вид деятельности: </w:t>
      </w:r>
      <w:hyperlink r:id="rId9" w:history="1">
        <w:r>
          <w:rPr>
            <w:rStyle w:val="Hyperlink"/>
            <w:color w:val="auto"/>
            <w:sz w:val="24"/>
            <w:szCs w:val="24"/>
            <w:u w:val="none"/>
          </w:rPr>
          <w:t>мясное</w:t>
        </w:r>
      </w:hyperlink>
      <w:r>
        <w:rPr>
          <w:rStyle w:val="Hyperlink"/>
          <w:color w:val="auto"/>
          <w:sz w:val="24"/>
          <w:szCs w:val="24"/>
          <w:u w:val="none"/>
        </w:rPr>
        <w:t xml:space="preserve"> скотоводство</w:t>
      </w:r>
    </w:p>
    <w:p w:rsidR="00843287" w:rsidRPr="00072D60" w:rsidRDefault="00843287" w:rsidP="00472704">
      <w:pPr>
        <w:jc w:val="both"/>
        <w:rPr>
          <w:sz w:val="24"/>
          <w:szCs w:val="24"/>
          <w:u w:val="single"/>
        </w:rPr>
      </w:pPr>
      <w:r w:rsidRPr="00072D60">
        <w:rPr>
          <w:sz w:val="24"/>
          <w:szCs w:val="24"/>
        </w:rPr>
        <w:t xml:space="preserve">Среднесписочная численность работников (планируемая) </w:t>
      </w:r>
      <w:r>
        <w:rPr>
          <w:sz w:val="24"/>
          <w:szCs w:val="24"/>
        </w:rPr>
        <w:t>4</w:t>
      </w:r>
      <w:r w:rsidRPr="00072D60">
        <w:rPr>
          <w:sz w:val="24"/>
          <w:szCs w:val="24"/>
        </w:rPr>
        <w:t xml:space="preserve"> чел.</w:t>
      </w:r>
    </w:p>
    <w:p w:rsidR="00843287" w:rsidRPr="00072D60" w:rsidRDefault="00843287" w:rsidP="008A5856">
      <w:pPr>
        <w:tabs>
          <w:tab w:val="left" w:pos="28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 w:rsidRPr="00072D60">
        <w:rPr>
          <w:b/>
          <w:sz w:val="24"/>
          <w:szCs w:val="24"/>
        </w:rPr>
        <w:t>Суть проекта:</w:t>
      </w:r>
      <w:r>
        <w:rPr>
          <w:b/>
          <w:sz w:val="24"/>
          <w:szCs w:val="24"/>
        </w:rPr>
        <w:t xml:space="preserve"> </w:t>
      </w:r>
      <w:r w:rsidRPr="00435048">
        <w:rPr>
          <w:sz w:val="24"/>
          <w:szCs w:val="24"/>
        </w:rPr>
        <w:t>развитие технологической цепочки от формирования собственной кормовой базы, проведения селекционной работы (повышение продуктивности сельскохозяйственных животных и улучшени</w:t>
      </w:r>
      <w:r>
        <w:rPr>
          <w:sz w:val="24"/>
          <w:szCs w:val="24"/>
        </w:rPr>
        <w:t>е</w:t>
      </w:r>
      <w:r w:rsidRPr="00435048">
        <w:rPr>
          <w:sz w:val="24"/>
          <w:szCs w:val="24"/>
        </w:rPr>
        <w:t xml:space="preserve"> качества готовой продукции), выращивания крупного рогатого скота до реализации готовой продукции.</w:t>
      </w:r>
    </w:p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>3. Описание продукции, предусмотренной проектом:</w:t>
      </w:r>
    </w:p>
    <w:p w:rsidR="00843287" w:rsidRPr="00072D60" w:rsidRDefault="00843287" w:rsidP="00472704">
      <w:pPr>
        <w:pStyle w:val="NormalWeb"/>
        <w:spacing w:before="0" w:beforeAutospacing="0" w:after="0" w:afterAutospacing="0"/>
        <w:ind w:left="50" w:right="50"/>
        <w:jc w:val="both"/>
      </w:pPr>
      <w:r>
        <w:t>Мясо КРС – 48,25 ц живого веса</w:t>
      </w:r>
    </w:p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>4. Финансирование проекта:</w:t>
      </w:r>
    </w:p>
    <w:p w:rsidR="00843287" w:rsidRDefault="00843287" w:rsidP="00472704">
      <w:pPr>
        <w:pStyle w:val="Heading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</w:t>
      </w:r>
      <w:r w:rsidRPr="00072D60">
        <w:rPr>
          <w:rFonts w:ascii="Times New Roman" w:hAnsi="Times New Roman"/>
          <w:szCs w:val="24"/>
        </w:rPr>
        <w:t xml:space="preserve">бъем инвестиций – </w:t>
      </w:r>
      <w:r>
        <w:rPr>
          <w:rFonts w:ascii="Times New Roman" w:hAnsi="Times New Roman"/>
          <w:szCs w:val="24"/>
        </w:rPr>
        <w:t>1,628</w:t>
      </w:r>
      <w:r w:rsidRPr="00072D60">
        <w:rPr>
          <w:rFonts w:ascii="Times New Roman" w:hAnsi="Times New Roman"/>
          <w:szCs w:val="24"/>
        </w:rPr>
        <w:t xml:space="preserve"> млн. руб.</w:t>
      </w:r>
    </w:p>
    <w:p w:rsidR="00843287" w:rsidRDefault="00843287" w:rsidP="00472704">
      <w:pPr>
        <w:jc w:val="both"/>
      </w:pPr>
    </w:p>
    <w:p w:rsidR="00843287" w:rsidRPr="00072D60" w:rsidRDefault="00843287" w:rsidP="00472704">
      <w:pPr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XX</w:t>
      </w:r>
      <w:r w:rsidRPr="004E27BC">
        <w:rPr>
          <w:b/>
          <w:sz w:val="24"/>
          <w:szCs w:val="24"/>
          <w:lang w:val="en-US"/>
        </w:rPr>
        <w:t>I</w:t>
      </w:r>
      <w:r w:rsidRPr="00072D60">
        <w:rPr>
          <w:b/>
          <w:sz w:val="24"/>
          <w:szCs w:val="24"/>
        </w:rPr>
        <w:t xml:space="preserve">. Паспорт Инвестиционного проекта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47"/>
      </w:tblGrid>
      <w:tr w:rsidR="00843287" w:rsidRPr="00072D60" w:rsidTr="00C1282F">
        <w:trPr>
          <w:trHeight w:val="2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843287" w:rsidRPr="00072D60" w:rsidRDefault="00843287" w:rsidP="00472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зернового </w:t>
            </w:r>
            <w:r w:rsidRPr="004E27BC">
              <w:rPr>
                <w:sz w:val="24"/>
                <w:szCs w:val="24"/>
              </w:rPr>
              <w:t>производства с глубокой переработкой</w:t>
            </w:r>
          </w:p>
        </w:tc>
      </w:tr>
    </w:tbl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 xml:space="preserve">1. Сведения о предприятии - инициаторе проекта: </w:t>
      </w:r>
    </w:p>
    <w:p w:rsidR="00843287" w:rsidRPr="004E27BC" w:rsidRDefault="00843287" w:rsidP="0047270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ИП КФХ Бакаев П.Н.</w:t>
      </w:r>
    </w:p>
    <w:p w:rsidR="00843287" w:rsidRPr="004E27BC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>Почтовый адрес:</w:t>
      </w:r>
      <w:r>
        <w:rPr>
          <w:sz w:val="24"/>
          <w:szCs w:val="24"/>
        </w:rPr>
        <w:t xml:space="preserve"> </w:t>
      </w:r>
      <w:r w:rsidRPr="004E27BC">
        <w:rPr>
          <w:sz w:val="24"/>
          <w:szCs w:val="24"/>
        </w:rPr>
        <w:t>665428, Иркутская область, Черемховский район, с.</w:t>
      </w:r>
      <w:r>
        <w:rPr>
          <w:sz w:val="24"/>
          <w:szCs w:val="24"/>
        </w:rPr>
        <w:t xml:space="preserve"> </w:t>
      </w:r>
      <w:r w:rsidRPr="004E27BC">
        <w:rPr>
          <w:sz w:val="24"/>
          <w:szCs w:val="24"/>
        </w:rPr>
        <w:t>Парфёново,</w:t>
      </w:r>
    </w:p>
    <w:p w:rsidR="00843287" w:rsidRDefault="00843287" w:rsidP="00472704">
      <w:pPr>
        <w:jc w:val="both"/>
        <w:rPr>
          <w:sz w:val="24"/>
          <w:szCs w:val="24"/>
        </w:rPr>
      </w:pPr>
      <w:r w:rsidRPr="004E27BC">
        <w:rPr>
          <w:sz w:val="24"/>
          <w:szCs w:val="24"/>
        </w:rPr>
        <w:t>ул. Молодежная</w:t>
      </w:r>
      <w:r>
        <w:rPr>
          <w:sz w:val="24"/>
          <w:szCs w:val="24"/>
        </w:rPr>
        <w:t>, 18-2</w:t>
      </w:r>
    </w:p>
    <w:p w:rsidR="00843287" w:rsidRPr="00705E5E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Ф.И.О. руководителя: </w:t>
      </w:r>
      <w:r>
        <w:rPr>
          <w:sz w:val="24"/>
          <w:szCs w:val="24"/>
        </w:rPr>
        <w:t xml:space="preserve">Бакаев Павел Николаевич 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Код города (района) </w:t>
      </w:r>
      <w:r w:rsidRPr="00072D60">
        <w:rPr>
          <w:sz w:val="24"/>
          <w:szCs w:val="24"/>
          <w:u w:val="single"/>
        </w:rPr>
        <w:t>(39546) 5-28-67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Адрес электронной почты: </w:t>
      </w:r>
      <w:r w:rsidRPr="00072D60">
        <w:rPr>
          <w:sz w:val="24"/>
          <w:szCs w:val="24"/>
          <w:lang w:val="en-US"/>
        </w:rPr>
        <w:t>econ</w:t>
      </w:r>
      <w:r w:rsidRPr="00072D60">
        <w:rPr>
          <w:sz w:val="24"/>
          <w:szCs w:val="24"/>
        </w:rPr>
        <w:t>10@</w:t>
      </w:r>
      <w:r w:rsidRPr="00072D60">
        <w:rPr>
          <w:sz w:val="24"/>
          <w:szCs w:val="24"/>
          <w:lang w:val="en-US"/>
        </w:rPr>
        <w:t>inbox</w:t>
      </w:r>
      <w:r w:rsidRPr="00072D60">
        <w:rPr>
          <w:sz w:val="24"/>
          <w:szCs w:val="24"/>
        </w:rPr>
        <w:t>.</w:t>
      </w:r>
      <w:r w:rsidRPr="00072D60">
        <w:rPr>
          <w:sz w:val="24"/>
          <w:szCs w:val="24"/>
          <w:lang w:val="en-US"/>
        </w:rPr>
        <w:t>ru</w:t>
      </w:r>
    </w:p>
    <w:p w:rsidR="00843287" w:rsidRPr="00072D60" w:rsidRDefault="00843287" w:rsidP="00472704">
      <w:pPr>
        <w:jc w:val="both"/>
        <w:rPr>
          <w:sz w:val="24"/>
          <w:szCs w:val="24"/>
          <w:u w:val="single"/>
        </w:rPr>
      </w:pPr>
      <w:r w:rsidRPr="00072D60">
        <w:rPr>
          <w:sz w:val="24"/>
          <w:szCs w:val="24"/>
        </w:rPr>
        <w:t xml:space="preserve">Лицо для контакта: </w:t>
      </w:r>
      <w:r>
        <w:rPr>
          <w:sz w:val="24"/>
          <w:szCs w:val="24"/>
        </w:rPr>
        <w:t>Варенчук Елена Александровна</w:t>
      </w:r>
      <w:r w:rsidRPr="00072D60">
        <w:rPr>
          <w:sz w:val="24"/>
          <w:szCs w:val="24"/>
        </w:rPr>
        <w:t xml:space="preserve"> (начальник отдела экономического прогнозирования и планирования) </w:t>
      </w:r>
      <w:r w:rsidRPr="00072D60">
        <w:rPr>
          <w:sz w:val="24"/>
          <w:szCs w:val="24"/>
          <w:u w:val="single"/>
        </w:rPr>
        <w:sym w:font="Wingdings" w:char="F028"/>
      </w:r>
      <w:r w:rsidRPr="00072D60">
        <w:rPr>
          <w:sz w:val="24"/>
          <w:szCs w:val="24"/>
          <w:u w:val="single"/>
        </w:rPr>
        <w:t xml:space="preserve"> (39546) 5-20-24</w:t>
      </w:r>
    </w:p>
    <w:p w:rsidR="00843287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Основной вид деятельности: </w:t>
      </w:r>
      <w:r w:rsidRPr="004E27BC">
        <w:rPr>
          <w:sz w:val="24"/>
          <w:szCs w:val="24"/>
        </w:rPr>
        <w:t>строительство производственных объектов, приобретение сельскохозяйственной техники и оборудования.</w:t>
      </w:r>
    </w:p>
    <w:p w:rsidR="00843287" w:rsidRPr="004E27BC" w:rsidRDefault="00843287" w:rsidP="00472704">
      <w:pPr>
        <w:jc w:val="both"/>
        <w:rPr>
          <w:sz w:val="24"/>
          <w:szCs w:val="24"/>
          <w:u w:val="single"/>
        </w:rPr>
      </w:pPr>
      <w:r w:rsidRPr="004E27BC">
        <w:rPr>
          <w:sz w:val="24"/>
          <w:szCs w:val="24"/>
        </w:rPr>
        <w:t>Среднесписочная численность работников (планируемая) 4</w:t>
      </w:r>
      <w:r>
        <w:rPr>
          <w:sz w:val="24"/>
          <w:szCs w:val="24"/>
        </w:rPr>
        <w:t>8</w:t>
      </w:r>
      <w:r w:rsidRPr="004E27BC">
        <w:rPr>
          <w:sz w:val="24"/>
          <w:szCs w:val="24"/>
        </w:rPr>
        <w:t xml:space="preserve"> чел.</w:t>
      </w:r>
    </w:p>
    <w:p w:rsidR="00843287" w:rsidRDefault="00843287" w:rsidP="008A5856">
      <w:pPr>
        <w:tabs>
          <w:tab w:val="left" w:pos="28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 w:rsidRPr="00072D60">
        <w:rPr>
          <w:b/>
          <w:sz w:val="24"/>
          <w:szCs w:val="24"/>
        </w:rPr>
        <w:t>Суть проекта:</w:t>
      </w:r>
      <w:r>
        <w:rPr>
          <w:b/>
          <w:sz w:val="24"/>
          <w:szCs w:val="24"/>
        </w:rPr>
        <w:t xml:space="preserve"> </w:t>
      </w:r>
      <w:r w:rsidRPr="004E27BC">
        <w:rPr>
          <w:sz w:val="24"/>
          <w:szCs w:val="24"/>
        </w:rPr>
        <w:t>расширение производственной базы для сельскохозяйственного производства, увеличение объемов производства с глубокой переработкой и сбыта сельскохозяйственной продукции, получение дополнительных доходов, прибыли, оптимизация расходов.</w:t>
      </w:r>
    </w:p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>3. Описание продукции, предусмотренной проектом:</w:t>
      </w:r>
    </w:p>
    <w:p w:rsidR="00843287" w:rsidRPr="00072D60" w:rsidRDefault="00843287" w:rsidP="00472704">
      <w:pPr>
        <w:pStyle w:val="NormalWeb"/>
        <w:spacing w:before="0" w:beforeAutospacing="0" w:after="0" w:afterAutospacing="0"/>
        <w:ind w:left="50" w:right="50"/>
        <w:jc w:val="both"/>
      </w:pPr>
      <w:r>
        <w:t>Зерно – 40,56 т.</w:t>
      </w:r>
    </w:p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>4. Финансирование проекта:</w:t>
      </w:r>
    </w:p>
    <w:p w:rsidR="00843287" w:rsidRDefault="00843287" w:rsidP="00472704">
      <w:pPr>
        <w:pStyle w:val="Heading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</w:t>
      </w:r>
      <w:r w:rsidRPr="00072D60">
        <w:rPr>
          <w:rFonts w:ascii="Times New Roman" w:hAnsi="Times New Roman"/>
          <w:szCs w:val="24"/>
        </w:rPr>
        <w:t xml:space="preserve">бъем инвестиций – </w:t>
      </w:r>
      <w:r>
        <w:rPr>
          <w:rFonts w:ascii="Times New Roman" w:hAnsi="Times New Roman"/>
          <w:szCs w:val="24"/>
        </w:rPr>
        <w:t>135,4</w:t>
      </w:r>
      <w:r w:rsidRPr="00072D60">
        <w:rPr>
          <w:rFonts w:ascii="Times New Roman" w:hAnsi="Times New Roman"/>
          <w:szCs w:val="24"/>
        </w:rPr>
        <w:t xml:space="preserve"> млн. руб.</w:t>
      </w:r>
    </w:p>
    <w:p w:rsidR="00843287" w:rsidRDefault="00843287" w:rsidP="00472704">
      <w:pPr>
        <w:jc w:val="both"/>
      </w:pPr>
    </w:p>
    <w:p w:rsidR="00843287" w:rsidRPr="00072D60" w:rsidRDefault="00843287" w:rsidP="00472704">
      <w:pPr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XX</w:t>
      </w:r>
      <w:r w:rsidRPr="004E27BC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  <w:lang w:val="en-US"/>
        </w:rPr>
        <w:t>I</w:t>
      </w:r>
      <w:r w:rsidRPr="00072D60">
        <w:rPr>
          <w:b/>
          <w:sz w:val="24"/>
          <w:szCs w:val="24"/>
        </w:rPr>
        <w:t xml:space="preserve">. Паспорт Инвестиционного проекта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47"/>
      </w:tblGrid>
      <w:tr w:rsidR="00843287" w:rsidRPr="00072D60" w:rsidTr="00C1282F">
        <w:trPr>
          <w:trHeight w:val="2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843287" w:rsidRPr="000D77D8" w:rsidRDefault="00843287" w:rsidP="00472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промышленной </w:t>
            </w:r>
            <w:r w:rsidRPr="000D77D8">
              <w:rPr>
                <w:sz w:val="24"/>
                <w:szCs w:val="24"/>
              </w:rPr>
              <w:t>площадки для ути</w:t>
            </w:r>
            <w:r>
              <w:rPr>
                <w:sz w:val="24"/>
                <w:szCs w:val="24"/>
              </w:rPr>
              <w:t>лизации</w:t>
            </w:r>
          </w:p>
          <w:p w:rsidR="00843287" w:rsidRPr="00072D60" w:rsidRDefault="00843287" w:rsidP="00472704">
            <w:pPr>
              <w:jc w:val="center"/>
              <w:rPr>
                <w:sz w:val="24"/>
                <w:szCs w:val="24"/>
              </w:rPr>
            </w:pPr>
            <w:r w:rsidRPr="000D77D8">
              <w:rPr>
                <w:sz w:val="24"/>
                <w:szCs w:val="24"/>
              </w:rPr>
              <w:t>и обезвреживания медицинских отходов</w:t>
            </w:r>
          </w:p>
        </w:tc>
      </w:tr>
    </w:tbl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 xml:space="preserve">1. Сведения о предприятии - инициаторе проекта: </w:t>
      </w:r>
    </w:p>
    <w:p w:rsidR="00843287" w:rsidRPr="000D77D8" w:rsidRDefault="00843287" w:rsidP="00472704">
      <w:pPr>
        <w:jc w:val="both"/>
        <w:rPr>
          <w:sz w:val="24"/>
          <w:szCs w:val="24"/>
        </w:rPr>
      </w:pPr>
      <w:r w:rsidRPr="000D77D8">
        <w:rPr>
          <w:sz w:val="24"/>
          <w:szCs w:val="24"/>
        </w:rPr>
        <w:t xml:space="preserve">ООО </w:t>
      </w:r>
      <w:r>
        <w:rPr>
          <w:sz w:val="24"/>
          <w:szCs w:val="24"/>
        </w:rPr>
        <w:t>«</w:t>
      </w:r>
      <w:r w:rsidRPr="000D77D8">
        <w:rPr>
          <w:sz w:val="24"/>
          <w:szCs w:val="24"/>
        </w:rPr>
        <w:t>Феликс-Трэйд</w:t>
      </w:r>
      <w:r>
        <w:rPr>
          <w:sz w:val="24"/>
          <w:szCs w:val="24"/>
        </w:rPr>
        <w:t>»</w:t>
      </w:r>
    </w:p>
    <w:p w:rsidR="00843287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>Почтовый адрес:</w:t>
      </w:r>
      <w:r>
        <w:rPr>
          <w:sz w:val="24"/>
          <w:szCs w:val="24"/>
        </w:rPr>
        <w:t xml:space="preserve"> </w:t>
      </w:r>
      <w:r w:rsidRPr="000D77D8">
        <w:rPr>
          <w:sz w:val="24"/>
          <w:szCs w:val="24"/>
        </w:rPr>
        <w:t>665827,</w:t>
      </w:r>
      <w:r>
        <w:rPr>
          <w:sz w:val="24"/>
          <w:szCs w:val="24"/>
        </w:rPr>
        <w:t xml:space="preserve"> Иркутская область, г. Ангарск, 11 мкр-н, 7-</w:t>
      </w:r>
      <w:r w:rsidRPr="000D77D8">
        <w:rPr>
          <w:sz w:val="24"/>
          <w:szCs w:val="24"/>
        </w:rPr>
        <w:t>175</w:t>
      </w:r>
    </w:p>
    <w:p w:rsidR="00843287" w:rsidRPr="000D77D8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Ф.И.О. руководителя: </w:t>
      </w:r>
      <w:r w:rsidRPr="000D77D8">
        <w:rPr>
          <w:sz w:val="24"/>
          <w:szCs w:val="24"/>
        </w:rPr>
        <w:t>Ружников Александр Витальевич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Код города (района) </w:t>
      </w:r>
      <w:r w:rsidRPr="00072D60">
        <w:rPr>
          <w:sz w:val="24"/>
          <w:szCs w:val="24"/>
          <w:u w:val="single"/>
        </w:rPr>
        <w:t>(39546) 5-28-67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Адрес электронной почты: </w:t>
      </w:r>
      <w:r w:rsidRPr="00072D60">
        <w:rPr>
          <w:sz w:val="24"/>
          <w:szCs w:val="24"/>
          <w:lang w:val="en-US"/>
        </w:rPr>
        <w:t>econ</w:t>
      </w:r>
      <w:r w:rsidRPr="00072D60">
        <w:rPr>
          <w:sz w:val="24"/>
          <w:szCs w:val="24"/>
        </w:rPr>
        <w:t>10@</w:t>
      </w:r>
      <w:r w:rsidRPr="00072D60">
        <w:rPr>
          <w:sz w:val="24"/>
          <w:szCs w:val="24"/>
          <w:lang w:val="en-US"/>
        </w:rPr>
        <w:t>inbox</w:t>
      </w:r>
      <w:r w:rsidRPr="00072D60">
        <w:rPr>
          <w:sz w:val="24"/>
          <w:szCs w:val="24"/>
        </w:rPr>
        <w:t>.</w:t>
      </w:r>
      <w:r w:rsidRPr="00072D60">
        <w:rPr>
          <w:sz w:val="24"/>
          <w:szCs w:val="24"/>
          <w:lang w:val="en-US"/>
        </w:rPr>
        <w:t>ru</w:t>
      </w:r>
    </w:p>
    <w:p w:rsidR="00843287" w:rsidRPr="00072D60" w:rsidRDefault="00843287" w:rsidP="00472704">
      <w:pPr>
        <w:jc w:val="both"/>
        <w:rPr>
          <w:sz w:val="24"/>
          <w:szCs w:val="24"/>
          <w:u w:val="single"/>
        </w:rPr>
      </w:pPr>
      <w:r w:rsidRPr="00072D60">
        <w:rPr>
          <w:sz w:val="24"/>
          <w:szCs w:val="24"/>
        </w:rPr>
        <w:t xml:space="preserve">Лицо для контакта: </w:t>
      </w:r>
      <w:r>
        <w:rPr>
          <w:sz w:val="24"/>
          <w:szCs w:val="24"/>
        </w:rPr>
        <w:t>Варенчук Елена Александровна</w:t>
      </w:r>
      <w:r w:rsidRPr="00072D60">
        <w:rPr>
          <w:sz w:val="24"/>
          <w:szCs w:val="24"/>
        </w:rPr>
        <w:t xml:space="preserve"> (начальник отдела экономического прогнозирования и планирования) </w:t>
      </w:r>
      <w:r w:rsidRPr="00072D60">
        <w:rPr>
          <w:sz w:val="24"/>
          <w:szCs w:val="24"/>
          <w:u w:val="single"/>
        </w:rPr>
        <w:sym w:font="Wingdings" w:char="F028"/>
      </w:r>
      <w:r w:rsidRPr="00072D60">
        <w:rPr>
          <w:sz w:val="24"/>
          <w:szCs w:val="24"/>
          <w:u w:val="single"/>
        </w:rPr>
        <w:t xml:space="preserve"> (39546) 5-20-24</w:t>
      </w:r>
    </w:p>
    <w:p w:rsidR="00843287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Основной вид деятельности: </w:t>
      </w:r>
      <w:r>
        <w:rPr>
          <w:sz w:val="24"/>
          <w:szCs w:val="24"/>
        </w:rPr>
        <w:t>утилизация и обезвреживание медицинских отходов</w:t>
      </w:r>
    </w:p>
    <w:p w:rsidR="00843287" w:rsidRPr="004E27BC" w:rsidRDefault="00843287" w:rsidP="00472704">
      <w:pPr>
        <w:jc w:val="both"/>
        <w:rPr>
          <w:sz w:val="24"/>
          <w:szCs w:val="24"/>
          <w:u w:val="single"/>
        </w:rPr>
      </w:pPr>
      <w:r w:rsidRPr="004E27BC">
        <w:rPr>
          <w:sz w:val="24"/>
          <w:szCs w:val="24"/>
        </w:rPr>
        <w:t xml:space="preserve">Среднесписочная численность работников (планируемая) </w:t>
      </w:r>
      <w:r>
        <w:rPr>
          <w:sz w:val="24"/>
          <w:szCs w:val="24"/>
        </w:rPr>
        <w:t>25</w:t>
      </w:r>
      <w:r w:rsidRPr="004E27BC">
        <w:rPr>
          <w:sz w:val="24"/>
          <w:szCs w:val="24"/>
        </w:rPr>
        <w:t xml:space="preserve"> чел.</w:t>
      </w:r>
    </w:p>
    <w:p w:rsidR="00843287" w:rsidRDefault="00843287" w:rsidP="008A5856">
      <w:pPr>
        <w:tabs>
          <w:tab w:val="left" w:pos="28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 w:rsidRPr="00072D60">
        <w:rPr>
          <w:b/>
          <w:sz w:val="24"/>
          <w:szCs w:val="24"/>
        </w:rPr>
        <w:t>Суть проекта: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строительство промышленной </w:t>
      </w:r>
      <w:r w:rsidRPr="000D77D8">
        <w:rPr>
          <w:sz w:val="24"/>
          <w:szCs w:val="24"/>
        </w:rPr>
        <w:t>площадки для утилизации и обезвреживания медицинских отходов</w:t>
      </w:r>
    </w:p>
    <w:p w:rsidR="00843287" w:rsidRPr="000D77D8" w:rsidRDefault="00843287" w:rsidP="00472704">
      <w:pPr>
        <w:jc w:val="both"/>
        <w:rPr>
          <w:sz w:val="24"/>
          <w:szCs w:val="24"/>
        </w:rPr>
      </w:pPr>
      <w:r w:rsidRPr="00072D60">
        <w:rPr>
          <w:b/>
          <w:sz w:val="24"/>
          <w:szCs w:val="24"/>
        </w:rPr>
        <w:t>3. Описание продукции, предусмотренной проектом:</w:t>
      </w:r>
    </w:p>
    <w:p w:rsidR="00843287" w:rsidRDefault="00843287" w:rsidP="00472704">
      <w:pPr>
        <w:jc w:val="both"/>
        <w:rPr>
          <w:sz w:val="24"/>
          <w:szCs w:val="24"/>
        </w:rPr>
      </w:pPr>
      <w:r>
        <w:rPr>
          <w:sz w:val="24"/>
          <w:szCs w:val="24"/>
        </w:rPr>
        <w:t>Территория расчистки -</w:t>
      </w:r>
      <w:r w:rsidRPr="000D77D8">
        <w:rPr>
          <w:sz w:val="24"/>
          <w:szCs w:val="24"/>
        </w:rPr>
        <w:t>10 000 м²</w:t>
      </w:r>
    </w:p>
    <w:p w:rsidR="00843287" w:rsidRPr="000D77D8" w:rsidRDefault="00843287" w:rsidP="00472704">
      <w:pPr>
        <w:jc w:val="both"/>
        <w:rPr>
          <w:sz w:val="24"/>
          <w:szCs w:val="24"/>
        </w:rPr>
      </w:pPr>
      <w:r w:rsidRPr="00072D60">
        <w:rPr>
          <w:b/>
          <w:sz w:val="24"/>
          <w:szCs w:val="24"/>
        </w:rPr>
        <w:t>4. Финансирование проекта:</w:t>
      </w:r>
    </w:p>
    <w:p w:rsidR="00843287" w:rsidRDefault="00843287" w:rsidP="00472704">
      <w:pPr>
        <w:pStyle w:val="Heading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</w:t>
      </w:r>
      <w:r w:rsidRPr="00072D60">
        <w:rPr>
          <w:rFonts w:ascii="Times New Roman" w:hAnsi="Times New Roman"/>
          <w:szCs w:val="24"/>
        </w:rPr>
        <w:t xml:space="preserve">бъем инвестиций – </w:t>
      </w:r>
      <w:r>
        <w:rPr>
          <w:rFonts w:ascii="Times New Roman" w:hAnsi="Times New Roman"/>
          <w:szCs w:val="24"/>
        </w:rPr>
        <w:t>1,5</w:t>
      </w:r>
      <w:r w:rsidRPr="00072D60">
        <w:rPr>
          <w:rFonts w:ascii="Times New Roman" w:hAnsi="Times New Roman"/>
          <w:szCs w:val="24"/>
        </w:rPr>
        <w:t xml:space="preserve"> млн. руб.</w:t>
      </w:r>
    </w:p>
    <w:p w:rsidR="00843287" w:rsidRDefault="00843287" w:rsidP="00472704">
      <w:pPr>
        <w:jc w:val="both"/>
      </w:pPr>
    </w:p>
    <w:p w:rsidR="00843287" w:rsidRDefault="00843287" w:rsidP="00472704">
      <w:pPr>
        <w:jc w:val="both"/>
        <w:rPr>
          <w:b/>
          <w:sz w:val="24"/>
          <w:szCs w:val="24"/>
        </w:rPr>
      </w:pPr>
    </w:p>
    <w:p w:rsidR="00843287" w:rsidRPr="00072D60" w:rsidRDefault="00843287" w:rsidP="00472704">
      <w:pPr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XX</w:t>
      </w:r>
      <w:r w:rsidRPr="004E27BC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  <w:lang w:val="en-US"/>
        </w:rPr>
        <w:t>II</w:t>
      </w:r>
      <w:r w:rsidRPr="00072D60">
        <w:rPr>
          <w:b/>
          <w:sz w:val="24"/>
          <w:szCs w:val="24"/>
        </w:rPr>
        <w:t xml:space="preserve">. Паспорт Инвестиционного проекта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747"/>
      </w:tblGrid>
      <w:tr w:rsidR="00843287" w:rsidRPr="00072D60" w:rsidTr="00C1282F">
        <w:trPr>
          <w:trHeight w:val="2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  <w:shd w:val="pct5" w:color="auto" w:fill="FFFFFF"/>
          </w:tcPr>
          <w:p w:rsidR="00843287" w:rsidRPr="002218B4" w:rsidRDefault="00843287" w:rsidP="004727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промышленной площадки для утилизации</w:t>
            </w:r>
          </w:p>
          <w:p w:rsidR="00843287" w:rsidRPr="00072D60" w:rsidRDefault="00843287" w:rsidP="00472704">
            <w:pPr>
              <w:jc w:val="center"/>
              <w:rPr>
                <w:sz w:val="24"/>
                <w:szCs w:val="24"/>
              </w:rPr>
            </w:pPr>
            <w:r w:rsidRPr="002218B4">
              <w:rPr>
                <w:sz w:val="24"/>
                <w:szCs w:val="24"/>
              </w:rPr>
              <w:t>и обезвреживания отходов 3-4 класса опасности</w:t>
            </w:r>
          </w:p>
        </w:tc>
      </w:tr>
    </w:tbl>
    <w:p w:rsidR="00843287" w:rsidRPr="00072D60" w:rsidRDefault="00843287" w:rsidP="00472704">
      <w:pPr>
        <w:jc w:val="both"/>
        <w:rPr>
          <w:b/>
          <w:sz w:val="24"/>
          <w:szCs w:val="24"/>
        </w:rPr>
      </w:pPr>
      <w:r w:rsidRPr="00072D60">
        <w:rPr>
          <w:b/>
          <w:sz w:val="24"/>
          <w:szCs w:val="24"/>
        </w:rPr>
        <w:t xml:space="preserve">1. Сведения о предприятии - инициаторе проекта: </w:t>
      </w:r>
    </w:p>
    <w:p w:rsidR="00843287" w:rsidRPr="000D77D8" w:rsidRDefault="00843287" w:rsidP="00472704">
      <w:pPr>
        <w:jc w:val="both"/>
        <w:rPr>
          <w:sz w:val="24"/>
          <w:szCs w:val="24"/>
        </w:rPr>
      </w:pPr>
      <w:r w:rsidRPr="000D77D8">
        <w:rPr>
          <w:sz w:val="24"/>
          <w:szCs w:val="24"/>
        </w:rPr>
        <w:t xml:space="preserve">ООО </w:t>
      </w:r>
      <w:r>
        <w:rPr>
          <w:sz w:val="24"/>
          <w:szCs w:val="24"/>
        </w:rPr>
        <w:t>«Вектор»</w:t>
      </w:r>
    </w:p>
    <w:p w:rsidR="00843287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>Почтовый адрес:</w:t>
      </w:r>
      <w:r>
        <w:rPr>
          <w:sz w:val="24"/>
          <w:szCs w:val="24"/>
        </w:rPr>
        <w:t xml:space="preserve"> </w:t>
      </w:r>
      <w:r w:rsidRPr="002218B4">
        <w:rPr>
          <w:sz w:val="24"/>
          <w:szCs w:val="24"/>
        </w:rPr>
        <w:t>664022,</w:t>
      </w:r>
      <w:r>
        <w:rPr>
          <w:sz w:val="24"/>
          <w:szCs w:val="24"/>
        </w:rPr>
        <w:t xml:space="preserve"> Иркутская область, г. Иркутск, ул. К. Маркса, 5-</w:t>
      </w:r>
      <w:r w:rsidRPr="002218B4">
        <w:rPr>
          <w:sz w:val="24"/>
          <w:szCs w:val="24"/>
        </w:rPr>
        <w:t>52</w:t>
      </w:r>
    </w:p>
    <w:p w:rsidR="00843287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Ф.И.О. руководителя: </w:t>
      </w:r>
      <w:r w:rsidRPr="002218B4">
        <w:rPr>
          <w:sz w:val="24"/>
          <w:szCs w:val="24"/>
        </w:rPr>
        <w:t>Даниленко Михаил Геннадьевич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Код города (района) </w:t>
      </w:r>
      <w:r w:rsidRPr="00072D60">
        <w:rPr>
          <w:sz w:val="24"/>
          <w:szCs w:val="24"/>
          <w:u w:val="single"/>
        </w:rPr>
        <w:t>(39546) 5-28-67</w:t>
      </w:r>
    </w:p>
    <w:p w:rsidR="00843287" w:rsidRPr="00072D60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Адрес электронной почты: </w:t>
      </w:r>
      <w:r w:rsidRPr="00072D60">
        <w:rPr>
          <w:sz w:val="24"/>
          <w:szCs w:val="24"/>
          <w:lang w:val="en-US"/>
        </w:rPr>
        <w:t>econ</w:t>
      </w:r>
      <w:r w:rsidRPr="00072D60">
        <w:rPr>
          <w:sz w:val="24"/>
          <w:szCs w:val="24"/>
        </w:rPr>
        <w:t>10@</w:t>
      </w:r>
      <w:r w:rsidRPr="00072D60">
        <w:rPr>
          <w:sz w:val="24"/>
          <w:szCs w:val="24"/>
          <w:lang w:val="en-US"/>
        </w:rPr>
        <w:t>inbox</w:t>
      </w:r>
      <w:r w:rsidRPr="00072D60">
        <w:rPr>
          <w:sz w:val="24"/>
          <w:szCs w:val="24"/>
        </w:rPr>
        <w:t>.</w:t>
      </w:r>
      <w:r w:rsidRPr="00072D60">
        <w:rPr>
          <w:sz w:val="24"/>
          <w:szCs w:val="24"/>
          <w:lang w:val="en-US"/>
        </w:rPr>
        <w:t>ru</w:t>
      </w:r>
    </w:p>
    <w:p w:rsidR="00843287" w:rsidRPr="00072D60" w:rsidRDefault="00843287" w:rsidP="00472704">
      <w:pPr>
        <w:jc w:val="both"/>
        <w:rPr>
          <w:sz w:val="24"/>
          <w:szCs w:val="24"/>
          <w:u w:val="single"/>
        </w:rPr>
      </w:pPr>
      <w:r w:rsidRPr="00072D60">
        <w:rPr>
          <w:sz w:val="24"/>
          <w:szCs w:val="24"/>
        </w:rPr>
        <w:t xml:space="preserve">Лицо для контакта: </w:t>
      </w:r>
      <w:r>
        <w:rPr>
          <w:sz w:val="24"/>
          <w:szCs w:val="24"/>
        </w:rPr>
        <w:t>Варенчук Елена Александровна</w:t>
      </w:r>
      <w:r w:rsidRPr="00072D60">
        <w:rPr>
          <w:sz w:val="24"/>
          <w:szCs w:val="24"/>
        </w:rPr>
        <w:t xml:space="preserve"> (начальник отдела экономического прогнозирования и планирования) </w:t>
      </w:r>
      <w:r w:rsidRPr="00072D60">
        <w:rPr>
          <w:sz w:val="24"/>
          <w:szCs w:val="24"/>
          <w:u w:val="single"/>
        </w:rPr>
        <w:sym w:font="Wingdings" w:char="F028"/>
      </w:r>
      <w:r w:rsidRPr="00072D60">
        <w:rPr>
          <w:sz w:val="24"/>
          <w:szCs w:val="24"/>
          <w:u w:val="single"/>
        </w:rPr>
        <w:t xml:space="preserve"> (39546) 5-20-24</w:t>
      </w:r>
    </w:p>
    <w:p w:rsidR="00843287" w:rsidRDefault="00843287" w:rsidP="00472704">
      <w:pPr>
        <w:jc w:val="both"/>
        <w:rPr>
          <w:sz w:val="24"/>
          <w:szCs w:val="24"/>
        </w:rPr>
      </w:pPr>
      <w:r w:rsidRPr="00072D60">
        <w:rPr>
          <w:sz w:val="24"/>
          <w:szCs w:val="24"/>
        </w:rPr>
        <w:t xml:space="preserve">Основной вид деятельности: </w:t>
      </w:r>
      <w:r>
        <w:rPr>
          <w:sz w:val="24"/>
          <w:szCs w:val="24"/>
        </w:rPr>
        <w:t>утилизация и обезвреживание отходов 3-4 класса опасности.</w:t>
      </w:r>
    </w:p>
    <w:p w:rsidR="00843287" w:rsidRPr="004E27BC" w:rsidRDefault="00843287" w:rsidP="00472704">
      <w:pPr>
        <w:jc w:val="both"/>
        <w:rPr>
          <w:sz w:val="24"/>
          <w:szCs w:val="24"/>
          <w:u w:val="single"/>
        </w:rPr>
      </w:pPr>
      <w:r w:rsidRPr="004E27BC">
        <w:rPr>
          <w:sz w:val="24"/>
          <w:szCs w:val="24"/>
        </w:rPr>
        <w:t xml:space="preserve">Среднесписочная численность работников (планируемая) </w:t>
      </w:r>
      <w:r>
        <w:rPr>
          <w:sz w:val="24"/>
          <w:szCs w:val="24"/>
        </w:rPr>
        <w:t>25</w:t>
      </w:r>
      <w:r w:rsidRPr="004E27BC">
        <w:rPr>
          <w:sz w:val="24"/>
          <w:szCs w:val="24"/>
        </w:rPr>
        <w:t xml:space="preserve"> чел.</w:t>
      </w:r>
    </w:p>
    <w:p w:rsidR="00843287" w:rsidRDefault="00843287" w:rsidP="008A5856">
      <w:pPr>
        <w:tabs>
          <w:tab w:val="left" w:pos="28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 w:rsidRPr="00072D60">
        <w:rPr>
          <w:b/>
          <w:sz w:val="24"/>
          <w:szCs w:val="24"/>
        </w:rPr>
        <w:t>Суть проекта: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строительство промышленной </w:t>
      </w:r>
      <w:r w:rsidRPr="000D77D8">
        <w:rPr>
          <w:sz w:val="24"/>
          <w:szCs w:val="24"/>
        </w:rPr>
        <w:t>площадки для утилизации и обезвреживания отходов</w:t>
      </w:r>
      <w:r>
        <w:rPr>
          <w:sz w:val="24"/>
          <w:szCs w:val="24"/>
        </w:rPr>
        <w:t xml:space="preserve"> 3-4 класса опасности.</w:t>
      </w:r>
    </w:p>
    <w:p w:rsidR="00843287" w:rsidRPr="000D77D8" w:rsidRDefault="00843287" w:rsidP="00472704">
      <w:pPr>
        <w:jc w:val="both"/>
        <w:rPr>
          <w:sz w:val="24"/>
          <w:szCs w:val="24"/>
        </w:rPr>
      </w:pPr>
      <w:r w:rsidRPr="00072D60">
        <w:rPr>
          <w:b/>
          <w:sz w:val="24"/>
          <w:szCs w:val="24"/>
        </w:rPr>
        <w:t>3. Описание продукции, предусмотренной проектом:</w:t>
      </w:r>
    </w:p>
    <w:p w:rsidR="00843287" w:rsidRDefault="00843287" w:rsidP="00472704">
      <w:pPr>
        <w:jc w:val="both"/>
        <w:rPr>
          <w:sz w:val="24"/>
          <w:szCs w:val="24"/>
        </w:rPr>
      </w:pPr>
      <w:r>
        <w:rPr>
          <w:sz w:val="24"/>
          <w:szCs w:val="24"/>
        </w:rPr>
        <w:t>Территория расчистки -</w:t>
      </w:r>
      <w:r w:rsidRPr="000D77D8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0D77D8">
        <w:rPr>
          <w:sz w:val="24"/>
          <w:szCs w:val="24"/>
        </w:rPr>
        <w:t xml:space="preserve"> 000 м²</w:t>
      </w:r>
    </w:p>
    <w:p w:rsidR="00843287" w:rsidRPr="000D77D8" w:rsidRDefault="00843287" w:rsidP="00472704">
      <w:pPr>
        <w:jc w:val="both"/>
        <w:rPr>
          <w:sz w:val="24"/>
          <w:szCs w:val="24"/>
        </w:rPr>
      </w:pPr>
      <w:r w:rsidRPr="00072D60">
        <w:rPr>
          <w:b/>
          <w:sz w:val="24"/>
          <w:szCs w:val="24"/>
        </w:rPr>
        <w:t>4. Финансирование проекта:</w:t>
      </w:r>
    </w:p>
    <w:p w:rsidR="00843287" w:rsidRPr="0042774A" w:rsidRDefault="00843287" w:rsidP="00472704">
      <w:pPr>
        <w:pStyle w:val="Heading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4"/>
        </w:rPr>
        <w:t>О</w:t>
      </w:r>
      <w:r w:rsidRPr="00072D60">
        <w:rPr>
          <w:rFonts w:ascii="Times New Roman" w:hAnsi="Times New Roman"/>
          <w:szCs w:val="24"/>
        </w:rPr>
        <w:t xml:space="preserve">бъем инвестиций – </w:t>
      </w:r>
      <w:r>
        <w:rPr>
          <w:rFonts w:ascii="Times New Roman" w:hAnsi="Times New Roman"/>
          <w:szCs w:val="24"/>
        </w:rPr>
        <w:t>10</w:t>
      </w:r>
      <w:r w:rsidRPr="00072D60">
        <w:rPr>
          <w:rFonts w:ascii="Times New Roman" w:hAnsi="Times New Roman"/>
          <w:szCs w:val="24"/>
        </w:rPr>
        <w:t xml:space="preserve"> млн. руб.</w:t>
      </w:r>
      <w:r>
        <w:rPr>
          <w:rFonts w:ascii="Times New Roman" w:hAnsi="Times New Roman"/>
          <w:szCs w:val="24"/>
        </w:rPr>
        <w:t xml:space="preserve"> </w:t>
      </w:r>
      <w:r w:rsidRPr="0042774A">
        <w:rPr>
          <w:rFonts w:ascii="Times New Roman" w:hAnsi="Times New Roman"/>
          <w:sz w:val="28"/>
          <w:szCs w:val="28"/>
        </w:rPr>
        <w:t>»;</w:t>
      </w:r>
    </w:p>
    <w:p w:rsidR="00843287" w:rsidRPr="005417CA" w:rsidRDefault="00843287" w:rsidP="002218B4"/>
    <w:p w:rsidR="00843287" w:rsidRDefault="00843287" w:rsidP="004932BC">
      <w:pPr>
        <w:tabs>
          <w:tab w:val="left" w:pos="1276"/>
        </w:tabs>
        <w:autoSpaceDE w:val="0"/>
        <w:autoSpaceDN w:val="0"/>
        <w:adjustRightInd w:val="0"/>
        <w:ind w:firstLine="720"/>
        <w:jc w:val="both"/>
      </w:pPr>
      <w:r w:rsidRPr="008F0EA8">
        <w:rPr>
          <w:sz w:val="28"/>
          <w:szCs w:val="28"/>
        </w:rPr>
        <w:t>1.</w:t>
      </w:r>
      <w:r w:rsidRPr="002218B4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п</w:t>
      </w:r>
      <w:r w:rsidRPr="008F0EA8">
        <w:rPr>
          <w:sz w:val="28"/>
          <w:szCs w:val="28"/>
        </w:rPr>
        <w:t>риложение № 4 Программы «</w:t>
      </w:r>
      <w:bookmarkStart w:id="2" w:name="_Toc279737284"/>
      <w:r w:rsidRPr="008F0EA8">
        <w:rPr>
          <w:sz w:val="28"/>
          <w:szCs w:val="28"/>
        </w:rPr>
        <w:t>Среднесрочный план комплексного социально-экономического развития</w:t>
      </w:r>
      <w:bookmarkEnd w:id="2"/>
      <w:r w:rsidRPr="008F0EA8">
        <w:rPr>
          <w:sz w:val="28"/>
          <w:szCs w:val="28"/>
        </w:rPr>
        <w:t>» дополнить столбцом «201</w:t>
      </w:r>
      <w:r w:rsidRPr="002218B4">
        <w:rPr>
          <w:sz w:val="28"/>
          <w:szCs w:val="28"/>
        </w:rPr>
        <w:t>7</w:t>
      </w:r>
      <w:r w:rsidRPr="008F0EA8">
        <w:rPr>
          <w:sz w:val="28"/>
          <w:szCs w:val="28"/>
        </w:rPr>
        <w:t>»</w:t>
      </w:r>
      <w:r>
        <w:rPr>
          <w:sz w:val="28"/>
          <w:szCs w:val="28"/>
        </w:rPr>
        <w:t>, изложив позиции в следующей редакции:</w:t>
      </w:r>
    </w:p>
    <w:p w:rsidR="00843287" w:rsidRPr="008F0EA8" w:rsidRDefault="00843287" w:rsidP="00BB21B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4780" w:type="pct"/>
        <w:jc w:val="center"/>
        <w:tblInd w:w="-2691" w:type="dxa"/>
        <w:tblLayout w:type="fixed"/>
        <w:tblLook w:val="00A0"/>
      </w:tblPr>
      <w:tblGrid>
        <w:gridCol w:w="5"/>
        <w:gridCol w:w="2864"/>
        <w:gridCol w:w="1803"/>
        <w:gridCol w:w="1276"/>
        <w:gridCol w:w="1127"/>
        <w:gridCol w:w="2075"/>
      </w:tblGrid>
      <w:tr w:rsidR="00843287" w:rsidRPr="00924603" w:rsidTr="002A6476">
        <w:trPr>
          <w:trHeight w:val="300"/>
          <w:tblHeader/>
          <w:jc w:val="center"/>
        </w:trPr>
        <w:tc>
          <w:tcPr>
            <w:tcW w:w="15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Наименование мероприятия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И</w:t>
            </w:r>
            <w:bookmarkStart w:id="3" w:name="_GoBack"/>
            <w:bookmarkEnd w:id="3"/>
            <w:r w:rsidRPr="00924603">
              <w:rPr>
                <w:color w:val="000000"/>
              </w:rPr>
              <w:t>сточник финансирования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Объем финансирования, тыс. руб.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В т.ч. по годам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Социально-экономический эффект</w:t>
            </w:r>
          </w:p>
        </w:tc>
      </w:tr>
      <w:tr w:rsidR="00843287" w:rsidRPr="00924603" w:rsidTr="002A6476">
        <w:trPr>
          <w:trHeight w:val="300"/>
          <w:tblHeader/>
          <w:jc w:val="center"/>
        </w:trPr>
        <w:tc>
          <w:tcPr>
            <w:tcW w:w="156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rPr>
                <w:color w:val="000000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rPr>
                <w:color w:val="00000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24603" w:rsidRDefault="00843287" w:rsidP="0079057A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201</w:t>
            </w:r>
            <w:r>
              <w:rPr>
                <w:color w:val="000000"/>
              </w:rPr>
              <w:t>7</w:t>
            </w:r>
          </w:p>
        </w:tc>
        <w:tc>
          <w:tcPr>
            <w:tcW w:w="1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rPr>
                <w:color w:val="000000"/>
              </w:rPr>
            </w:pPr>
          </w:p>
        </w:tc>
      </w:tr>
      <w:tr w:rsidR="00843287" w:rsidRPr="00924603" w:rsidTr="00470D24">
        <w:trPr>
          <w:trHeight w:val="30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Экономика</w:t>
            </w:r>
          </w:p>
        </w:tc>
      </w:tr>
      <w:tr w:rsidR="00843287" w:rsidRPr="00924603" w:rsidTr="002A6476">
        <w:trPr>
          <w:trHeight w:val="769"/>
          <w:jc w:val="center"/>
        </w:trPr>
        <w:tc>
          <w:tcPr>
            <w:tcW w:w="1566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Строительство зерносклада </w:t>
            </w:r>
            <w:r w:rsidRPr="00924603">
              <w:rPr>
                <w:color w:val="000000"/>
              </w:rPr>
              <w:t>в с. Ново</w:t>
            </w:r>
            <w:r>
              <w:rPr>
                <w:color w:val="000000"/>
              </w:rPr>
              <w:t xml:space="preserve">громово, </w:t>
            </w:r>
            <w:r w:rsidRPr="00924603">
              <w:rPr>
                <w:color w:val="000000"/>
              </w:rPr>
              <w:t>с. Парфеново, д. Козлова, заимке Чемодариха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собственные средства предприятий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43287" w:rsidRDefault="00843287" w:rsidP="003941D5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4000,0</w:t>
            </w:r>
          </w:p>
          <w:p w:rsidR="00843287" w:rsidRDefault="00843287" w:rsidP="003941D5">
            <w:pPr>
              <w:jc w:val="center"/>
              <w:rPr>
                <w:color w:val="000000"/>
              </w:rPr>
            </w:pPr>
          </w:p>
          <w:p w:rsidR="00843287" w:rsidRPr="00982CCF" w:rsidRDefault="00843287" w:rsidP="003941D5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43287" w:rsidRDefault="00843287" w:rsidP="003941D5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3000,0</w:t>
            </w:r>
          </w:p>
          <w:p w:rsidR="00843287" w:rsidRDefault="00843287" w:rsidP="003941D5">
            <w:pPr>
              <w:jc w:val="center"/>
              <w:rPr>
                <w:color w:val="000000"/>
              </w:rPr>
            </w:pPr>
          </w:p>
          <w:p w:rsidR="00843287" w:rsidRPr="00982CCF" w:rsidRDefault="00843287" w:rsidP="003941D5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Обеспечение сохранности урожая, п</w:t>
            </w:r>
            <w:r w:rsidRPr="00924603">
              <w:rPr>
                <w:color w:val="000000"/>
              </w:rPr>
              <w:t>овышение качества зерна</w:t>
            </w:r>
          </w:p>
        </w:tc>
      </w:tr>
      <w:tr w:rsidR="00843287" w:rsidRPr="00924603" w:rsidTr="002A6476">
        <w:trPr>
          <w:trHeight w:val="411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заемные средства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9000,0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5000,0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277"/>
          <w:jc w:val="center"/>
        </w:trPr>
        <w:tc>
          <w:tcPr>
            <w:tcW w:w="156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Приобретение сельскохозяйственной техники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областной 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3941D5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62601,0</w:t>
            </w:r>
          </w:p>
          <w:p w:rsidR="00843287" w:rsidRPr="00982CCF" w:rsidRDefault="00843287" w:rsidP="003941D5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61101,0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293704">
            <w:pPr>
              <w:jc w:val="center"/>
              <w:rPr>
                <w:color w:val="000000"/>
              </w:rPr>
            </w:pPr>
            <w:r w:rsidRPr="008A5856">
              <w:rPr>
                <w:color w:val="000000"/>
                <w:sz w:val="19"/>
                <w:szCs w:val="19"/>
              </w:rPr>
              <w:t>Приобретение 42 единиц</w:t>
            </w:r>
            <w:r w:rsidRPr="00924603">
              <w:rPr>
                <w:color w:val="000000"/>
              </w:rPr>
              <w:t xml:space="preserve"> </w:t>
            </w:r>
            <w:r w:rsidRPr="008A5856">
              <w:rPr>
                <w:color w:val="000000"/>
                <w:sz w:val="19"/>
                <w:szCs w:val="19"/>
              </w:rPr>
              <w:t>сельскохозяйственной техники</w:t>
            </w:r>
          </w:p>
        </w:tc>
      </w:tr>
      <w:tr w:rsidR="00843287" w:rsidRPr="00924603" w:rsidTr="002A6476">
        <w:trPr>
          <w:trHeight w:val="228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собственные средства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101184,0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63484,0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418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заемные средства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46000,0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30000,0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364"/>
          <w:jc w:val="center"/>
        </w:trPr>
        <w:tc>
          <w:tcPr>
            <w:tcW w:w="156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3287" w:rsidRPr="00DF4B67" w:rsidRDefault="00843287" w:rsidP="0029370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 xml:space="preserve">Приобретение племенного скота </w:t>
            </w:r>
            <w:r>
              <w:rPr>
                <w:color w:val="000000"/>
              </w:rPr>
              <w:t>(с. Нижняя Иреть, с. </w:t>
            </w:r>
            <w:r w:rsidRPr="00DF4B67">
              <w:rPr>
                <w:color w:val="000000"/>
              </w:rPr>
              <w:t>Парфеново, д.</w:t>
            </w:r>
            <w:r>
              <w:rPr>
                <w:color w:val="000000"/>
              </w:rPr>
              <w:t> </w:t>
            </w:r>
            <w:r w:rsidRPr="00DF4B67">
              <w:rPr>
                <w:color w:val="000000"/>
              </w:rPr>
              <w:t>Белобородова, д.</w:t>
            </w:r>
            <w:r>
              <w:rPr>
                <w:color w:val="000000"/>
              </w:rPr>
              <w:t> </w:t>
            </w:r>
            <w:r w:rsidRPr="00DF4B67">
              <w:rPr>
                <w:color w:val="000000"/>
              </w:rPr>
              <w:t xml:space="preserve">Малиновка, </w:t>
            </w:r>
          </w:p>
          <w:p w:rsidR="00843287" w:rsidRPr="00924603" w:rsidRDefault="00843287" w:rsidP="002937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з. Чемодариха, з. Ступина)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областной 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29370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18500,0</w:t>
            </w:r>
          </w:p>
          <w:p w:rsidR="00843287" w:rsidRPr="00982CCF" w:rsidRDefault="00843287" w:rsidP="0029370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29370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18500,0</w:t>
            </w:r>
          </w:p>
          <w:p w:rsidR="00843287" w:rsidRPr="00982CCF" w:rsidRDefault="00843287" w:rsidP="0029370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514 голов племенного скота, увеличение производства молока и мяса</w:t>
            </w:r>
          </w:p>
        </w:tc>
      </w:tr>
      <w:tr w:rsidR="00843287" w:rsidRPr="00924603" w:rsidTr="002A6476">
        <w:trPr>
          <w:trHeight w:val="285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собственные средства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29370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18000,0</w:t>
            </w:r>
          </w:p>
          <w:p w:rsidR="00843287" w:rsidRPr="00982CCF" w:rsidRDefault="00843287" w:rsidP="0029370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29370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18000,0</w:t>
            </w:r>
          </w:p>
          <w:p w:rsidR="00843287" w:rsidRPr="00982CCF" w:rsidRDefault="00843287" w:rsidP="0029370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257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заемные средства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651,0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651,0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470D24">
        <w:trPr>
          <w:trHeight w:val="30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Социальная сфера и инфраструктура</w:t>
            </w:r>
          </w:p>
        </w:tc>
      </w:tr>
      <w:tr w:rsidR="00843287" w:rsidRPr="00924603" w:rsidTr="002A6476">
        <w:trPr>
          <w:trHeight w:val="1037"/>
          <w:jc w:val="center"/>
        </w:trPr>
        <w:tc>
          <w:tcPr>
            <w:tcW w:w="1566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843287" w:rsidRPr="008A5856" w:rsidRDefault="00843287" w:rsidP="008A5856">
            <w:pPr>
              <w:jc w:val="center"/>
              <w:rPr>
                <w:color w:val="000000"/>
                <w:sz w:val="19"/>
                <w:szCs w:val="19"/>
              </w:rPr>
            </w:pPr>
            <w:r w:rsidRPr="008A5856">
              <w:rPr>
                <w:color w:val="000000"/>
                <w:sz w:val="19"/>
                <w:szCs w:val="19"/>
              </w:rPr>
              <w:t>Приобретение  школьных автобусов для подвоза детей  (СОШ с. Новост</w:t>
            </w:r>
            <w:r>
              <w:rPr>
                <w:color w:val="000000"/>
                <w:sz w:val="19"/>
                <w:szCs w:val="19"/>
              </w:rPr>
              <w:t>ройка, с. </w:t>
            </w:r>
            <w:r w:rsidRPr="008A5856">
              <w:rPr>
                <w:color w:val="000000"/>
                <w:sz w:val="19"/>
                <w:szCs w:val="19"/>
              </w:rPr>
              <w:t>Тунгуска, с. Алехино, с. Парфеново, с. Зерновое, д.</w:t>
            </w:r>
            <w:r w:rsidRPr="008A5856">
              <w:rPr>
                <w:sz w:val="19"/>
                <w:szCs w:val="19"/>
              </w:rPr>
              <w:t> </w:t>
            </w:r>
            <w:r w:rsidRPr="008A5856">
              <w:rPr>
                <w:color w:val="000000"/>
                <w:sz w:val="19"/>
                <w:szCs w:val="19"/>
              </w:rPr>
              <w:t>Балухарь,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8A5856">
              <w:rPr>
                <w:color w:val="000000"/>
                <w:sz w:val="19"/>
                <w:szCs w:val="19"/>
              </w:rPr>
              <w:t>с. Новогромово, с. Лохово, с. Бельск, СОШ с. Узкий Луг, с. Рысево)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CD206A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областной бюджет</w:t>
            </w:r>
          </w:p>
          <w:p w:rsidR="00843287" w:rsidRPr="00924603" w:rsidRDefault="00843287" w:rsidP="00CD206A">
            <w:pPr>
              <w:rPr>
                <w:color w:val="000000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10104,3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1154,3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Обеспечение безопасности перевозки детей</w:t>
            </w:r>
          </w:p>
        </w:tc>
      </w:tr>
      <w:tr w:rsidR="00843287" w:rsidRPr="00924603" w:rsidTr="002A6476">
        <w:trPr>
          <w:trHeight w:val="470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CD20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ЧРМО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3710,7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8A5856">
            <w:pPr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60,7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8A5856">
            <w:pPr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1140"/>
          <w:jc w:val="center"/>
        </w:trPr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Повышение безопас</w:t>
            </w:r>
            <w:r>
              <w:rPr>
                <w:color w:val="000000"/>
              </w:rPr>
              <w:t>ности образовательного процесса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916337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бюджет ЧРМО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13429,0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2500,0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924603">
              <w:rPr>
                <w:color w:val="000000"/>
              </w:rPr>
              <w:t>ыполнение требований Госпожнадзора по обеспечению пожарной безопасности</w:t>
            </w:r>
          </w:p>
        </w:tc>
      </w:tr>
      <w:tr w:rsidR="00843287" w:rsidRPr="00924603" w:rsidTr="002A6476">
        <w:trPr>
          <w:trHeight w:val="645"/>
          <w:jc w:val="center"/>
        </w:trPr>
        <w:tc>
          <w:tcPr>
            <w:tcW w:w="15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</w:pPr>
            <w:r w:rsidRPr="00924603">
              <w:t>Вы</w:t>
            </w:r>
            <w:r>
              <w:t>борочный   капитальный ремонт спортивных залов</w:t>
            </w:r>
          </w:p>
          <w:p w:rsidR="00843287" w:rsidRDefault="00843287" w:rsidP="00470D24">
            <w:pPr>
              <w:jc w:val="center"/>
            </w:pPr>
          </w:p>
          <w:p w:rsidR="00843287" w:rsidRPr="00924603" w:rsidRDefault="00843287" w:rsidP="00470D24"/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9163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916337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519,9</w:t>
            </w:r>
          </w:p>
          <w:p w:rsidR="00843287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0E7B10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519,9</w:t>
            </w:r>
          </w:p>
          <w:p w:rsidR="00843287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Проведение капитального ремонта обеспечит безопасные и  комфортные условия для обра</w:t>
            </w:r>
            <w:r>
              <w:rPr>
                <w:color w:val="000000"/>
              </w:rPr>
              <w:t>зовательного процесса</w:t>
            </w:r>
          </w:p>
        </w:tc>
      </w:tr>
      <w:tr w:rsidR="00843287" w:rsidRPr="00924603" w:rsidTr="002A6476">
        <w:trPr>
          <w:trHeight w:val="594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</w:t>
            </w:r>
            <w:r w:rsidRPr="00924603">
              <w:rPr>
                <w:color w:val="000000"/>
              </w:rPr>
              <w:t>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A21982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965,6</w:t>
            </w:r>
          </w:p>
          <w:p w:rsidR="00843287" w:rsidRDefault="00843287" w:rsidP="00A21982">
            <w:pPr>
              <w:jc w:val="center"/>
              <w:rPr>
                <w:color w:val="000000"/>
              </w:rPr>
            </w:pPr>
          </w:p>
          <w:p w:rsidR="00843287" w:rsidRPr="00982CCF" w:rsidRDefault="00843287" w:rsidP="00A21982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965,60</w:t>
            </w:r>
          </w:p>
          <w:p w:rsidR="00843287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nil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521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бюджет ЧРМО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0E7B10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78,19</w:t>
            </w:r>
          </w:p>
          <w:p w:rsidR="00843287" w:rsidRDefault="00843287" w:rsidP="00A21982">
            <w:pPr>
              <w:jc w:val="center"/>
              <w:rPr>
                <w:color w:val="000000"/>
              </w:rPr>
            </w:pPr>
          </w:p>
          <w:p w:rsidR="00843287" w:rsidRPr="00982CCF" w:rsidRDefault="00843287" w:rsidP="00A21982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0E7B10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78,19</w:t>
            </w:r>
          </w:p>
          <w:p w:rsidR="00843287" w:rsidRDefault="00843287" w:rsidP="00A21982">
            <w:pPr>
              <w:jc w:val="center"/>
              <w:rPr>
                <w:color w:val="000000"/>
              </w:rPr>
            </w:pPr>
          </w:p>
          <w:p w:rsidR="00843287" w:rsidRPr="00982CCF" w:rsidRDefault="00843287" w:rsidP="00A21982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1199"/>
          <w:jc w:val="center"/>
        </w:trPr>
        <w:tc>
          <w:tcPr>
            <w:tcW w:w="15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tabs>
                <w:tab w:val="left" w:pos="5835"/>
              </w:tabs>
              <w:jc w:val="center"/>
            </w:pPr>
            <w:r>
              <w:t>Ремонт системы отопления и частичная замена оконных блоков в здании МКОУ СОШ № 1 р.п. Михайловка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tabs>
                <w:tab w:val="left" w:pos="5835"/>
              </w:tabs>
              <w:jc w:val="center"/>
            </w:pPr>
            <w:r>
              <w:rPr>
                <w:color w:val="000000"/>
              </w:rPr>
              <w:t>бюджет ЧРМО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3287" w:rsidRPr="00982CCF" w:rsidRDefault="00843287" w:rsidP="00982CCF">
            <w:pPr>
              <w:tabs>
                <w:tab w:val="left" w:pos="5835"/>
              </w:tabs>
              <w:ind w:right="-185"/>
            </w:pPr>
            <w:r>
              <w:t xml:space="preserve">     </w:t>
            </w:r>
            <w:r w:rsidRPr="00982CCF">
              <w:t>6000,0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3287" w:rsidRPr="00982CCF" w:rsidRDefault="00843287" w:rsidP="00470D24">
            <w:pPr>
              <w:tabs>
                <w:tab w:val="left" w:pos="5835"/>
              </w:tabs>
              <w:jc w:val="center"/>
            </w:pPr>
            <w:r w:rsidRPr="00982CCF">
              <w:t>6000,0</w:t>
            </w:r>
          </w:p>
        </w:tc>
        <w:tc>
          <w:tcPr>
            <w:tcW w:w="113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2774A">
            <w:pPr>
              <w:tabs>
                <w:tab w:val="left" w:pos="583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Проведение ремонта обеспечит безопасные и благоприятные условия для пребывания обучающихся в здании школы</w:t>
            </w:r>
          </w:p>
        </w:tc>
      </w:tr>
      <w:tr w:rsidR="00843287" w:rsidRPr="00924603" w:rsidTr="002A6476">
        <w:trPr>
          <w:trHeight w:val="1199"/>
          <w:jc w:val="center"/>
        </w:trPr>
        <w:tc>
          <w:tcPr>
            <w:tcW w:w="15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tabs>
                <w:tab w:val="left" w:pos="5835"/>
              </w:tabs>
              <w:jc w:val="center"/>
            </w:pPr>
            <w:r>
              <w:t xml:space="preserve">Монтаж системы водоснабжения и </w:t>
            </w:r>
            <w:r w:rsidRPr="00924603">
              <w:t>водоотведения в четырех детских садах</w:t>
            </w:r>
          </w:p>
          <w:p w:rsidR="00843287" w:rsidRPr="00924603" w:rsidRDefault="00843287" w:rsidP="00470D24">
            <w:pPr>
              <w:tabs>
                <w:tab w:val="left" w:pos="5835"/>
              </w:tabs>
              <w:jc w:val="center"/>
            </w:pPr>
            <w:r w:rsidRPr="00924603">
              <w:t>(МКДОУ д. Ключи,</w:t>
            </w:r>
          </w:p>
          <w:p w:rsidR="00843287" w:rsidRPr="00924603" w:rsidRDefault="00843287" w:rsidP="00470D24">
            <w:pPr>
              <w:tabs>
                <w:tab w:val="left" w:pos="5835"/>
              </w:tabs>
              <w:jc w:val="center"/>
            </w:pPr>
            <w:r w:rsidRPr="00924603">
              <w:t>№ 2 с. Голуметь,</w:t>
            </w:r>
          </w:p>
          <w:p w:rsidR="00843287" w:rsidRPr="00924603" w:rsidRDefault="00843287" w:rsidP="00470D24">
            <w:pPr>
              <w:tabs>
                <w:tab w:val="left" w:pos="5835"/>
              </w:tabs>
              <w:jc w:val="center"/>
            </w:pPr>
            <w:r w:rsidRPr="00924603">
              <w:t>д. Белобородова,</w:t>
            </w:r>
          </w:p>
          <w:p w:rsidR="00843287" w:rsidRPr="00924603" w:rsidRDefault="00843287" w:rsidP="00470D24">
            <w:pPr>
              <w:tabs>
                <w:tab w:val="left" w:pos="5835"/>
              </w:tabs>
              <w:jc w:val="center"/>
            </w:pPr>
            <w:r w:rsidRPr="00924603">
              <w:t>д. Хандагай)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tabs>
                <w:tab w:val="left" w:pos="5835"/>
              </w:tabs>
              <w:jc w:val="center"/>
              <w:rPr>
                <w:lang w:val="en-US"/>
              </w:rPr>
            </w:pPr>
            <w:r w:rsidRPr="00924603">
              <w:t>бюджет ЧРМО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3287" w:rsidRPr="00982CCF" w:rsidRDefault="00843287" w:rsidP="005E5D5F">
            <w:pPr>
              <w:tabs>
                <w:tab w:val="left" w:pos="5835"/>
              </w:tabs>
              <w:ind w:right="-185"/>
            </w:pPr>
            <w:r w:rsidRPr="00982CCF">
              <w:t xml:space="preserve">     1704,0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3287" w:rsidRPr="00982CCF" w:rsidRDefault="00843287" w:rsidP="00470D24">
            <w:pPr>
              <w:tabs>
                <w:tab w:val="left" w:pos="5835"/>
              </w:tabs>
              <w:jc w:val="center"/>
            </w:pPr>
            <w:r w:rsidRPr="00982CCF">
              <w:t xml:space="preserve"> 464,0</w:t>
            </w:r>
          </w:p>
        </w:tc>
        <w:tc>
          <w:tcPr>
            <w:tcW w:w="113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59FD">
            <w:pPr>
              <w:tabs>
                <w:tab w:val="left" w:pos="583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Проведение ремонта</w:t>
            </w:r>
            <w:r w:rsidRPr="00924603">
              <w:rPr>
                <w:color w:val="000000"/>
              </w:rPr>
              <w:t xml:space="preserve"> позволит обеспечить выполнение требований  СанПи</w:t>
            </w:r>
            <w:r>
              <w:rPr>
                <w:color w:val="000000"/>
              </w:rPr>
              <w:t>на для образовательных учреждений</w:t>
            </w:r>
          </w:p>
        </w:tc>
      </w:tr>
      <w:tr w:rsidR="00843287" w:rsidRPr="00924603" w:rsidTr="002A6476">
        <w:trPr>
          <w:trHeight w:val="1199"/>
          <w:jc w:val="center"/>
        </w:trPr>
        <w:tc>
          <w:tcPr>
            <w:tcW w:w="15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tabs>
                <w:tab w:val="left" w:pos="5835"/>
              </w:tabs>
              <w:jc w:val="center"/>
            </w:pPr>
            <w:r>
              <w:t>Ремонт МКОУ СОШ с. Саянское, МКОУ СОШ с. Онот, МКОУ СОШ с. </w:t>
            </w:r>
            <w:r w:rsidRPr="00A21982">
              <w:t>Тальники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CE63B4" w:rsidRDefault="00843287" w:rsidP="00470D24">
            <w:pPr>
              <w:tabs>
                <w:tab w:val="left" w:pos="5835"/>
              </w:tabs>
              <w:jc w:val="center"/>
            </w:pPr>
            <w:r w:rsidRPr="00924603">
              <w:t>бюджет ЧРМО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3287" w:rsidRPr="00982CCF" w:rsidRDefault="00843287" w:rsidP="005E5D5F">
            <w:pPr>
              <w:tabs>
                <w:tab w:val="left" w:pos="5835"/>
              </w:tabs>
              <w:ind w:right="-185"/>
            </w:pPr>
            <w:r w:rsidRPr="00982CCF">
              <w:t xml:space="preserve">     1815,0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3287" w:rsidRPr="00982CCF" w:rsidRDefault="00843287" w:rsidP="00470D24">
            <w:pPr>
              <w:tabs>
                <w:tab w:val="left" w:pos="5835"/>
              </w:tabs>
              <w:jc w:val="center"/>
            </w:pPr>
            <w:r w:rsidRPr="00982CCF">
              <w:t>800,0</w:t>
            </w:r>
          </w:p>
        </w:tc>
        <w:tc>
          <w:tcPr>
            <w:tcW w:w="1135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59FD">
            <w:pPr>
              <w:tabs>
                <w:tab w:val="left" w:pos="5835"/>
              </w:tabs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Проведение ре</w:t>
            </w:r>
            <w:r>
              <w:rPr>
                <w:color w:val="000000"/>
              </w:rPr>
              <w:t>монта</w:t>
            </w:r>
            <w:r w:rsidRPr="00924603">
              <w:rPr>
                <w:color w:val="000000"/>
              </w:rPr>
              <w:t xml:space="preserve">  позволит обеспечить выполнение требований  СанПи</w:t>
            </w:r>
            <w:r>
              <w:rPr>
                <w:color w:val="000000"/>
              </w:rPr>
              <w:t>на для образовательных учреждений</w:t>
            </w:r>
          </w:p>
        </w:tc>
      </w:tr>
      <w:tr w:rsidR="00843287" w:rsidRPr="00924603" w:rsidTr="002A6476">
        <w:trPr>
          <w:trHeight w:val="1174"/>
          <w:jc w:val="center"/>
        </w:trPr>
        <w:tc>
          <w:tcPr>
            <w:tcW w:w="156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0E7B10">
            <w:pPr>
              <w:tabs>
                <w:tab w:val="left" w:pos="5835"/>
              </w:tabs>
              <w:jc w:val="center"/>
            </w:pPr>
            <w:r w:rsidRPr="00924603">
              <w:t>Капитальный ремонт и ос</w:t>
            </w:r>
            <w:r>
              <w:t>нащение пищеблоков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916337">
            <w:pPr>
              <w:tabs>
                <w:tab w:val="left" w:pos="5835"/>
              </w:tabs>
              <w:ind w:right="-185"/>
            </w:pPr>
            <w:r w:rsidRPr="00924603">
              <w:t xml:space="preserve">областной бюджет </w:t>
            </w:r>
          </w:p>
          <w:p w:rsidR="00843287" w:rsidRPr="00924603" w:rsidRDefault="00843287" w:rsidP="00470D24">
            <w:pPr>
              <w:tabs>
                <w:tab w:val="left" w:pos="5835"/>
              </w:tabs>
              <w:ind w:right="-185"/>
              <w:jc w:val="center"/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3287" w:rsidRPr="00401372" w:rsidRDefault="00843287" w:rsidP="005E5D5F">
            <w:pPr>
              <w:tabs>
                <w:tab w:val="left" w:pos="5835"/>
              </w:tabs>
              <w:ind w:right="-185"/>
            </w:pPr>
            <w:r w:rsidRPr="00401372">
              <w:t xml:space="preserve">      803,9</w:t>
            </w:r>
          </w:p>
          <w:p w:rsidR="00843287" w:rsidRPr="00401372" w:rsidRDefault="00843287" w:rsidP="00401372">
            <w:pPr>
              <w:tabs>
                <w:tab w:val="left" w:pos="5835"/>
              </w:tabs>
              <w:ind w:right="-185"/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3287" w:rsidRPr="00401372" w:rsidRDefault="00843287" w:rsidP="005E5D5F">
            <w:pPr>
              <w:tabs>
                <w:tab w:val="left" w:pos="5835"/>
              </w:tabs>
              <w:ind w:right="-185"/>
            </w:pPr>
            <w:r w:rsidRPr="00401372">
              <w:t xml:space="preserve">     553,9</w:t>
            </w:r>
          </w:p>
        </w:tc>
        <w:tc>
          <w:tcPr>
            <w:tcW w:w="1135" w:type="pct"/>
            <w:vMerge w:val="restart"/>
            <w:tcBorders>
              <w:left w:val="nil"/>
              <w:right w:val="single" w:sz="4" w:space="0" w:color="auto"/>
            </w:tcBorders>
          </w:tcPr>
          <w:p w:rsidR="00843287" w:rsidRPr="00924603" w:rsidRDefault="00843287" w:rsidP="00470D24">
            <w:pPr>
              <w:tabs>
                <w:tab w:val="left" w:pos="5835"/>
              </w:tabs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Проведение ремонта  и приобретение технологического оборудования в школьную столовую  позволит обеспечить выполнение требований СанПина</w:t>
            </w:r>
          </w:p>
        </w:tc>
      </w:tr>
      <w:tr w:rsidR="00843287" w:rsidRPr="00924603" w:rsidTr="002A6476">
        <w:trPr>
          <w:trHeight w:val="728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tabs>
                <w:tab w:val="left" w:pos="5835"/>
              </w:tabs>
              <w:jc w:val="center"/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C86FA9">
            <w:pPr>
              <w:tabs>
                <w:tab w:val="left" w:pos="5835"/>
              </w:tabs>
              <w:ind w:right="-185"/>
              <w:rPr>
                <w:lang w:val="en-US"/>
              </w:rPr>
            </w:pPr>
            <w:r>
              <w:t xml:space="preserve">    </w:t>
            </w:r>
            <w:r w:rsidRPr="00924603">
              <w:t>бюджет ЧРМО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3287" w:rsidRPr="00401372" w:rsidRDefault="00843287" w:rsidP="00401372">
            <w:pPr>
              <w:tabs>
                <w:tab w:val="left" w:pos="5835"/>
              </w:tabs>
              <w:ind w:right="-185"/>
            </w:pPr>
            <w:r w:rsidRPr="00401372">
              <w:t xml:space="preserve">      1206,5</w:t>
            </w:r>
          </w:p>
          <w:p w:rsidR="00843287" w:rsidRPr="00401372" w:rsidRDefault="00843287" w:rsidP="00401372">
            <w:pPr>
              <w:tabs>
                <w:tab w:val="left" w:pos="5835"/>
              </w:tabs>
              <w:ind w:right="-185"/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3287" w:rsidRPr="00401372" w:rsidRDefault="00843287" w:rsidP="00401372">
            <w:pPr>
              <w:tabs>
                <w:tab w:val="left" w:pos="5835"/>
              </w:tabs>
              <w:ind w:right="-185"/>
            </w:pPr>
            <w:r w:rsidRPr="00401372">
              <w:t xml:space="preserve">     956,5</w:t>
            </w:r>
          </w:p>
        </w:tc>
        <w:tc>
          <w:tcPr>
            <w:tcW w:w="113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tabs>
                <w:tab w:val="left" w:pos="5835"/>
              </w:tabs>
              <w:jc w:val="center"/>
              <w:rPr>
                <w:color w:val="000000"/>
              </w:rPr>
            </w:pPr>
          </w:p>
        </w:tc>
      </w:tr>
      <w:tr w:rsidR="00843287" w:rsidRPr="00862946" w:rsidTr="002A6476">
        <w:trPr>
          <w:trHeight w:val="1462"/>
          <w:jc w:val="center"/>
        </w:trPr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862946" w:rsidRDefault="00843287" w:rsidP="002A6476">
            <w:pPr>
              <w:jc w:val="center"/>
              <w:rPr>
                <w:color w:val="000000"/>
                <w:highlight w:val="red"/>
              </w:rPr>
            </w:pPr>
            <w:r w:rsidRPr="00924603">
              <w:rPr>
                <w:color w:val="000000"/>
              </w:rPr>
              <w:t xml:space="preserve">Совершенствование организации питания </w:t>
            </w:r>
            <w:r>
              <w:rPr>
                <w:color w:val="000000"/>
              </w:rPr>
              <w:t xml:space="preserve">в </w:t>
            </w:r>
            <w:r w:rsidRPr="00924603">
              <w:rPr>
                <w:color w:val="000000"/>
              </w:rPr>
              <w:t>школах  района (СОШ № 1</w:t>
            </w:r>
            <w:r>
              <w:rPr>
                <w:color w:val="000000"/>
              </w:rPr>
              <w:t xml:space="preserve"> р.</w:t>
            </w:r>
            <w:r w:rsidRPr="00924603">
              <w:rPr>
                <w:color w:val="000000"/>
              </w:rPr>
              <w:t>п.</w:t>
            </w:r>
            <w:r>
              <w:rPr>
                <w:color w:val="000000"/>
              </w:rPr>
              <w:t xml:space="preserve"> Михайловка, СОШ с. </w:t>
            </w:r>
            <w:r w:rsidRPr="00924603">
              <w:rPr>
                <w:color w:val="000000"/>
              </w:rPr>
              <w:t>Голуметь, СОШ с. Лохово</w:t>
            </w:r>
            <w:r>
              <w:rPr>
                <w:color w:val="000000"/>
              </w:rPr>
              <w:t>, СОШ д. Малиновка</w:t>
            </w:r>
            <w:r w:rsidRPr="00924603">
              <w:rPr>
                <w:color w:val="000000"/>
              </w:rPr>
              <w:t>)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862946" w:rsidRDefault="00843287" w:rsidP="00470D24">
            <w:pPr>
              <w:jc w:val="center"/>
              <w:rPr>
                <w:color w:val="000000"/>
                <w:highlight w:val="red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2A6476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1226,9</w:t>
            </w:r>
          </w:p>
          <w:p w:rsidR="00843287" w:rsidRPr="00862946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Pr="00862946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Pr="00862946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Pr="00862946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Pr="00862946" w:rsidRDefault="00843287" w:rsidP="002A6476">
            <w:pPr>
              <w:rPr>
                <w:color w:val="000000"/>
                <w:highlight w:val="red"/>
              </w:rPr>
            </w:pPr>
          </w:p>
          <w:p w:rsidR="00843287" w:rsidRPr="00862946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2A6476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76,9</w:t>
            </w:r>
          </w:p>
          <w:p w:rsidR="00843287" w:rsidRPr="00862946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Pr="00862946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Pr="00862946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Pr="00862946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Pr="00862946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  <w:p w:rsidR="00843287" w:rsidRPr="00862946" w:rsidRDefault="00843287" w:rsidP="00470D24">
            <w:pPr>
              <w:jc w:val="center"/>
              <w:rPr>
                <w:color w:val="000000"/>
                <w:highlight w:val="red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862946" w:rsidRDefault="00843287" w:rsidP="005E5D5F">
            <w:pPr>
              <w:jc w:val="center"/>
              <w:rPr>
                <w:color w:val="000000"/>
                <w:highlight w:val="red"/>
              </w:rPr>
            </w:pPr>
            <w:r w:rsidRPr="00924603">
              <w:rPr>
                <w:color w:val="000000"/>
              </w:rPr>
              <w:t>Проведение ремонтов и приобретение технологического оборудования в школьные столовые позволит обеспечить выполнение требований Сан</w:t>
            </w:r>
            <w:r>
              <w:rPr>
                <w:color w:val="000000"/>
              </w:rPr>
              <w:t>Пина для образовательных учреждений</w:t>
            </w:r>
          </w:p>
        </w:tc>
      </w:tr>
      <w:tr w:rsidR="00843287" w:rsidRPr="00924603" w:rsidTr="002A6476">
        <w:trPr>
          <w:trHeight w:val="2455"/>
          <w:jc w:val="center"/>
        </w:trPr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Комплектование книжного фонда библиотек района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бюджет ЧРМО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43287" w:rsidRDefault="00843287" w:rsidP="002A6476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474,0</w:t>
            </w: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jc w:val="center"/>
              <w:rPr>
                <w:color w:val="000000"/>
              </w:rPr>
            </w:pPr>
          </w:p>
          <w:p w:rsidR="00843287" w:rsidRDefault="00843287" w:rsidP="002A6476">
            <w:pPr>
              <w:jc w:val="center"/>
              <w:rPr>
                <w:color w:val="000000"/>
              </w:rPr>
            </w:pPr>
          </w:p>
          <w:p w:rsidR="00843287" w:rsidRPr="00982CCF" w:rsidRDefault="00843287" w:rsidP="002A6476">
            <w:pPr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43287" w:rsidRDefault="00843287" w:rsidP="002A6476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54,0</w:t>
            </w: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Default="00843287" w:rsidP="002A6476">
            <w:pPr>
              <w:rPr>
                <w:color w:val="000000"/>
              </w:rPr>
            </w:pPr>
          </w:p>
          <w:p w:rsidR="00843287" w:rsidRPr="00982CCF" w:rsidRDefault="00843287" w:rsidP="002A6476">
            <w:pPr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43287" w:rsidRPr="00D56371" w:rsidRDefault="00843287" w:rsidP="00470D24">
            <w:pPr>
              <w:jc w:val="center"/>
            </w:pPr>
            <w:r w:rsidRPr="00924603">
              <w:rPr>
                <w:color w:val="000000"/>
              </w:rPr>
              <w:t>Пополнение книжного фонда библиотек, приобретение художественной литерату</w:t>
            </w:r>
            <w:r>
              <w:rPr>
                <w:color w:val="000000"/>
              </w:rPr>
              <w:t>ры и научно-</w:t>
            </w:r>
            <w:r w:rsidRPr="00924603">
              <w:rPr>
                <w:color w:val="000000"/>
              </w:rPr>
              <w:t>публицистических журналов</w:t>
            </w:r>
          </w:p>
        </w:tc>
      </w:tr>
      <w:tr w:rsidR="00843287" w:rsidRPr="00924603" w:rsidTr="002A6476">
        <w:trPr>
          <w:trHeight w:val="755"/>
          <w:jc w:val="center"/>
        </w:trPr>
        <w:tc>
          <w:tcPr>
            <w:tcW w:w="15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Модернизация Дома культуры в с. Верхний Булай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492,5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492,5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и увеличение количества услуг, оказываемых ДК, а также увеличение количества населения, участвующего в культурно-досуговых мероприятиях</w:t>
            </w:r>
          </w:p>
        </w:tc>
      </w:tr>
      <w:tr w:rsidR="00843287" w:rsidRPr="00924603" w:rsidTr="002A6476">
        <w:trPr>
          <w:trHeight w:val="850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0D09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895,1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895,1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nil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480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220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поселений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240,0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240,0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717"/>
          <w:jc w:val="center"/>
        </w:trPr>
        <w:tc>
          <w:tcPr>
            <w:tcW w:w="15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Модернизация Дома культуры в с. Алехино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</w:t>
            </w:r>
          </w:p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бюджет 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492,5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492,5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и увеличение количества услуг, оказываемых ДК, а также увеличение количества населения, участвующего в культурно-досуговых мероприятиях</w:t>
            </w:r>
          </w:p>
        </w:tc>
      </w:tr>
      <w:tr w:rsidR="00843287" w:rsidRPr="00924603" w:rsidTr="002A6476">
        <w:trPr>
          <w:trHeight w:val="854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</w:t>
            </w:r>
          </w:p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895,1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895,1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nil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435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</w:t>
            </w:r>
          </w:p>
          <w:p w:rsidR="00843287" w:rsidRPr="00924603" w:rsidRDefault="00843287" w:rsidP="000D09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поселений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240,0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240,0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487"/>
          <w:jc w:val="center"/>
        </w:trPr>
        <w:tc>
          <w:tcPr>
            <w:tcW w:w="15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Модернизация Дома культуры в с. Парфеново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</w:t>
            </w:r>
          </w:p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492,5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492,5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и увеличение количества услуг, оказываемых ДК, а также увеличение количества населения, участвующего в культурно-досуговых мероприятиях</w:t>
            </w:r>
          </w:p>
        </w:tc>
      </w:tr>
      <w:tr w:rsidR="00843287" w:rsidRPr="00924603" w:rsidTr="002A6476">
        <w:trPr>
          <w:trHeight w:val="435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</w:t>
            </w:r>
          </w:p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895,1</w:t>
            </w:r>
          </w:p>
          <w:p w:rsidR="00843287" w:rsidRPr="00982CCF" w:rsidRDefault="00843287" w:rsidP="00916337">
            <w:pPr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895,1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nil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510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</w:t>
            </w:r>
          </w:p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поселений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240,0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240,0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1840"/>
          <w:jc w:val="center"/>
        </w:trPr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Повышение безопасности дорожного движения в Черемховском районе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бюджет ЧРМО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624,7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37,35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Повышение безопасности дорож</w:t>
            </w:r>
            <w:r>
              <w:rPr>
                <w:color w:val="000000"/>
              </w:rPr>
              <w:t>ного движения</w:t>
            </w:r>
            <w:r w:rsidRPr="00924603">
              <w:rPr>
                <w:color w:val="000000"/>
              </w:rPr>
              <w:t>, сокращение в 1,5 раза количества погибших в результате ДТП</w:t>
            </w:r>
          </w:p>
        </w:tc>
      </w:tr>
      <w:tr w:rsidR="00843287" w:rsidRPr="00924603" w:rsidTr="002A6476">
        <w:trPr>
          <w:trHeight w:val="1176"/>
          <w:jc w:val="center"/>
        </w:trPr>
        <w:tc>
          <w:tcPr>
            <w:tcW w:w="15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287" w:rsidRDefault="00843287" w:rsidP="0079057A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Модернизация объектов теплоснабжения и тепловых сетей Черемховского</w:t>
            </w:r>
          </w:p>
          <w:p w:rsidR="00843287" w:rsidRPr="00924603" w:rsidRDefault="00843287" w:rsidP="0079057A">
            <w:pPr>
              <w:jc w:val="center"/>
              <w:rPr>
                <w:color w:val="000000"/>
              </w:rPr>
            </w:pPr>
            <w:r w:rsidRPr="0079057A">
              <w:rPr>
                <w:color w:val="000000"/>
              </w:rPr>
              <w:t>района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5E5D5F" w:rsidRDefault="00843287" w:rsidP="00470D24">
            <w:pPr>
              <w:jc w:val="center"/>
              <w:rPr>
                <w:color w:val="000000"/>
              </w:rPr>
            </w:pPr>
            <w:r w:rsidRPr="005E5D5F">
              <w:rPr>
                <w:color w:val="000000"/>
              </w:rPr>
              <w:t>областной</w:t>
            </w:r>
          </w:p>
          <w:p w:rsidR="00843287" w:rsidRPr="005E5D5F" w:rsidRDefault="00843287" w:rsidP="00470D24">
            <w:pPr>
              <w:jc w:val="center"/>
              <w:rPr>
                <w:color w:val="000000"/>
              </w:rPr>
            </w:pPr>
            <w:r w:rsidRPr="005E5D5F">
              <w:rPr>
                <w:color w:val="000000"/>
              </w:rPr>
              <w:t>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144118,1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21543,0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287" w:rsidRPr="005E5D5F" w:rsidRDefault="00843287" w:rsidP="00470D24">
            <w:pPr>
              <w:jc w:val="center"/>
              <w:rPr>
                <w:color w:val="000000"/>
              </w:rPr>
            </w:pPr>
            <w:r w:rsidRPr="005E5D5F">
              <w:rPr>
                <w:color w:val="000000"/>
              </w:rPr>
              <w:t>Повышение качества теплоснабжения в Михайловском, Алехинском, Бельском, Булайском, Голуметском, Зерновском, Каменно-Ангарском, Лоховском, Нижнеиретском, Новогромовском, Онотском, Парфеновском, Саянском, Черемховском поселениях района</w:t>
            </w:r>
          </w:p>
        </w:tc>
      </w:tr>
      <w:tr w:rsidR="00843287" w:rsidRPr="00924603" w:rsidTr="004538F5">
        <w:trPr>
          <w:trHeight w:val="483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79057A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4538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</w:t>
            </w:r>
          </w:p>
          <w:p w:rsidR="00843287" w:rsidRDefault="00843287" w:rsidP="004538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ЧРМО</w:t>
            </w:r>
          </w:p>
          <w:p w:rsidR="00843287" w:rsidRPr="005E5D5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4538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532,7</w:t>
            </w:r>
          </w:p>
          <w:p w:rsidR="00843287" w:rsidRDefault="00843287" w:rsidP="004538F5">
            <w:pPr>
              <w:rPr>
                <w:color w:val="000000"/>
              </w:rPr>
            </w:pPr>
          </w:p>
          <w:p w:rsidR="00843287" w:rsidRPr="00982CCF" w:rsidRDefault="00843287" w:rsidP="004538F5">
            <w:pPr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4538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91,0</w:t>
            </w:r>
          </w:p>
          <w:p w:rsidR="00843287" w:rsidRDefault="00843287" w:rsidP="004538F5">
            <w:pPr>
              <w:jc w:val="center"/>
              <w:rPr>
                <w:color w:val="000000"/>
              </w:rPr>
            </w:pPr>
          </w:p>
          <w:p w:rsidR="00843287" w:rsidRDefault="00843287" w:rsidP="004538F5">
            <w:pPr>
              <w:jc w:val="center"/>
              <w:rPr>
                <w:color w:val="000000"/>
              </w:rPr>
            </w:pPr>
          </w:p>
          <w:p w:rsidR="00843287" w:rsidRPr="00982CCF" w:rsidRDefault="00843287" w:rsidP="004538F5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287" w:rsidRPr="005E5D5F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765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79057A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470D24">
            <w:pPr>
              <w:jc w:val="center"/>
              <w:rPr>
                <w:color w:val="000000"/>
              </w:rPr>
            </w:pPr>
            <w:r w:rsidRPr="005E5D5F">
              <w:rPr>
                <w:color w:val="000000"/>
              </w:rPr>
              <w:t>бюджет поселений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538F5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15</w:t>
            </w:r>
            <w:r>
              <w:rPr>
                <w:color w:val="000000"/>
              </w:rPr>
              <w:t>603</w:t>
            </w:r>
            <w:r w:rsidRPr="00982CCF">
              <w:rPr>
                <w:color w:val="000000"/>
              </w:rPr>
              <w:t>,5</w:t>
            </w:r>
          </w:p>
          <w:p w:rsidR="00843287" w:rsidRDefault="00843287" w:rsidP="00470D24">
            <w:pPr>
              <w:jc w:val="center"/>
              <w:rPr>
                <w:color w:val="000000"/>
              </w:rPr>
            </w:pPr>
          </w:p>
          <w:p w:rsidR="00843287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538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1653</w:t>
            </w:r>
            <w:r w:rsidRPr="00982CCF">
              <w:rPr>
                <w:color w:val="000000"/>
              </w:rPr>
              <w:t>,0</w:t>
            </w:r>
          </w:p>
          <w:p w:rsidR="00843287" w:rsidRDefault="00843287" w:rsidP="00470D24">
            <w:pPr>
              <w:jc w:val="center"/>
              <w:rPr>
                <w:color w:val="000000"/>
              </w:rPr>
            </w:pPr>
          </w:p>
          <w:p w:rsidR="00843287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287" w:rsidRPr="005E5D5F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1410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79057A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средства предприятий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10239,9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538F5">
            <w:pPr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2107</w:t>
            </w:r>
            <w:r w:rsidRPr="004538F5">
              <w:rPr>
                <w:color w:val="000000"/>
              </w:rPr>
              <w:t>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1359"/>
          <w:jc w:val="center"/>
        </w:trPr>
        <w:tc>
          <w:tcPr>
            <w:tcW w:w="15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Модернизация объектов водоснабжения и водоотведения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1B48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</w:t>
            </w:r>
          </w:p>
          <w:p w:rsidR="00843287" w:rsidRPr="00924603" w:rsidRDefault="00843287" w:rsidP="001B48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129694,0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6665,0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287" w:rsidRPr="00627D12" w:rsidRDefault="00843287" w:rsidP="00627D12">
            <w:pPr>
              <w:jc w:val="center"/>
            </w:pPr>
            <w:r w:rsidRPr="00924603">
              <w:rPr>
                <w:color w:val="000000"/>
              </w:rPr>
              <w:t>Повышение качества водоснабжения в Михайловском, Алехинском, Бельском, Булайском, Голуметском, Зерновском, Лоховском, Новогромовском, Онотском, Парфеновском, Саянском, Черемховском поселениях района, в том числе устройство артезианских скважин</w:t>
            </w:r>
          </w:p>
        </w:tc>
      </w:tr>
      <w:tr w:rsidR="00843287" w:rsidRPr="00924603" w:rsidTr="002A6476">
        <w:trPr>
          <w:trHeight w:val="1282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поселений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16063,0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501,0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840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собственные средства предприятий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5046,3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6659F4">
              <w:rPr>
                <w:color w:val="000000"/>
              </w:rPr>
              <w:t>2107,0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3210"/>
          <w:jc w:val="center"/>
        </w:trPr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916337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Энергосбережение и повышение энергетической эффективности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916337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бюджет ЧРМО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916337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102910,2</w:t>
            </w:r>
          </w:p>
          <w:p w:rsidR="00843287" w:rsidRPr="00982CCF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916337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430,0</w:t>
            </w: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Создание экономических и организационных условий для эффективного использования энергоресурсов, повышение уровня энергосбережения, улучшение качества коммунальных услуг, сокращение расходов бюджета на оплату коммунальных услуг</w:t>
            </w:r>
          </w:p>
        </w:tc>
      </w:tr>
      <w:tr w:rsidR="00843287" w:rsidRPr="00924603" w:rsidTr="002A6476">
        <w:trPr>
          <w:trHeight w:val="1320"/>
          <w:jc w:val="center"/>
        </w:trPr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9163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Разработка генеральных планов, правил землепользования и застройки поселений Черемховского района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9163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 поселений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3941D5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16999,9</w:t>
            </w:r>
          </w:p>
          <w:p w:rsidR="00843287" w:rsidRDefault="00843287" w:rsidP="003941D5">
            <w:pPr>
              <w:jc w:val="center"/>
              <w:rPr>
                <w:color w:val="000000"/>
              </w:rPr>
            </w:pPr>
          </w:p>
          <w:p w:rsidR="00843287" w:rsidRDefault="00843287" w:rsidP="003941D5">
            <w:pPr>
              <w:jc w:val="center"/>
              <w:rPr>
                <w:color w:val="000000"/>
              </w:rPr>
            </w:pPr>
          </w:p>
          <w:p w:rsidR="00843287" w:rsidRDefault="00843287" w:rsidP="003941D5">
            <w:pPr>
              <w:jc w:val="center"/>
              <w:rPr>
                <w:color w:val="000000"/>
              </w:rPr>
            </w:pPr>
          </w:p>
          <w:p w:rsidR="00843287" w:rsidRDefault="00843287" w:rsidP="003941D5">
            <w:pPr>
              <w:jc w:val="center"/>
              <w:rPr>
                <w:color w:val="000000"/>
              </w:rPr>
            </w:pPr>
          </w:p>
          <w:p w:rsidR="00843287" w:rsidRPr="00982CCF" w:rsidRDefault="00843287" w:rsidP="003941D5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Default="00843287" w:rsidP="00916337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400,0</w:t>
            </w:r>
          </w:p>
          <w:p w:rsidR="00843287" w:rsidRDefault="00843287" w:rsidP="00916337">
            <w:pPr>
              <w:jc w:val="center"/>
              <w:rPr>
                <w:color w:val="000000"/>
              </w:rPr>
            </w:pPr>
          </w:p>
          <w:p w:rsidR="00843287" w:rsidRDefault="00843287" w:rsidP="00916337">
            <w:pPr>
              <w:jc w:val="center"/>
              <w:rPr>
                <w:color w:val="000000"/>
              </w:rPr>
            </w:pPr>
          </w:p>
          <w:p w:rsidR="00843287" w:rsidRDefault="00843287" w:rsidP="00916337">
            <w:pPr>
              <w:jc w:val="center"/>
              <w:rPr>
                <w:color w:val="000000"/>
              </w:rPr>
            </w:pPr>
          </w:p>
          <w:p w:rsidR="00843287" w:rsidRDefault="00843287" w:rsidP="00916337">
            <w:pPr>
              <w:jc w:val="center"/>
              <w:rPr>
                <w:color w:val="000000"/>
              </w:rPr>
            </w:pPr>
          </w:p>
          <w:p w:rsidR="00843287" w:rsidRPr="00982CCF" w:rsidRDefault="00843287" w:rsidP="00916337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Реализация полномочий поселений в сфере градостроительства</w:t>
            </w:r>
          </w:p>
        </w:tc>
      </w:tr>
      <w:tr w:rsidR="00843287" w:rsidRPr="00924603" w:rsidTr="002A6476">
        <w:trPr>
          <w:trHeight w:val="753"/>
          <w:jc w:val="center"/>
        </w:trPr>
        <w:tc>
          <w:tcPr>
            <w:tcW w:w="15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260205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 xml:space="preserve">Проектирование </w:t>
            </w:r>
            <w:r>
              <w:rPr>
                <w:color w:val="000000"/>
              </w:rPr>
              <w:t xml:space="preserve">и </w:t>
            </w:r>
            <w:r w:rsidRPr="00924603">
              <w:rPr>
                <w:color w:val="000000"/>
              </w:rPr>
              <w:t>строительств</w:t>
            </w:r>
            <w:r>
              <w:rPr>
                <w:color w:val="000000"/>
              </w:rPr>
              <w:t>о</w:t>
            </w:r>
            <w:r w:rsidRPr="00924603">
              <w:rPr>
                <w:color w:val="000000"/>
              </w:rPr>
              <w:t xml:space="preserve"> полигона твердых бытовых отходов в</w:t>
            </w:r>
            <w:r>
              <w:rPr>
                <w:color w:val="000000"/>
              </w:rPr>
              <w:t xml:space="preserve"> р.</w:t>
            </w:r>
            <w:r w:rsidRPr="00924603">
              <w:rPr>
                <w:color w:val="000000"/>
              </w:rPr>
              <w:t>п. Михайловка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170F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</w:t>
            </w:r>
          </w:p>
          <w:p w:rsidR="00843287" w:rsidRPr="00924603" w:rsidRDefault="00843287" w:rsidP="00170F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38193,4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38193,4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CE63B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 xml:space="preserve">Реализация полномочий района и поселений в сфере организации вывоза, сбора и утилизации бытовых отходов, вхождение в ОЦП </w:t>
            </w:r>
            <w:r>
              <w:rPr>
                <w:color w:val="000000"/>
              </w:rPr>
              <w:t>«</w:t>
            </w:r>
            <w:r w:rsidRPr="00924603">
              <w:rPr>
                <w:color w:val="000000"/>
              </w:rPr>
              <w:t>Защита окружающей среды в Иркутской области</w:t>
            </w:r>
            <w:r>
              <w:rPr>
                <w:color w:val="000000"/>
              </w:rPr>
              <w:t>»</w:t>
            </w:r>
          </w:p>
        </w:tc>
      </w:tr>
      <w:tr w:rsidR="00843287" w:rsidRPr="00924603" w:rsidTr="002A6476">
        <w:trPr>
          <w:trHeight w:val="720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170F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</w:t>
            </w:r>
          </w:p>
          <w:p w:rsidR="00843287" w:rsidRPr="00924603" w:rsidRDefault="00843287" w:rsidP="00170F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31411,7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18811,7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trHeight w:val="689"/>
          <w:jc w:val="center"/>
        </w:trPr>
        <w:tc>
          <w:tcPr>
            <w:tcW w:w="1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бюджет ЧРМО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2410,2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1710,2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gridBefore w:val="1"/>
          <w:trHeight w:val="1106"/>
          <w:jc w:val="center"/>
        </w:trPr>
        <w:tc>
          <w:tcPr>
            <w:tcW w:w="1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Строительство жилья для молодых специалистов и их семей, а также граждан в сельской местности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170F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федеральный</w:t>
            </w:r>
          </w:p>
          <w:p w:rsidR="00843287" w:rsidRPr="00924603" w:rsidRDefault="00843287" w:rsidP="00170F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12630,8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Default="00843287" w:rsidP="00916337">
            <w:pPr>
              <w:rPr>
                <w:color w:val="000000"/>
              </w:rPr>
            </w:pPr>
          </w:p>
          <w:p w:rsidR="00843287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2327,6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Default="00843287" w:rsidP="00916337">
            <w:pPr>
              <w:rPr>
                <w:color w:val="000000"/>
              </w:rPr>
            </w:pPr>
          </w:p>
          <w:p w:rsidR="00843287" w:rsidRDefault="00843287" w:rsidP="00916337">
            <w:pPr>
              <w:rPr>
                <w:color w:val="000000"/>
              </w:rPr>
            </w:pPr>
          </w:p>
          <w:p w:rsidR="00843287" w:rsidRPr="00982CCF" w:rsidRDefault="00843287" w:rsidP="00916337">
            <w:pPr>
              <w:rPr>
                <w:color w:val="000000"/>
              </w:rPr>
            </w:pP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Привлечение в сельскую местность молодых квалифицированных специалистов, улучшение жилищных условий граждан, проживающих в сельской местности</w:t>
            </w:r>
          </w:p>
        </w:tc>
      </w:tr>
      <w:tr w:rsidR="00843287" w:rsidRPr="00924603" w:rsidTr="002A6476">
        <w:trPr>
          <w:gridBefore w:val="1"/>
          <w:trHeight w:val="1262"/>
          <w:jc w:val="center"/>
        </w:trPr>
        <w:tc>
          <w:tcPr>
            <w:tcW w:w="15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3287" w:rsidRDefault="00843287" w:rsidP="00170F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областной</w:t>
            </w:r>
          </w:p>
          <w:p w:rsidR="00843287" w:rsidRPr="00924603" w:rsidRDefault="00843287" w:rsidP="00170F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916337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15916,5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982CCF" w:rsidRDefault="00843287" w:rsidP="00470D24">
            <w:pPr>
              <w:jc w:val="center"/>
              <w:rPr>
                <w:color w:val="000000"/>
              </w:rPr>
            </w:pPr>
            <w:r w:rsidRPr="00982CCF">
              <w:rPr>
                <w:color w:val="000000"/>
              </w:rPr>
              <w:t>2178,9</w:t>
            </w: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  <w:p w:rsidR="00843287" w:rsidRPr="00982CCF" w:rsidRDefault="00843287" w:rsidP="00470D24">
            <w:pPr>
              <w:jc w:val="center"/>
              <w:rPr>
                <w:color w:val="000000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gridBefore w:val="1"/>
          <w:trHeight w:val="316"/>
          <w:jc w:val="center"/>
        </w:trPr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1D4F6B" w:rsidRDefault="00843287" w:rsidP="001D4F6B">
            <w:pPr>
              <w:jc w:val="center"/>
              <w:rPr>
                <w:b/>
              </w:rPr>
            </w:pPr>
            <w:r w:rsidRPr="001D4F6B">
              <w:t>Строительство</w:t>
            </w:r>
            <w:r>
              <w:t>, ремонт</w:t>
            </w:r>
            <w:r w:rsidRPr="001D4F6B">
              <w:t xml:space="preserve"> спортивных площадок в поселениях (</w:t>
            </w:r>
            <w:r>
              <w:t>с. Парфеново, с. Тунгуска, с. Узкий Луг, п. Михайловка</w:t>
            </w:r>
            <w:r w:rsidRPr="001D4F6B">
              <w:t>)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1D4F6B" w:rsidRDefault="00843287" w:rsidP="001D4F6B">
            <w:pPr>
              <w:jc w:val="center"/>
              <w:rPr>
                <w:color w:val="000000"/>
              </w:rPr>
            </w:pPr>
            <w:r w:rsidRPr="001D4F6B">
              <w:rPr>
                <w:color w:val="000000"/>
              </w:rPr>
              <w:t>бюджет поселений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1D4F6B" w:rsidRDefault="00843287" w:rsidP="00016C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1D4F6B">
              <w:rPr>
                <w:color w:val="000000"/>
              </w:rPr>
              <w:t>0,0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1D4F6B" w:rsidRDefault="00843287" w:rsidP="00016C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Появление новых спортивных объектов малых форм способствует развитию детско-юношеского спорта, организации досугового времени детей и подростков, профилактике социально-негативных явлений</w:t>
            </w:r>
          </w:p>
        </w:tc>
      </w:tr>
      <w:tr w:rsidR="00843287" w:rsidRPr="00924603" w:rsidTr="002A6476">
        <w:trPr>
          <w:gridBefore w:val="1"/>
          <w:trHeight w:val="316"/>
          <w:jc w:val="center"/>
        </w:trPr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016CF6">
            <w:pPr>
              <w:rPr>
                <w:b/>
                <w:color w:val="000000"/>
              </w:rPr>
            </w:pPr>
            <w:r w:rsidRPr="00924603">
              <w:rPr>
                <w:b/>
                <w:color w:val="000000"/>
              </w:rPr>
              <w:t>Итого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9D6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849 251,69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B64D1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317 558,94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B25C68">
        <w:trPr>
          <w:gridBefore w:val="1"/>
          <w:trHeight w:val="34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B25C68">
            <w:pPr>
              <w:rPr>
                <w:color w:val="000000"/>
              </w:rPr>
            </w:pPr>
            <w:r w:rsidRPr="00924603">
              <w:rPr>
                <w:color w:val="000000"/>
              </w:rPr>
              <w:t xml:space="preserve">в том числе </w:t>
            </w:r>
          </w:p>
        </w:tc>
      </w:tr>
      <w:tr w:rsidR="00843287" w:rsidRPr="00924603" w:rsidTr="002A6476">
        <w:trPr>
          <w:gridBefore w:val="1"/>
          <w:trHeight w:val="342"/>
          <w:jc w:val="center"/>
        </w:trPr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7B3AB4">
            <w:pPr>
              <w:rPr>
                <w:color w:val="000000"/>
              </w:rPr>
            </w:pPr>
            <w:r w:rsidRPr="00924603">
              <w:rPr>
                <w:color w:val="000000"/>
              </w:rPr>
              <w:t xml:space="preserve">федеральный </w:t>
            </w:r>
            <w:r>
              <w:rPr>
                <w:color w:val="000000"/>
              </w:rPr>
              <w:t>бюджет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016CF6">
            <w:pPr>
              <w:jc w:val="center"/>
              <w:rPr>
                <w:color w:val="000000"/>
              </w:rPr>
            </w:pPr>
            <w:r w:rsidRPr="007A6ABD">
              <w:rPr>
                <w:color w:val="000000"/>
              </w:rPr>
              <w:t>52 821,6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016CF6">
            <w:pPr>
              <w:jc w:val="center"/>
              <w:rPr>
                <w:color w:val="000000"/>
              </w:rPr>
            </w:pPr>
            <w:r w:rsidRPr="007A6ABD">
              <w:rPr>
                <w:color w:val="000000"/>
              </w:rPr>
              <w:t>42 518,4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gridBefore w:val="1"/>
          <w:trHeight w:val="357"/>
          <w:jc w:val="center"/>
        </w:trPr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7B3AB4">
            <w:pPr>
              <w:rPr>
                <w:color w:val="000000"/>
              </w:rPr>
            </w:pPr>
            <w:r w:rsidRPr="00924603">
              <w:rPr>
                <w:color w:val="000000"/>
              </w:rPr>
              <w:t>областной б</w:t>
            </w:r>
            <w:r>
              <w:rPr>
                <w:color w:val="000000"/>
              </w:rPr>
              <w:t>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AF378E">
            <w:pPr>
              <w:jc w:val="center"/>
              <w:rPr>
                <w:color w:val="000000"/>
              </w:rPr>
            </w:pPr>
            <w:r w:rsidRPr="007A6ABD">
              <w:rPr>
                <w:color w:val="000000"/>
              </w:rPr>
              <w:t>424</w:t>
            </w:r>
            <w:r>
              <w:rPr>
                <w:color w:val="000000"/>
              </w:rPr>
              <w:t> 027,3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AF378E">
            <w:pPr>
              <w:jc w:val="center"/>
              <w:rPr>
                <w:color w:val="000000"/>
              </w:rPr>
            </w:pPr>
            <w:r w:rsidRPr="007A6ABD">
              <w:rPr>
                <w:color w:val="000000"/>
              </w:rPr>
              <w:t>140</w:t>
            </w:r>
            <w:r>
              <w:rPr>
                <w:color w:val="000000"/>
              </w:rPr>
              <w:t> 235,6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gridBefore w:val="1"/>
          <w:trHeight w:val="357"/>
          <w:jc w:val="center"/>
        </w:trPr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7B3AB4">
            <w:pPr>
              <w:rPr>
                <w:color w:val="000000"/>
              </w:rPr>
            </w:pPr>
            <w:r w:rsidRPr="00924603">
              <w:rPr>
                <w:color w:val="000000"/>
              </w:rPr>
              <w:t>районный б</w:t>
            </w:r>
            <w:r>
              <w:rPr>
                <w:color w:val="000000"/>
              </w:rPr>
              <w:t>юджет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016C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129 615,19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016C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7 901,94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gridBefore w:val="1"/>
          <w:trHeight w:val="357"/>
          <w:jc w:val="center"/>
        </w:trPr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7B3AB4">
            <w:pPr>
              <w:rPr>
                <w:color w:val="000000"/>
              </w:rPr>
            </w:pPr>
            <w:r>
              <w:rPr>
                <w:color w:val="000000"/>
              </w:rPr>
              <w:t xml:space="preserve">бюджет поселений 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AF378E">
            <w:pPr>
              <w:jc w:val="center"/>
              <w:rPr>
                <w:color w:val="000000"/>
              </w:rPr>
            </w:pPr>
            <w:r w:rsidRPr="007A6ABD">
              <w:rPr>
                <w:color w:val="000000"/>
              </w:rPr>
              <w:t xml:space="preserve">48 </w:t>
            </w:r>
            <w:r>
              <w:rPr>
                <w:color w:val="000000"/>
              </w:rPr>
              <w:t>666</w:t>
            </w:r>
            <w:r w:rsidRPr="007A6ABD">
              <w:rPr>
                <w:color w:val="000000"/>
              </w:rPr>
              <w:t>,4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AF378E">
            <w:pPr>
              <w:jc w:val="center"/>
              <w:rPr>
                <w:color w:val="000000"/>
              </w:rPr>
            </w:pPr>
            <w:r w:rsidRPr="007A6ABD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554</w:t>
            </w:r>
            <w:r w:rsidRPr="007A6ABD">
              <w:rPr>
                <w:color w:val="000000"/>
              </w:rPr>
              <w:t>,0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gridBefore w:val="1"/>
          <w:trHeight w:val="328"/>
          <w:jc w:val="center"/>
        </w:trPr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7B3AB4">
            <w:pPr>
              <w:rPr>
                <w:color w:val="000000"/>
              </w:rPr>
            </w:pPr>
            <w:r>
              <w:rPr>
                <w:color w:val="000000"/>
              </w:rPr>
              <w:t>собственные средст</w:t>
            </w:r>
            <w:r w:rsidRPr="00924603">
              <w:rPr>
                <w:color w:val="000000"/>
              </w:rPr>
              <w:t>ва предприятий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016CF6">
            <w:pPr>
              <w:jc w:val="center"/>
              <w:rPr>
                <w:color w:val="000000"/>
              </w:rPr>
            </w:pPr>
            <w:r w:rsidRPr="007A6ABD">
              <w:rPr>
                <w:color w:val="000000"/>
              </w:rPr>
              <w:t>138 470,2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016C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88 698,0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gridBefore w:val="1"/>
          <w:trHeight w:val="285"/>
          <w:jc w:val="center"/>
        </w:trPr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7B3AB4">
            <w:pPr>
              <w:rPr>
                <w:color w:val="000000"/>
              </w:rPr>
            </w:pPr>
            <w:r w:rsidRPr="00924603">
              <w:rPr>
                <w:color w:val="000000"/>
              </w:rPr>
              <w:t xml:space="preserve">заемные </w:t>
            </w:r>
            <w:r>
              <w:rPr>
                <w:color w:val="000000"/>
              </w:rPr>
              <w:t>средства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016CF6">
            <w:pPr>
              <w:jc w:val="center"/>
              <w:rPr>
                <w:color w:val="000000"/>
              </w:rPr>
            </w:pPr>
            <w:r w:rsidRPr="007A6ABD">
              <w:rPr>
                <w:color w:val="000000"/>
              </w:rPr>
              <w:t>55 651,0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016CF6">
            <w:pPr>
              <w:jc w:val="center"/>
              <w:rPr>
                <w:color w:val="000000"/>
              </w:rPr>
            </w:pPr>
            <w:r w:rsidRPr="007A6ABD">
              <w:rPr>
                <w:color w:val="000000"/>
              </w:rPr>
              <w:t>35 651,0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  <w:tr w:rsidR="00843287" w:rsidRPr="00924603" w:rsidTr="002A6476">
        <w:trPr>
          <w:gridBefore w:val="1"/>
          <w:trHeight w:val="285"/>
          <w:jc w:val="center"/>
        </w:trPr>
        <w:tc>
          <w:tcPr>
            <w:tcW w:w="2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7B3AB4">
            <w:pPr>
              <w:rPr>
                <w:color w:val="000000"/>
              </w:rPr>
            </w:pPr>
            <w:r>
              <w:rPr>
                <w:color w:val="000000"/>
              </w:rPr>
              <w:t>внебюджетные средства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016C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3287" w:rsidRPr="007A6ABD" w:rsidRDefault="00843287" w:rsidP="00016C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287" w:rsidRPr="00924603" w:rsidRDefault="00843287" w:rsidP="00470D24">
            <w:pPr>
              <w:jc w:val="center"/>
              <w:rPr>
                <w:color w:val="000000"/>
              </w:rPr>
            </w:pPr>
          </w:p>
        </w:tc>
      </w:tr>
    </w:tbl>
    <w:p w:rsidR="00843287" w:rsidRDefault="00843287" w:rsidP="00BB21B6">
      <w:pPr>
        <w:pStyle w:val="BodyText"/>
        <w:jc w:val="right"/>
      </w:pPr>
      <w:r>
        <w:t xml:space="preserve">  »;</w:t>
      </w:r>
    </w:p>
    <w:p w:rsidR="00843287" w:rsidRDefault="00843287" w:rsidP="00885ADC">
      <w:pPr>
        <w:pStyle w:val="BodyText"/>
      </w:pPr>
    </w:p>
    <w:p w:rsidR="00843287" w:rsidRDefault="00843287" w:rsidP="004932BC">
      <w:pPr>
        <w:pStyle w:val="BodyText"/>
        <w:tabs>
          <w:tab w:val="left" w:pos="1276"/>
        </w:tabs>
        <w:ind w:firstLine="709"/>
        <w:rPr>
          <w:szCs w:val="28"/>
        </w:rPr>
      </w:pPr>
      <w:r>
        <w:t>1.</w:t>
      </w:r>
      <w:r w:rsidRPr="002218B4">
        <w:t>6</w:t>
      </w:r>
      <w:r>
        <w:t>.</w:t>
      </w:r>
      <w:r>
        <w:tab/>
      </w:r>
      <w:r>
        <w:rPr>
          <w:szCs w:val="28"/>
        </w:rPr>
        <w:t>п</w:t>
      </w:r>
      <w:r w:rsidRPr="00CA0A56">
        <w:rPr>
          <w:szCs w:val="28"/>
        </w:rPr>
        <w:t>риложение № 5 Программы «</w:t>
      </w:r>
      <w:bookmarkStart w:id="4" w:name="_Toc279737289"/>
      <w:r w:rsidRPr="00CA0A56">
        <w:rPr>
          <w:szCs w:val="28"/>
        </w:rPr>
        <w:t xml:space="preserve">Перечень </w:t>
      </w:r>
      <w:bookmarkEnd w:id="4"/>
      <w:r>
        <w:rPr>
          <w:szCs w:val="28"/>
        </w:rPr>
        <w:t>государственных программ Иркутской области и муниципальных программ Черемховского районного муниципального образования</w:t>
      </w:r>
      <w:r w:rsidRPr="00CA0A56">
        <w:rPr>
          <w:szCs w:val="28"/>
        </w:rPr>
        <w:t>» дополнить столбцом «201</w:t>
      </w:r>
      <w:r>
        <w:rPr>
          <w:szCs w:val="28"/>
        </w:rPr>
        <w:t>7</w:t>
      </w:r>
      <w:r w:rsidRPr="00CA0A56">
        <w:rPr>
          <w:szCs w:val="28"/>
        </w:rPr>
        <w:t>»</w:t>
      </w:r>
      <w:r>
        <w:rPr>
          <w:szCs w:val="28"/>
        </w:rPr>
        <w:t>, изложив позиции в следующей редакции:</w:t>
      </w:r>
    </w:p>
    <w:p w:rsidR="00843287" w:rsidRDefault="00843287" w:rsidP="000930AE">
      <w:pPr>
        <w:rPr>
          <w:color w:val="000000"/>
        </w:rPr>
        <w:sectPr w:rsidR="00843287" w:rsidSect="00F63C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147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3"/>
        <w:gridCol w:w="3263"/>
        <w:gridCol w:w="1417"/>
        <w:gridCol w:w="1701"/>
        <w:gridCol w:w="1695"/>
        <w:gridCol w:w="6"/>
        <w:gridCol w:w="2693"/>
        <w:gridCol w:w="3261"/>
      </w:tblGrid>
      <w:tr w:rsidR="00843287" w:rsidRPr="00924603" w:rsidTr="006A7A1D">
        <w:trPr>
          <w:trHeight w:val="357"/>
        </w:trPr>
        <w:tc>
          <w:tcPr>
            <w:tcW w:w="14709" w:type="dxa"/>
            <w:gridSpan w:val="8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43287" w:rsidRDefault="00843287" w:rsidP="006A7A1D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7A1D">
              <w:rPr>
                <w:bCs/>
                <w:color w:val="000000"/>
                <w:sz w:val="28"/>
                <w:szCs w:val="28"/>
              </w:rPr>
              <w:t>«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                                        </w:t>
            </w:r>
            <w:r w:rsidRPr="00FD0430">
              <w:rPr>
                <w:b/>
                <w:bCs/>
                <w:color w:val="000000"/>
                <w:sz w:val="24"/>
                <w:szCs w:val="24"/>
              </w:rPr>
              <w:t>Муниципальные программы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Черемховского районного муниципального образования</w:t>
            </w:r>
          </w:p>
          <w:p w:rsidR="00843287" w:rsidRPr="00FD0430" w:rsidRDefault="00843287" w:rsidP="00FD043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43287" w:rsidRPr="00924603" w:rsidTr="00FC0926">
        <w:trPr>
          <w:trHeight w:val="357"/>
        </w:trPr>
        <w:tc>
          <w:tcPr>
            <w:tcW w:w="673" w:type="dxa"/>
            <w:vMerge w:val="restart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263" w:type="dxa"/>
            <w:vMerge w:val="restart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b/>
                <w:bCs/>
                <w:color w:val="000000"/>
              </w:rPr>
              <w:t>Период реализации</w:t>
            </w:r>
          </w:p>
        </w:tc>
        <w:tc>
          <w:tcPr>
            <w:tcW w:w="3402" w:type="dxa"/>
            <w:gridSpan w:val="3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b/>
                <w:bCs/>
                <w:color w:val="000000"/>
              </w:rPr>
              <w:t>Объем финансирования, тыс. ру</w:t>
            </w:r>
            <w:r>
              <w:rPr>
                <w:b/>
                <w:bCs/>
                <w:color w:val="000000"/>
              </w:rPr>
              <w:t>б.</w:t>
            </w:r>
          </w:p>
        </w:tc>
        <w:tc>
          <w:tcPr>
            <w:tcW w:w="2693" w:type="dxa"/>
            <w:vMerge w:val="restart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b/>
                <w:bCs/>
                <w:color w:val="000000"/>
              </w:rPr>
              <w:t>Источник финансирования</w:t>
            </w:r>
          </w:p>
        </w:tc>
        <w:tc>
          <w:tcPr>
            <w:tcW w:w="3261" w:type="dxa"/>
            <w:vMerge w:val="restart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b/>
                <w:bCs/>
                <w:color w:val="000000"/>
              </w:rPr>
              <w:t>Ожидаемый результат</w:t>
            </w:r>
          </w:p>
        </w:tc>
      </w:tr>
      <w:tr w:rsidR="00843287" w:rsidRPr="00924603" w:rsidTr="00FC0926">
        <w:trPr>
          <w:trHeight w:val="319"/>
        </w:trPr>
        <w:tc>
          <w:tcPr>
            <w:tcW w:w="673" w:type="dxa"/>
            <w:vMerge/>
            <w:shd w:val="clear" w:color="000000" w:fill="FFFFFF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</w:p>
        </w:tc>
        <w:tc>
          <w:tcPr>
            <w:tcW w:w="3263" w:type="dxa"/>
            <w:vMerge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843287" w:rsidRPr="00924603" w:rsidRDefault="00843287" w:rsidP="00FD0430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111BE2" w:rsidRDefault="00843287" w:rsidP="00FD0430">
            <w:pPr>
              <w:jc w:val="center"/>
              <w:rPr>
                <w:b/>
                <w:color w:val="000000"/>
              </w:rPr>
            </w:pPr>
            <w:r w:rsidRPr="00111BE2">
              <w:rPr>
                <w:b/>
                <w:color w:val="000000"/>
              </w:rPr>
              <w:t>201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111BE2" w:rsidRDefault="00843287" w:rsidP="00FD0430">
            <w:pPr>
              <w:jc w:val="center"/>
              <w:rPr>
                <w:b/>
                <w:color w:val="000000"/>
              </w:rPr>
            </w:pPr>
            <w:r w:rsidRPr="00111BE2">
              <w:rPr>
                <w:b/>
                <w:color w:val="000000"/>
              </w:rPr>
              <w:t>Итого</w:t>
            </w:r>
          </w:p>
        </w:tc>
        <w:tc>
          <w:tcPr>
            <w:tcW w:w="2693" w:type="dxa"/>
            <w:vMerge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</w:p>
        </w:tc>
        <w:tc>
          <w:tcPr>
            <w:tcW w:w="3261" w:type="dxa"/>
            <w:vMerge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</w:p>
        </w:tc>
      </w:tr>
      <w:tr w:rsidR="00843287" w:rsidRPr="00924603" w:rsidTr="00FC0926">
        <w:trPr>
          <w:trHeight w:val="315"/>
        </w:trPr>
        <w:tc>
          <w:tcPr>
            <w:tcW w:w="673" w:type="dxa"/>
            <w:vMerge w:val="restart"/>
            <w:shd w:val="clear" w:color="000000" w:fill="FFFFFF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1</w:t>
            </w:r>
          </w:p>
        </w:tc>
        <w:tc>
          <w:tcPr>
            <w:tcW w:w="3263" w:type="dxa"/>
            <w:vMerge w:val="restart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Поддержка и развитие малого и среднего </w:t>
            </w:r>
            <w:r w:rsidRPr="00924603">
              <w:rPr>
                <w:color w:val="000000"/>
              </w:rPr>
              <w:t>предпринимательства в Черемховском районе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  <w:p w:rsidR="00843287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2013-2017</w:t>
            </w:r>
          </w:p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 </w:t>
            </w:r>
          </w:p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60,0</w:t>
            </w:r>
          </w:p>
          <w:p w:rsidR="00843287" w:rsidRPr="009141C4" w:rsidRDefault="00843287" w:rsidP="00FD043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</w:p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450,0</w:t>
            </w:r>
          </w:p>
          <w:p w:rsidR="00843287" w:rsidRPr="009B5E7F" w:rsidRDefault="00843287" w:rsidP="00FD0430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Merge w:val="restart"/>
            <w:shd w:val="clear" w:color="000000" w:fill="FFFFFF"/>
            <w:vAlign w:val="center"/>
          </w:tcPr>
          <w:p w:rsidR="00843287" w:rsidRDefault="00843287" w:rsidP="00FD0430">
            <w:pPr>
              <w:jc w:val="center"/>
            </w:pPr>
            <w:r>
              <w:t>У</w:t>
            </w:r>
            <w:r w:rsidRPr="000F1BD1">
              <w:t>стойчиво</w:t>
            </w:r>
            <w:r>
              <w:t>е</w:t>
            </w:r>
            <w:r w:rsidRPr="000F1BD1">
              <w:t xml:space="preserve"> развити</w:t>
            </w:r>
            <w:r>
              <w:t>е</w:t>
            </w:r>
          </w:p>
          <w:p w:rsidR="00843287" w:rsidRPr="000F1BD1" w:rsidRDefault="00843287" w:rsidP="00FD0430">
            <w:pPr>
              <w:jc w:val="center"/>
              <w:rPr>
                <w:color w:val="000000"/>
              </w:rPr>
            </w:pPr>
            <w:r w:rsidRPr="000F1BD1">
              <w:t>и повышени</w:t>
            </w:r>
            <w:r>
              <w:t xml:space="preserve">е </w:t>
            </w:r>
            <w:r w:rsidRPr="000F1BD1">
              <w:t>конкурентоспособности субъектов малого</w:t>
            </w:r>
            <w:r>
              <w:t xml:space="preserve"> и среднего предпринимательства</w:t>
            </w:r>
            <w:r w:rsidRPr="000F1BD1">
              <w:t xml:space="preserve"> в Черемховском районе</w:t>
            </w:r>
          </w:p>
        </w:tc>
      </w:tr>
      <w:tr w:rsidR="00843287" w:rsidRPr="00924603" w:rsidTr="00FC0926">
        <w:trPr>
          <w:trHeight w:val="615"/>
        </w:trPr>
        <w:tc>
          <w:tcPr>
            <w:tcW w:w="673" w:type="dxa"/>
            <w:vMerge/>
            <w:vAlign w:val="center"/>
          </w:tcPr>
          <w:p w:rsidR="00843287" w:rsidRPr="0092596F" w:rsidRDefault="00843287" w:rsidP="00FD0430">
            <w:pPr>
              <w:rPr>
                <w:color w:val="000000"/>
              </w:rPr>
            </w:pPr>
          </w:p>
        </w:tc>
        <w:tc>
          <w:tcPr>
            <w:tcW w:w="3263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60,0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450,0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924603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</w:tc>
        <w:tc>
          <w:tcPr>
            <w:tcW w:w="3261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</w:tr>
      <w:tr w:rsidR="00843287" w:rsidRPr="00924603" w:rsidTr="00FC0926">
        <w:trPr>
          <w:trHeight w:val="678"/>
        </w:trPr>
        <w:tc>
          <w:tcPr>
            <w:tcW w:w="673" w:type="dxa"/>
            <w:vMerge w:val="restart"/>
            <w:shd w:val="clear" w:color="000000" w:fill="FFFFFF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2</w:t>
            </w:r>
          </w:p>
        </w:tc>
        <w:tc>
          <w:tcPr>
            <w:tcW w:w="3263" w:type="dxa"/>
            <w:vMerge w:val="restart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 xml:space="preserve">Улучшение условий </w:t>
            </w:r>
            <w:r>
              <w:rPr>
                <w:color w:val="000000"/>
              </w:rPr>
              <w:t xml:space="preserve">и </w:t>
            </w:r>
            <w:r w:rsidRPr="00924603">
              <w:rPr>
                <w:color w:val="000000"/>
              </w:rPr>
              <w:t>охраны труда в Черем</w:t>
            </w:r>
            <w:r>
              <w:rPr>
                <w:color w:val="000000"/>
              </w:rPr>
              <w:t>ховском районном муниципальном образовании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</w:p>
          <w:p w:rsidR="00843287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2014-2017</w:t>
            </w:r>
          </w:p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21,0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112,0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Merge w:val="restart"/>
            <w:shd w:val="clear" w:color="000000" w:fill="FFFFFF"/>
            <w:vAlign w:val="center"/>
          </w:tcPr>
          <w:p w:rsidR="00843287" w:rsidRPr="000F1BD1" w:rsidRDefault="00843287" w:rsidP="00FD0430">
            <w:pPr>
              <w:jc w:val="center"/>
              <w:rPr>
                <w:color w:val="000000"/>
              </w:rPr>
            </w:pPr>
            <w:r w:rsidRPr="000F1BD1">
              <w:t>Улучшение условий и охраны труда в Черемховском районном муниципальном образовании</w:t>
            </w:r>
          </w:p>
        </w:tc>
      </w:tr>
      <w:tr w:rsidR="00843287" w:rsidRPr="00924603" w:rsidTr="00FC0926">
        <w:trPr>
          <w:trHeight w:val="615"/>
        </w:trPr>
        <w:tc>
          <w:tcPr>
            <w:tcW w:w="673" w:type="dxa"/>
            <w:vMerge/>
            <w:vAlign w:val="center"/>
          </w:tcPr>
          <w:p w:rsidR="00843287" w:rsidRPr="0092596F" w:rsidRDefault="00843287" w:rsidP="00FD0430">
            <w:pPr>
              <w:rPr>
                <w:color w:val="000000"/>
              </w:rPr>
            </w:pPr>
          </w:p>
        </w:tc>
        <w:tc>
          <w:tcPr>
            <w:tcW w:w="3263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 21,0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112,0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924603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</w:tc>
        <w:tc>
          <w:tcPr>
            <w:tcW w:w="3261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</w:tr>
      <w:tr w:rsidR="00843287" w:rsidRPr="00924603" w:rsidTr="00FC0926">
        <w:trPr>
          <w:trHeight w:val="692"/>
        </w:trPr>
        <w:tc>
          <w:tcPr>
            <w:tcW w:w="673" w:type="dxa"/>
            <w:vMerge w:val="restart"/>
            <w:shd w:val="clear" w:color="000000" w:fill="FFFFFF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3</w:t>
            </w:r>
          </w:p>
        </w:tc>
        <w:tc>
          <w:tcPr>
            <w:tcW w:w="3263" w:type="dxa"/>
            <w:vMerge w:val="restart"/>
            <w:shd w:val="clear" w:color="000000" w:fill="FFFFFF"/>
            <w:vAlign w:val="center"/>
          </w:tcPr>
          <w:p w:rsidR="00843287" w:rsidRPr="000E4272" w:rsidRDefault="00843287" w:rsidP="00FD0430">
            <w:pPr>
              <w:jc w:val="center"/>
              <w:rPr>
                <w:color w:val="000000"/>
              </w:rPr>
            </w:pPr>
            <w:r w:rsidRPr="000E4272">
              <w:t>Устойчивое развитие сельских территорий Черемховского районного муниципального образования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2014-2020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40,0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4426,56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Merge w:val="restart"/>
            <w:shd w:val="clear" w:color="000000" w:fill="FFFFFF"/>
            <w:vAlign w:val="center"/>
          </w:tcPr>
          <w:p w:rsidR="00843287" w:rsidRPr="00083605" w:rsidRDefault="00843287" w:rsidP="00FD0430">
            <w:pPr>
              <w:jc w:val="center"/>
            </w:pPr>
            <w:r w:rsidRPr="00083605">
              <w:t>Создание условий для устойчивого развития сельских территорий</w:t>
            </w:r>
          </w:p>
        </w:tc>
      </w:tr>
      <w:tr w:rsidR="00843287" w:rsidRPr="00924603" w:rsidTr="00FC0926">
        <w:trPr>
          <w:trHeight w:val="669"/>
        </w:trPr>
        <w:tc>
          <w:tcPr>
            <w:tcW w:w="673" w:type="dxa"/>
            <w:vMerge/>
            <w:shd w:val="clear" w:color="000000" w:fill="FFFFFF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</w:p>
        </w:tc>
        <w:tc>
          <w:tcPr>
            <w:tcW w:w="3263" w:type="dxa"/>
            <w:vMerge/>
            <w:shd w:val="clear" w:color="000000" w:fill="FFFFFF"/>
            <w:vAlign w:val="center"/>
          </w:tcPr>
          <w:p w:rsidR="00843287" w:rsidRPr="000E4272" w:rsidRDefault="00843287" w:rsidP="00FD0430">
            <w:pPr>
              <w:jc w:val="center"/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40,0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4426,56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</w:tc>
        <w:tc>
          <w:tcPr>
            <w:tcW w:w="3261" w:type="dxa"/>
            <w:vMerge/>
            <w:shd w:val="clear" w:color="000000" w:fill="FFFFFF"/>
            <w:vAlign w:val="center"/>
          </w:tcPr>
          <w:p w:rsidR="00843287" w:rsidRDefault="00843287" w:rsidP="00FD0430">
            <w:pPr>
              <w:jc w:val="center"/>
            </w:pPr>
          </w:p>
        </w:tc>
      </w:tr>
      <w:tr w:rsidR="00843287" w:rsidRPr="00924603" w:rsidTr="00FC0926">
        <w:trPr>
          <w:trHeight w:val="760"/>
        </w:trPr>
        <w:tc>
          <w:tcPr>
            <w:tcW w:w="673" w:type="dxa"/>
            <w:vMerge w:val="restart"/>
            <w:shd w:val="clear" w:color="000000" w:fill="FFFFFF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4</w:t>
            </w:r>
          </w:p>
        </w:tc>
        <w:tc>
          <w:tcPr>
            <w:tcW w:w="3263" w:type="dxa"/>
            <w:vMerge w:val="restart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 xml:space="preserve">Энергосбережение и повышение энергетической эффективности </w:t>
            </w:r>
            <w:r w:rsidRPr="000F1BD1">
              <w:t>на территории Черемховского районного муниципального образования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2010-2015</w:t>
            </w:r>
          </w:p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2014-2017</w:t>
            </w:r>
          </w:p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430,0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102910,41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Merge w:val="restart"/>
            <w:shd w:val="clear" w:color="000000" w:fill="FFFFFF"/>
            <w:vAlign w:val="center"/>
          </w:tcPr>
          <w:p w:rsidR="00843287" w:rsidRPr="008C6C35" w:rsidRDefault="00843287" w:rsidP="00FD0430">
            <w:pPr>
              <w:jc w:val="center"/>
              <w:rPr>
                <w:color w:val="000000"/>
              </w:rPr>
            </w:pPr>
            <w:r>
              <w:t>Э</w:t>
            </w:r>
            <w:r w:rsidRPr="008C6C35">
              <w:t>ффективно</w:t>
            </w:r>
            <w:r>
              <w:t>е</w:t>
            </w:r>
            <w:r w:rsidRPr="008C6C35">
              <w:t xml:space="preserve"> использовани</w:t>
            </w:r>
            <w:r>
              <w:t xml:space="preserve">е </w:t>
            </w:r>
            <w:r w:rsidRPr="008C6C35">
              <w:t>энергетических ресурсов бюджетными структурами, находящимися в муниципальной собственности Черемховского районного муниципального образования</w:t>
            </w:r>
          </w:p>
        </w:tc>
      </w:tr>
      <w:tr w:rsidR="00843287" w:rsidRPr="00924603" w:rsidTr="00FC0926">
        <w:trPr>
          <w:trHeight w:val="615"/>
        </w:trPr>
        <w:tc>
          <w:tcPr>
            <w:tcW w:w="673" w:type="dxa"/>
            <w:vMerge/>
            <w:vAlign w:val="center"/>
          </w:tcPr>
          <w:p w:rsidR="00843287" w:rsidRPr="0092596F" w:rsidRDefault="00843287" w:rsidP="00FD0430">
            <w:pPr>
              <w:rPr>
                <w:color w:val="000000"/>
              </w:rPr>
            </w:pPr>
          </w:p>
        </w:tc>
        <w:tc>
          <w:tcPr>
            <w:tcW w:w="3263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430,0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187753,77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924603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</w:tc>
        <w:tc>
          <w:tcPr>
            <w:tcW w:w="3261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</w:tr>
      <w:tr w:rsidR="00843287" w:rsidRPr="00924603" w:rsidTr="00FC0926">
        <w:trPr>
          <w:trHeight w:val="678"/>
        </w:trPr>
        <w:tc>
          <w:tcPr>
            <w:tcW w:w="673" w:type="dxa"/>
            <w:vMerge w:val="restart"/>
            <w:shd w:val="clear" w:color="000000" w:fill="FFFFFF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6</w:t>
            </w:r>
          </w:p>
        </w:tc>
        <w:tc>
          <w:tcPr>
            <w:tcW w:w="3263" w:type="dxa"/>
            <w:vMerge w:val="restart"/>
            <w:shd w:val="clear" w:color="000000" w:fill="FFFFFF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</w:p>
          <w:p w:rsidR="00843287" w:rsidRDefault="00843287" w:rsidP="00FD0430">
            <w:pPr>
              <w:jc w:val="center"/>
              <w:rPr>
                <w:color w:val="000000"/>
              </w:rPr>
            </w:pPr>
          </w:p>
          <w:p w:rsidR="00843287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Молодым семьям - доступное жилье</w:t>
            </w:r>
          </w:p>
          <w:p w:rsidR="00843287" w:rsidRDefault="00843287" w:rsidP="00FD0430">
            <w:pPr>
              <w:jc w:val="center"/>
              <w:rPr>
                <w:color w:val="000000"/>
              </w:rPr>
            </w:pPr>
          </w:p>
          <w:p w:rsidR="00843287" w:rsidRDefault="00843287" w:rsidP="00FD0430">
            <w:pPr>
              <w:rPr>
                <w:color w:val="000000"/>
              </w:rPr>
            </w:pPr>
          </w:p>
          <w:p w:rsidR="00843287" w:rsidRPr="00924603" w:rsidRDefault="00843287" w:rsidP="00FD0430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2005-2019</w:t>
            </w:r>
          </w:p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2014-2019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1850,0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Merge w:val="restart"/>
            <w:shd w:val="clear" w:color="000000" w:fill="FFFFFF"/>
            <w:vAlign w:val="center"/>
          </w:tcPr>
          <w:p w:rsidR="00843287" w:rsidRPr="008C6C35" w:rsidRDefault="00843287" w:rsidP="00FD0430">
            <w:pPr>
              <w:jc w:val="center"/>
              <w:rPr>
                <w:color w:val="000000"/>
              </w:rPr>
            </w:pPr>
            <w:r w:rsidRPr="008C6C35">
              <w:rPr>
                <w:color w:val="000000"/>
              </w:rPr>
              <w:t>Оказание государственной</w:t>
            </w:r>
            <w:r>
              <w:rPr>
                <w:color w:val="000000"/>
              </w:rPr>
              <w:t xml:space="preserve"> </w:t>
            </w:r>
            <w:r w:rsidRPr="008C6C35">
              <w:rPr>
                <w:color w:val="000000"/>
              </w:rPr>
              <w:t xml:space="preserve">и муниципальной поддержки </w:t>
            </w:r>
            <w:r w:rsidRPr="008C6C35">
              <w:t xml:space="preserve"> молодым семьям и молодым специалистам в решении жилищной проблемы</w:t>
            </w:r>
          </w:p>
        </w:tc>
      </w:tr>
      <w:tr w:rsidR="00843287" w:rsidRPr="00924603" w:rsidTr="00FC0926">
        <w:trPr>
          <w:trHeight w:val="546"/>
        </w:trPr>
        <w:tc>
          <w:tcPr>
            <w:tcW w:w="673" w:type="dxa"/>
            <w:vMerge/>
            <w:vAlign w:val="center"/>
          </w:tcPr>
          <w:p w:rsidR="00843287" w:rsidRPr="0092596F" w:rsidRDefault="00843287" w:rsidP="00FD0430">
            <w:pPr>
              <w:rPr>
                <w:color w:val="000000"/>
              </w:rPr>
            </w:pPr>
          </w:p>
        </w:tc>
        <w:tc>
          <w:tcPr>
            <w:tcW w:w="3263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1850,0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924603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</w:tc>
        <w:tc>
          <w:tcPr>
            <w:tcW w:w="3261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</w:tr>
      <w:tr w:rsidR="00843287" w:rsidRPr="00924603" w:rsidTr="00FC0926">
        <w:trPr>
          <w:trHeight w:val="568"/>
        </w:trPr>
        <w:tc>
          <w:tcPr>
            <w:tcW w:w="673" w:type="dxa"/>
            <w:vMerge/>
            <w:vAlign w:val="center"/>
          </w:tcPr>
          <w:p w:rsidR="00843287" w:rsidRPr="0092596F" w:rsidRDefault="00843287" w:rsidP="00FD0430">
            <w:pPr>
              <w:rPr>
                <w:color w:val="000000"/>
              </w:rPr>
            </w:pPr>
          </w:p>
        </w:tc>
        <w:tc>
          <w:tcPr>
            <w:tcW w:w="3263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1560,0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5280,0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924603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924603">
              <w:rPr>
                <w:b/>
                <w:bCs/>
                <w:i/>
                <w:iCs/>
                <w:color w:val="000000"/>
              </w:rPr>
              <w:t>Внебюджетные средства</w:t>
            </w:r>
          </w:p>
        </w:tc>
        <w:tc>
          <w:tcPr>
            <w:tcW w:w="3261" w:type="dxa"/>
            <w:vMerge/>
            <w:vAlign w:val="center"/>
          </w:tcPr>
          <w:p w:rsidR="00843287" w:rsidRPr="00924603" w:rsidRDefault="00843287" w:rsidP="00FD0430">
            <w:pPr>
              <w:rPr>
                <w:color w:val="000000"/>
              </w:rPr>
            </w:pPr>
          </w:p>
        </w:tc>
      </w:tr>
      <w:tr w:rsidR="00843287" w:rsidRPr="00924603" w:rsidTr="00FC0926">
        <w:trPr>
          <w:trHeight w:val="650"/>
        </w:trPr>
        <w:tc>
          <w:tcPr>
            <w:tcW w:w="673" w:type="dxa"/>
            <w:vMerge w:val="restart"/>
            <w:shd w:val="clear" w:color="000000" w:fill="FFFFFF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7</w:t>
            </w:r>
          </w:p>
        </w:tc>
        <w:tc>
          <w:tcPr>
            <w:tcW w:w="3263" w:type="dxa"/>
            <w:vMerge w:val="restart"/>
            <w:shd w:val="clear" w:color="000000" w:fill="FFFFFF"/>
            <w:vAlign w:val="center"/>
          </w:tcPr>
          <w:p w:rsidR="00843287" w:rsidRPr="008E1379" w:rsidRDefault="00843287" w:rsidP="00FD0430">
            <w:pPr>
              <w:jc w:val="center"/>
              <w:rPr>
                <w:color w:val="000000"/>
              </w:rPr>
            </w:pPr>
            <w:r w:rsidRPr="008E1379">
              <w:t>Профилактика правонарушений в Черемховском районном муниципальном образовании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843287" w:rsidRPr="008E1379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40,0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40,0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8E1379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Merge w:val="restart"/>
            <w:shd w:val="clear" w:color="000000" w:fill="FFFFFF"/>
            <w:vAlign w:val="center"/>
          </w:tcPr>
          <w:p w:rsidR="00843287" w:rsidRPr="00626FAA" w:rsidRDefault="00843287" w:rsidP="00FD0430">
            <w:pPr>
              <w:jc w:val="center"/>
              <w:rPr>
                <w:color w:val="000000"/>
              </w:rPr>
            </w:pPr>
            <w:r w:rsidRPr="00626FAA">
              <w:t>Стабилизация криминальной ситуации на территории Черемховского районного муниципального образования</w:t>
            </w:r>
          </w:p>
        </w:tc>
      </w:tr>
      <w:tr w:rsidR="00843287" w:rsidRPr="00924603" w:rsidTr="00FC0926">
        <w:trPr>
          <w:trHeight w:val="711"/>
        </w:trPr>
        <w:tc>
          <w:tcPr>
            <w:tcW w:w="673" w:type="dxa"/>
            <w:vMerge/>
            <w:shd w:val="clear" w:color="000000" w:fill="FFFFFF"/>
            <w:vAlign w:val="center"/>
          </w:tcPr>
          <w:p w:rsidR="00843287" w:rsidRPr="008E1379" w:rsidRDefault="00843287" w:rsidP="00FD0430">
            <w:pPr>
              <w:jc w:val="center"/>
              <w:rPr>
                <w:color w:val="000000"/>
                <w:highlight w:val="green"/>
              </w:rPr>
            </w:pPr>
          </w:p>
        </w:tc>
        <w:tc>
          <w:tcPr>
            <w:tcW w:w="3263" w:type="dxa"/>
            <w:vMerge/>
            <w:shd w:val="clear" w:color="000000" w:fill="FFFFFF"/>
            <w:vAlign w:val="center"/>
          </w:tcPr>
          <w:p w:rsidR="00843287" w:rsidRPr="008E1379" w:rsidRDefault="00843287" w:rsidP="00FD0430">
            <w:pPr>
              <w:jc w:val="center"/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40,0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40,0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8E1379" w:rsidRDefault="00843287" w:rsidP="00FD0430">
            <w:pPr>
              <w:jc w:val="center"/>
              <w:rPr>
                <w:color w:val="000000"/>
              </w:rPr>
            </w:pPr>
            <w:r w:rsidRPr="00924603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</w:tc>
        <w:tc>
          <w:tcPr>
            <w:tcW w:w="3261" w:type="dxa"/>
            <w:vMerge/>
            <w:shd w:val="clear" w:color="000000" w:fill="FFFFFF"/>
            <w:vAlign w:val="center"/>
          </w:tcPr>
          <w:p w:rsidR="00843287" w:rsidRPr="008E1379" w:rsidRDefault="00843287" w:rsidP="00FD0430">
            <w:pPr>
              <w:jc w:val="center"/>
              <w:rPr>
                <w:color w:val="000000"/>
              </w:rPr>
            </w:pPr>
          </w:p>
        </w:tc>
      </w:tr>
      <w:tr w:rsidR="00843287" w:rsidRPr="00626FAA" w:rsidTr="00FC0926">
        <w:trPr>
          <w:trHeight w:val="730"/>
        </w:trPr>
        <w:tc>
          <w:tcPr>
            <w:tcW w:w="673" w:type="dxa"/>
            <w:vMerge w:val="restart"/>
            <w:shd w:val="clear" w:color="000000" w:fill="FFFFFF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8</w:t>
            </w:r>
          </w:p>
        </w:tc>
        <w:tc>
          <w:tcPr>
            <w:tcW w:w="3263" w:type="dxa"/>
            <w:vMerge w:val="restart"/>
            <w:shd w:val="clear" w:color="000000" w:fill="FFFFFF"/>
            <w:vAlign w:val="center"/>
          </w:tcPr>
          <w:p w:rsidR="00843287" w:rsidRPr="00626FAA" w:rsidRDefault="00843287" w:rsidP="00FD0430">
            <w:pPr>
              <w:jc w:val="center"/>
              <w:rPr>
                <w:color w:val="000000"/>
              </w:rPr>
            </w:pPr>
            <w:r w:rsidRPr="00626FAA">
              <w:t>Комплексные меры профилактики  злоупотребления наркотическими средствами и психотропными веществами в Черемховском районном муниципальном образовании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843287" w:rsidRPr="00626FAA" w:rsidRDefault="00843287" w:rsidP="00FD0430">
            <w:pPr>
              <w:jc w:val="center"/>
              <w:rPr>
                <w:color w:val="000000"/>
              </w:rPr>
            </w:pPr>
            <w:r w:rsidRPr="00626FAA">
              <w:rPr>
                <w:color w:val="000000"/>
              </w:rPr>
              <w:t>2011-2013</w:t>
            </w:r>
          </w:p>
          <w:p w:rsidR="00843287" w:rsidRDefault="00843287" w:rsidP="00FD0430">
            <w:pPr>
              <w:jc w:val="center"/>
              <w:rPr>
                <w:color w:val="000000"/>
              </w:rPr>
            </w:pPr>
            <w:r w:rsidRPr="00626FAA">
              <w:rPr>
                <w:color w:val="000000"/>
              </w:rPr>
              <w:t>2014-2017</w:t>
            </w:r>
          </w:p>
          <w:p w:rsidR="00843287" w:rsidRPr="00626FAA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64,0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441,4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626FAA" w:rsidRDefault="00843287" w:rsidP="00FD0430">
            <w:pPr>
              <w:jc w:val="center"/>
              <w:rPr>
                <w:color w:val="000000"/>
              </w:rPr>
            </w:pPr>
            <w:r w:rsidRPr="00626FAA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Merge w:val="restart"/>
            <w:shd w:val="clear" w:color="000000" w:fill="FFFFFF"/>
            <w:vAlign w:val="center"/>
          </w:tcPr>
          <w:p w:rsidR="00843287" w:rsidRPr="00626FAA" w:rsidRDefault="00843287" w:rsidP="00FD0430">
            <w:pPr>
              <w:jc w:val="center"/>
              <w:rPr>
                <w:color w:val="000000"/>
              </w:rPr>
            </w:pPr>
            <w:r w:rsidRPr="00626FAA">
              <w:t>Сокращение масштабов немедицинского потребления наркотических и психотропных веществ</w:t>
            </w:r>
          </w:p>
        </w:tc>
      </w:tr>
      <w:tr w:rsidR="00843287" w:rsidRPr="00626FAA" w:rsidTr="00FC0926">
        <w:trPr>
          <w:trHeight w:val="851"/>
        </w:trPr>
        <w:tc>
          <w:tcPr>
            <w:tcW w:w="673" w:type="dxa"/>
            <w:vMerge/>
            <w:vAlign w:val="center"/>
          </w:tcPr>
          <w:p w:rsidR="00843287" w:rsidRPr="0092596F" w:rsidRDefault="00843287" w:rsidP="00FD0430">
            <w:pPr>
              <w:rPr>
                <w:color w:val="000000"/>
              </w:rPr>
            </w:pPr>
          </w:p>
        </w:tc>
        <w:tc>
          <w:tcPr>
            <w:tcW w:w="3263" w:type="dxa"/>
            <w:vMerge/>
            <w:vAlign w:val="center"/>
          </w:tcPr>
          <w:p w:rsidR="00843287" w:rsidRPr="00626FAA" w:rsidRDefault="00843287" w:rsidP="00FD0430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843287" w:rsidRPr="00626FAA" w:rsidRDefault="00843287" w:rsidP="00FD0430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64,0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441,4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626FAA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26FAA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</w:tc>
        <w:tc>
          <w:tcPr>
            <w:tcW w:w="3261" w:type="dxa"/>
            <w:vMerge/>
            <w:vAlign w:val="center"/>
          </w:tcPr>
          <w:p w:rsidR="00843287" w:rsidRPr="00626FAA" w:rsidRDefault="00843287" w:rsidP="00FD0430">
            <w:pPr>
              <w:rPr>
                <w:color w:val="000000"/>
                <w:sz w:val="22"/>
                <w:szCs w:val="22"/>
              </w:rPr>
            </w:pPr>
          </w:p>
        </w:tc>
      </w:tr>
      <w:tr w:rsidR="00843287" w:rsidRPr="000138D6" w:rsidTr="00FC0926">
        <w:trPr>
          <w:trHeight w:val="644"/>
        </w:trPr>
        <w:tc>
          <w:tcPr>
            <w:tcW w:w="673" w:type="dxa"/>
            <w:vMerge w:val="restart"/>
            <w:shd w:val="clear" w:color="000000" w:fill="FFFFFF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10</w:t>
            </w:r>
          </w:p>
        </w:tc>
        <w:tc>
          <w:tcPr>
            <w:tcW w:w="3263" w:type="dxa"/>
            <w:vMerge w:val="restart"/>
            <w:shd w:val="clear" w:color="000000" w:fill="FFFFFF"/>
            <w:vAlign w:val="center"/>
          </w:tcPr>
          <w:p w:rsidR="00843287" w:rsidRPr="000138D6" w:rsidRDefault="00843287" w:rsidP="00FD0430">
            <w:pPr>
              <w:jc w:val="center"/>
              <w:rPr>
                <w:color w:val="000000"/>
              </w:rPr>
            </w:pPr>
            <w:r w:rsidRPr="000138D6">
              <w:t>Развитие физической культуры и спорта в Черемховском районном муниципальном образовании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843287" w:rsidRPr="000138D6" w:rsidRDefault="00843287" w:rsidP="00FD0430">
            <w:pPr>
              <w:rPr>
                <w:color w:val="000000"/>
              </w:rPr>
            </w:pPr>
          </w:p>
          <w:p w:rsidR="00843287" w:rsidRDefault="00843287" w:rsidP="00FD0430">
            <w:pPr>
              <w:jc w:val="center"/>
              <w:rPr>
                <w:color w:val="000000"/>
              </w:rPr>
            </w:pPr>
            <w:r w:rsidRPr="000138D6">
              <w:rPr>
                <w:color w:val="000000"/>
              </w:rPr>
              <w:t>2014-2017</w:t>
            </w:r>
          </w:p>
          <w:p w:rsidR="00843287" w:rsidRPr="000138D6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378,6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1317,6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0138D6" w:rsidRDefault="00843287" w:rsidP="00FD0430">
            <w:pPr>
              <w:jc w:val="center"/>
              <w:rPr>
                <w:color w:val="000000"/>
              </w:rPr>
            </w:pPr>
            <w:r w:rsidRPr="000138D6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Merge w:val="restart"/>
            <w:shd w:val="clear" w:color="000000" w:fill="FFFFFF"/>
            <w:vAlign w:val="center"/>
          </w:tcPr>
          <w:p w:rsidR="00843287" w:rsidRPr="000138D6" w:rsidRDefault="00843287" w:rsidP="00FD0430">
            <w:pPr>
              <w:jc w:val="center"/>
              <w:rPr>
                <w:color w:val="000000"/>
              </w:rPr>
            </w:pPr>
            <w:r w:rsidRPr="000138D6">
              <w:t>Создание условий для развития на территории Черемховского районного муниципального образования физической культуры и массового спорта</w:t>
            </w:r>
          </w:p>
        </w:tc>
      </w:tr>
      <w:tr w:rsidR="00843287" w:rsidRPr="000138D6" w:rsidTr="00FC0926">
        <w:trPr>
          <w:trHeight w:val="562"/>
        </w:trPr>
        <w:tc>
          <w:tcPr>
            <w:tcW w:w="673" w:type="dxa"/>
            <w:vMerge/>
            <w:vAlign w:val="center"/>
          </w:tcPr>
          <w:p w:rsidR="00843287" w:rsidRPr="0092596F" w:rsidRDefault="00843287" w:rsidP="00FD0430">
            <w:pPr>
              <w:rPr>
                <w:color w:val="000000"/>
              </w:rPr>
            </w:pPr>
          </w:p>
        </w:tc>
        <w:tc>
          <w:tcPr>
            <w:tcW w:w="3263" w:type="dxa"/>
            <w:vMerge/>
            <w:vAlign w:val="center"/>
          </w:tcPr>
          <w:p w:rsidR="00843287" w:rsidRPr="000138D6" w:rsidRDefault="00843287" w:rsidP="00FD0430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843287" w:rsidRPr="000138D6" w:rsidRDefault="00843287" w:rsidP="00FD0430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378,6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1317,6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843287" w:rsidRPr="000138D6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0138D6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  <w:p w:rsidR="00843287" w:rsidRPr="000138D6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261" w:type="dxa"/>
            <w:vMerge/>
            <w:vAlign w:val="center"/>
          </w:tcPr>
          <w:p w:rsidR="00843287" w:rsidRPr="000138D6" w:rsidRDefault="00843287" w:rsidP="00FD0430">
            <w:pPr>
              <w:rPr>
                <w:color w:val="000000"/>
              </w:rPr>
            </w:pPr>
          </w:p>
        </w:tc>
      </w:tr>
      <w:tr w:rsidR="00843287" w:rsidRPr="000138D6" w:rsidTr="00FC0926">
        <w:trPr>
          <w:trHeight w:val="558"/>
        </w:trPr>
        <w:tc>
          <w:tcPr>
            <w:tcW w:w="673" w:type="dxa"/>
            <w:vMerge/>
            <w:vAlign w:val="center"/>
          </w:tcPr>
          <w:p w:rsidR="00843287" w:rsidRPr="0092596F" w:rsidRDefault="00843287" w:rsidP="00FD0430">
            <w:pPr>
              <w:rPr>
                <w:color w:val="000000"/>
              </w:rPr>
            </w:pPr>
          </w:p>
        </w:tc>
        <w:tc>
          <w:tcPr>
            <w:tcW w:w="3263" w:type="dxa"/>
            <w:vMerge/>
            <w:vAlign w:val="center"/>
          </w:tcPr>
          <w:p w:rsidR="00843287" w:rsidRPr="000138D6" w:rsidRDefault="00843287" w:rsidP="00FD0430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843287" w:rsidRPr="000138D6" w:rsidRDefault="00843287" w:rsidP="00FD0430">
            <w:pPr>
              <w:rPr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22,2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260,4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Default="00843287" w:rsidP="00FD0430">
            <w:pPr>
              <w:rPr>
                <w:b/>
                <w:bCs/>
                <w:i/>
                <w:iCs/>
                <w:color w:val="000000"/>
              </w:rPr>
            </w:pPr>
          </w:p>
          <w:p w:rsidR="00843287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924603">
              <w:rPr>
                <w:b/>
                <w:bCs/>
                <w:i/>
                <w:iCs/>
                <w:color w:val="000000"/>
              </w:rPr>
              <w:t>Внебюджетные средства</w:t>
            </w:r>
          </w:p>
          <w:p w:rsidR="00843287" w:rsidRPr="000138D6" w:rsidRDefault="00843287" w:rsidP="00FD0430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261" w:type="dxa"/>
            <w:vMerge/>
            <w:vAlign w:val="center"/>
          </w:tcPr>
          <w:p w:rsidR="00843287" w:rsidRPr="000138D6" w:rsidRDefault="00843287" w:rsidP="00FD0430">
            <w:pPr>
              <w:rPr>
                <w:color w:val="000000"/>
              </w:rPr>
            </w:pPr>
          </w:p>
        </w:tc>
      </w:tr>
      <w:tr w:rsidR="00843287" w:rsidRPr="00924603" w:rsidTr="00FC0926">
        <w:trPr>
          <w:trHeight w:val="315"/>
        </w:trPr>
        <w:tc>
          <w:tcPr>
            <w:tcW w:w="673" w:type="dxa"/>
            <w:vMerge w:val="restart"/>
            <w:shd w:val="clear" w:color="000000" w:fill="FFFFFF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15</w:t>
            </w:r>
          </w:p>
        </w:tc>
        <w:tc>
          <w:tcPr>
            <w:tcW w:w="3263" w:type="dxa"/>
            <w:vMerge w:val="restart"/>
            <w:shd w:val="clear" w:color="000000" w:fill="FFFFFF"/>
            <w:vAlign w:val="center"/>
          </w:tcPr>
          <w:p w:rsidR="00843287" w:rsidRPr="00233EB2" w:rsidRDefault="00843287" w:rsidP="00FD0430">
            <w:pPr>
              <w:jc w:val="center"/>
              <w:rPr>
                <w:color w:val="000000"/>
              </w:rPr>
            </w:pPr>
            <w:r w:rsidRPr="00233EB2">
              <w:t>Безопасность образовательных организаций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  <w:r w:rsidRPr="00233EB2">
              <w:rPr>
                <w:color w:val="000000"/>
              </w:rPr>
              <w:t>2014-2017</w:t>
            </w:r>
          </w:p>
          <w:p w:rsidR="00843287" w:rsidRPr="00233EB2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2500,0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12713,17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</w:p>
          <w:p w:rsidR="00843287" w:rsidRDefault="00843287" w:rsidP="00FD0430">
            <w:pPr>
              <w:jc w:val="center"/>
              <w:rPr>
                <w:color w:val="000000"/>
              </w:rPr>
            </w:pPr>
            <w:r w:rsidRPr="00233EB2">
              <w:rPr>
                <w:color w:val="000000"/>
              </w:rPr>
              <w:t>Районный бюджет</w:t>
            </w:r>
          </w:p>
          <w:p w:rsidR="00843287" w:rsidRPr="00233EB2" w:rsidRDefault="00843287" w:rsidP="00FD0430">
            <w:pPr>
              <w:jc w:val="center"/>
              <w:rPr>
                <w:color w:val="000000"/>
              </w:rPr>
            </w:pPr>
          </w:p>
        </w:tc>
        <w:tc>
          <w:tcPr>
            <w:tcW w:w="3261" w:type="dxa"/>
            <w:vMerge w:val="restart"/>
            <w:shd w:val="clear" w:color="000000" w:fill="FFFFFF"/>
            <w:vAlign w:val="center"/>
          </w:tcPr>
          <w:p w:rsidR="00843287" w:rsidRPr="00237D85" w:rsidRDefault="00843287" w:rsidP="00FD0430">
            <w:pPr>
              <w:jc w:val="center"/>
              <w:rPr>
                <w:color w:val="000000"/>
              </w:rPr>
            </w:pPr>
            <w:r w:rsidRPr="00237D85">
              <w:t>Обеспечение  необходимых  условий  для  повышения уровня пожарной безопасности в образовательных организациях</w:t>
            </w:r>
          </w:p>
        </w:tc>
      </w:tr>
      <w:tr w:rsidR="00843287" w:rsidRPr="00924603" w:rsidTr="00FC0926">
        <w:trPr>
          <w:trHeight w:val="615"/>
        </w:trPr>
        <w:tc>
          <w:tcPr>
            <w:tcW w:w="673" w:type="dxa"/>
            <w:vMerge/>
            <w:vAlign w:val="center"/>
          </w:tcPr>
          <w:p w:rsidR="00843287" w:rsidRPr="0092596F" w:rsidRDefault="00843287" w:rsidP="00FD0430">
            <w:pPr>
              <w:rPr>
                <w:color w:val="000000"/>
              </w:rPr>
            </w:pPr>
          </w:p>
        </w:tc>
        <w:tc>
          <w:tcPr>
            <w:tcW w:w="3263" w:type="dxa"/>
            <w:vMerge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2500,0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12713,17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233EB2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233EB2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</w:tc>
        <w:tc>
          <w:tcPr>
            <w:tcW w:w="3261" w:type="dxa"/>
            <w:vMerge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</w:tc>
      </w:tr>
      <w:tr w:rsidR="00843287" w:rsidRPr="00924603" w:rsidTr="00CF3EFD">
        <w:trPr>
          <w:trHeight w:val="918"/>
        </w:trPr>
        <w:tc>
          <w:tcPr>
            <w:tcW w:w="673" w:type="dxa"/>
            <w:vMerge w:val="restart"/>
            <w:shd w:val="clear" w:color="000000" w:fill="FFFFFF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16</w:t>
            </w:r>
          </w:p>
        </w:tc>
        <w:tc>
          <w:tcPr>
            <w:tcW w:w="3263" w:type="dxa"/>
            <w:vMerge w:val="restart"/>
            <w:shd w:val="clear" w:color="000000" w:fill="FFFFFF"/>
            <w:vAlign w:val="center"/>
          </w:tcPr>
          <w:p w:rsidR="00843287" w:rsidRPr="00963868" w:rsidRDefault="00843287" w:rsidP="00FD0430">
            <w:pPr>
              <w:jc w:val="center"/>
              <w:rPr>
                <w:color w:val="000000"/>
              </w:rPr>
            </w:pPr>
            <w:r w:rsidRPr="00963868">
              <w:t>Молодежная политика в Черемховском районном муниципальном образовании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  <w:r w:rsidRPr="0005300A">
              <w:rPr>
                <w:color w:val="000000"/>
              </w:rPr>
              <w:t>2014-2017</w:t>
            </w:r>
          </w:p>
          <w:p w:rsidR="00843287" w:rsidRPr="0005300A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166,0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860,23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</w:p>
          <w:p w:rsidR="00843287" w:rsidRDefault="00843287" w:rsidP="00FD0430">
            <w:pPr>
              <w:jc w:val="center"/>
              <w:rPr>
                <w:color w:val="000000"/>
              </w:rPr>
            </w:pPr>
            <w:r w:rsidRPr="0005300A">
              <w:rPr>
                <w:color w:val="000000"/>
              </w:rPr>
              <w:t>Районный бюджет</w:t>
            </w:r>
          </w:p>
          <w:p w:rsidR="00843287" w:rsidRPr="0005300A" w:rsidRDefault="00843287" w:rsidP="00FD0430">
            <w:pPr>
              <w:rPr>
                <w:color w:val="000000"/>
              </w:rPr>
            </w:pPr>
          </w:p>
        </w:tc>
        <w:tc>
          <w:tcPr>
            <w:tcW w:w="3261" w:type="dxa"/>
            <w:vMerge w:val="restart"/>
            <w:shd w:val="clear" w:color="000000" w:fill="FFFFFF"/>
            <w:vAlign w:val="center"/>
          </w:tcPr>
          <w:p w:rsidR="00843287" w:rsidRDefault="00843287" w:rsidP="00FD0430">
            <w:pPr>
              <w:jc w:val="center"/>
            </w:pPr>
            <w:r>
              <w:t>У</w:t>
            </w:r>
            <w:r w:rsidRPr="001A2826">
              <w:t>части</w:t>
            </w:r>
            <w:r>
              <w:t>е</w:t>
            </w:r>
            <w:r w:rsidRPr="001A2826">
              <w:t xml:space="preserve"> молодежи в системе общественных отношений и реализации своего экономического, интеллектуального и духовного потенциала в интересах общества и государства с учетом возрастных особенностей</w:t>
            </w:r>
          </w:p>
          <w:p w:rsidR="00843287" w:rsidRPr="001A2826" w:rsidRDefault="00843287" w:rsidP="00FD0430">
            <w:pPr>
              <w:jc w:val="center"/>
              <w:rPr>
                <w:color w:val="000000"/>
              </w:rPr>
            </w:pPr>
          </w:p>
        </w:tc>
      </w:tr>
      <w:tr w:rsidR="00843287" w:rsidRPr="00924603" w:rsidTr="00FC0926">
        <w:trPr>
          <w:trHeight w:val="843"/>
        </w:trPr>
        <w:tc>
          <w:tcPr>
            <w:tcW w:w="673" w:type="dxa"/>
            <w:vMerge/>
            <w:vAlign w:val="center"/>
          </w:tcPr>
          <w:p w:rsidR="00843287" w:rsidRPr="0092596F" w:rsidRDefault="00843287" w:rsidP="00FD0430">
            <w:pPr>
              <w:rPr>
                <w:color w:val="000000"/>
              </w:rPr>
            </w:pPr>
          </w:p>
        </w:tc>
        <w:tc>
          <w:tcPr>
            <w:tcW w:w="3263" w:type="dxa"/>
            <w:vMerge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166,0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876,23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05300A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05300A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</w:tc>
        <w:tc>
          <w:tcPr>
            <w:tcW w:w="3261" w:type="dxa"/>
            <w:vMerge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</w:tc>
      </w:tr>
      <w:tr w:rsidR="00843287" w:rsidRPr="00924603" w:rsidTr="00FC0926">
        <w:trPr>
          <w:trHeight w:val="669"/>
        </w:trPr>
        <w:tc>
          <w:tcPr>
            <w:tcW w:w="673" w:type="dxa"/>
            <w:vMerge w:val="restart"/>
            <w:shd w:val="clear" w:color="000000" w:fill="FFFFFF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19</w:t>
            </w:r>
          </w:p>
        </w:tc>
        <w:tc>
          <w:tcPr>
            <w:tcW w:w="3263" w:type="dxa"/>
            <w:vMerge w:val="restart"/>
            <w:shd w:val="clear" w:color="000000" w:fill="FFFFFF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Совершенствование</w:t>
            </w:r>
          </w:p>
          <w:p w:rsidR="00843287" w:rsidRDefault="00843287" w:rsidP="00FD0430">
            <w:pPr>
              <w:jc w:val="center"/>
              <w:rPr>
                <w:color w:val="000000"/>
              </w:rPr>
            </w:pPr>
            <w:r w:rsidRPr="001A2826">
              <w:rPr>
                <w:color w:val="000000"/>
              </w:rPr>
              <w:t>организации питания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</w:tcPr>
          <w:p w:rsidR="00843287" w:rsidRPr="001A2826" w:rsidRDefault="00843287" w:rsidP="00FD0430">
            <w:pPr>
              <w:jc w:val="center"/>
              <w:rPr>
                <w:color w:val="000000"/>
              </w:rPr>
            </w:pPr>
          </w:p>
          <w:p w:rsidR="00843287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2011-2013</w:t>
            </w:r>
          </w:p>
          <w:p w:rsidR="00843287" w:rsidRDefault="00843287" w:rsidP="00FD0430">
            <w:pPr>
              <w:jc w:val="center"/>
              <w:rPr>
                <w:color w:val="000000"/>
              </w:rPr>
            </w:pPr>
            <w:r w:rsidRPr="001A2826">
              <w:rPr>
                <w:color w:val="000000"/>
              </w:rPr>
              <w:t>2014-2017</w:t>
            </w:r>
          </w:p>
          <w:p w:rsidR="00843287" w:rsidRPr="001A2826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1946,5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5015,12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1A2826" w:rsidRDefault="00843287" w:rsidP="00FD0430">
            <w:pPr>
              <w:jc w:val="center"/>
              <w:rPr>
                <w:color w:val="000000"/>
              </w:rPr>
            </w:pPr>
            <w:r w:rsidRPr="001A2826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Merge w:val="restart"/>
            <w:shd w:val="clear" w:color="000000" w:fill="FFFFFF"/>
            <w:vAlign w:val="center"/>
          </w:tcPr>
          <w:p w:rsidR="00843287" w:rsidRPr="001A2826" w:rsidRDefault="00843287" w:rsidP="00FD0430">
            <w:pPr>
              <w:jc w:val="center"/>
              <w:rPr>
                <w:color w:val="000000"/>
              </w:rPr>
            </w:pPr>
          </w:p>
          <w:p w:rsidR="00843287" w:rsidRPr="001A2826" w:rsidRDefault="00843287" w:rsidP="00FD0430">
            <w:pPr>
              <w:jc w:val="center"/>
              <w:rPr>
                <w:color w:val="000000"/>
              </w:rPr>
            </w:pPr>
            <w:r w:rsidRPr="001A2826">
              <w:t>Повышение уровня организации питания в образовательных организациях</w:t>
            </w:r>
          </w:p>
        </w:tc>
      </w:tr>
      <w:tr w:rsidR="00843287" w:rsidRPr="00924603" w:rsidTr="00FC0926">
        <w:trPr>
          <w:trHeight w:val="692"/>
        </w:trPr>
        <w:tc>
          <w:tcPr>
            <w:tcW w:w="673" w:type="dxa"/>
            <w:vMerge/>
            <w:shd w:val="clear" w:color="000000" w:fill="FFFFFF"/>
            <w:vAlign w:val="center"/>
          </w:tcPr>
          <w:p w:rsidR="00843287" w:rsidRPr="001A2826" w:rsidRDefault="00843287" w:rsidP="00FD0430">
            <w:pPr>
              <w:jc w:val="center"/>
              <w:rPr>
                <w:color w:val="000000"/>
                <w:highlight w:val="green"/>
              </w:rPr>
            </w:pPr>
          </w:p>
        </w:tc>
        <w:tc>
          <w:tcPr>
            <w:tcW w:w="3263" w:type="dxa"/>
            <w:vMerge/>
            <w:shd w:val="clear" w:color="000000" w:fill="FFFFFF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843287" w:rsidRPr="001A2826" w:rsidRDefault="00843287" w:rsidP="00FD043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1946,5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 w:rsidRPr="009B5E7F">
              <w:rPr>
                <w:color w:val="000000"/>
              </w:rPr>
              <w:t>5015,12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1A2826" w:rsidRDefault="00843287" w:rsidP="00FD0430">
            <w:pPr>
              <w:jc w:val="center"/>
              <w:rPr>
                <w:color w:val="000000"/>
              </w:rPr>
            </w:pPr>
            <w:r w:rsidRPr="001A2826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</w:tc>
        <w:tc>
          <w:tcPr>
            <w:tcW w:w="3261" w:type="dxa"/>
            <w:vMerge/>
            <w:shd w:val="clear" w:color="000000" w:fill="FFFFFF"/>
            <w:vAlign w:val="center"/>
          </w:tcPr>
          <w:p w:rsidR="00843287" w:rsidRPr="001A2826" w:rsidRDefault="00843287" w:rsidP="00FD0430">
            <w:pPr>
              <w:jc w:val="center"/>
              <w:rPr>
                <w:color w:val="000000"/>
              </w:rPr>
            </w:pPr>
          </w:p>
        </w:tc>
      </w:tr>
      <w:tr w:rsidR="00843287" w:rsidRPr="00924603" w:rsidTr="00FC0926">
        <w:trPr>
          <w:trHeight w:val="723"/>
        </w:trPr>
        <w:tc>
          <w:tcPr>
            <w:tcW w:w="673" w:type="dxa"/>
            <w:vMerge w:val="restart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</w:p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20</w:t>
            </w:r>
          </w:p>
        </w:tc>
        <w:tc>
          <w:tcPr>
            <w:tcW w:w="3263" w:type="dxa"/>
            <w:vMerge w:val="restart"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  <w:r w:rsidRPr="001E53A2">
              <w:rPr>
                <w:color w:val="000000"/>
              </w:rPr>
              <w:t>Безопасность школьных перевозок</w:t>
            </w:r>
          </w:p>
        </w:tc>
        <w:tc>
          <w:tcPr>
            <w:tcW w:w="1417" w:type="dxa"/>
            <w:vMerge w:val="restart"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  <w:p w:rsidR="00843287" w:rsidRDefault="00843287" w:rsidP="00FD0430">
            <w:pPr>
              <w:jc w:val="center"/>
              <w:rPr>
                <w:color w:val="000000"/>
              </w:rPr>
            </w:pPr>
            <w:r w:rsidRPr="001E53A2">
              <w:rPr>
                <w:color w:val="000000"/>
              </w:rPr>
              <w:t>2014-2017</w:t>
            </w:r>
          </w:p>
          <w:p w:rsidR="00843287" w:rsidRPr="0085013E" w:rsidRDefault="00843287" w:rsidP="00FD043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CB01D2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7</w:t>
            </w:r>
            <w:r>
              <w:rPr>
                <w:color w:val="000000"/>
              </w:rPr>
              <w:t>390</w:t>
            </w:r>
            <w:r w:rsidRPr="009141C4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25257,7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1A2826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E53A2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Merge w:val="restart"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  <w:r w:rsidRPr="00E45029">
              <w:t>Обеспечение безопасности школьных перевозок и равного доступа к качественному образованию обучающихся Черемховского района</w:t>
            </w:r>
          </w:p>
        </w:tc>
      </w:tr>
      <w:tr w:rsidR="00843287" w:rsidRPr="00924603" w:rsidTr="00FC0926">
        <w:trPr>
          <w:trHeight w:val="689"/>
        </w:trPr>
        <w:tc>
          <w:tcPr>
            <w:tcW w:w="673" w:type="dxa"/>
            <w:vMerge/>
            <w:shd w:val="clear" w:color="000000" w:fill="FFFFFF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</w:p>
        </w:tc>
        <w:tc>
          <w:tcPr>
            <w:tcW w:w="3263" w:type="dxa"/>
            <w:vMerge/>
            <w:shd w:val="clear" w:color="000000" w:fill="FFFFFF"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</w:tc>
        <w:tc>
          <w:tcPr>
            <w:tcW w:w="1417" w:type="dxa"/>
            <w:vMerge/>
            <w:shd w:val="clear" w:color="000000" w:fill="FFFFFF"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7390,7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25257,7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1A2826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A2826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</w:tc>
        <w:tc>
          <w:tcPr>
            <w:tcW w:w="3261" w:type="dxa"/>
            <w:vMerge/>
            <w:shd w:val="clear" w:color="000000" w:fill="FFFFFF"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</w:tc>
      </w:tr>
      <w:tr w:rsidR="00843287" w:rsidRPr="00924603" w:rsidTr="00FC0926">
        <w:trPr>
          <w:trHeight w:val="559"/>
        </w:trPr>
        <w:tc>
          <w:tcPr>
            <w:tcW w:w="673" w:type="dxa"/>
            <w:vMerge w:val="restart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</w:p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22</w:t>
            </w:r>
          </w:p>
        </w:tc>
        <w:tc>
          <w:tcPr>
            <w:tcW w:w="3263" w:type="dxa"/>
            <w:vMerge w:val="restart"/>
            <w:vAlign w:val="center"/>
          </w:tcPr>
          <w:p w:rsidR="00843287" w:rsidRPr="0085013E" w:rsidRDefault="00843287" w:rsidP="00FD0430">
            <w:pPr>
              <w:jc w:val="center"/>
              <w:rPr>
                <w:color w:val="000000"/>
                <w:highlight w:val="yellow"/>
              </w:rPr>
            </w:pPr>
            <w:r w:rsidRPr="001A6DF6">
              <w:rPr>
                <w:color w:val="000000"/>
              </w:rPr>
              <w:t>Развитие современной инфраструктуры объектов образования Черемховского района</w:t>
            </w:r>
          </w:p>
        </w:tc>
        <w:tc>
          <w:tcPr>
            <w:tcW w:w="1417" w:type="dxa"/>
            <w:vMerge w:val="restart"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  <w:p w:rsidR="00843287" w:rsidRDefault="00843287" w:rsidP="00FD0430">
            <w:pPr>
              <w:jc w:val="center"/>
              <w:rPr>
                <w:color w:val="000000"/>
              </w:rPr>
            </w:pPr>
            <w:r w:rsidRPr="001A6DF6">
              <w:rPr>
                <w:color w:val="000000"/>
              </w:rPr>
              <w:t>2014-2017</w:t>
            </w:r>
          </w:p>
          <w:p w:rsidR="00843287" w:rsidRPr="0085013E" w:rsidRDefault="00843287" w:rsidP="00FD043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13216,2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23165,5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1E53A2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A6DF6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Merge w:val="restart"/>
            <w:vAlign w:val="center"/>
          </w:tcPr>
          <w:p w:rsidR="00843287" w:rsidRPr="0085013E" w:rsidRDefault="00843287" w:rsidP="00FD0430">
            <w:pPr>
              <w:jc w:val="center"/>
              <w:rPr>
                <w:color w:val="000000"/>
                <w:highlight w:val="yellow"/>
              </w:rPr>
            </w:pPr>
            <w:r w:rsidRPr="001A6DF6">
              <w:t>Создание комфортных и безопасных условий для участников образовательных отношений</w:t>
            </w:r>
          </w:p>
        </w:tc>
      </w:tr>
      <w:tr w:rsidR="00843287" w:rsidRPr="00924603" w:rsidTr="00FC0926">
        <w:trPr>
          <w:trHeight w:val="615"/>
        </w:trPr>
        <w:tc>
          <w:tcPr>
            <w:tcW w:w="673" w:type="dxa"/>
            <w:vMerge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</w:p>
        </w:tc>
        <w:tc>
          <w:tcPr>
            <w:tcW w:w="3263" w:type="dxa"/>
            <w:vMerge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13216,2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9B5E7F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23165,5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1E53A2" w:rsidRDefault="00843287" w:rsidP="00FD0430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1E53A2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</w:tc>
        <w:tc>
          <w:tcPr>
            <w:tcW w:w="3261" w:type="dxa"/>
            <w:vMerge/>
            <w:vAlign w:val="center"/>
          </w:tcPr>
          <w:p w:rsidR="00843287" w:rsidRPr="0085013E" w:rsidRDefault="00843287" w:rsidP="00FD0430">
            <w:pPr>
              <w:rPr>
                <w:color w:val="000000"/>
                <w:highlight w:val="yellow"/>
              </w:rPr>
            </w:pPr>
          </w:p>
        </w:tc>
      </w:tr>
      <w:tr w:rsidR="00843287" w:rsidRPr="00924603" w:rsidTr="00FC0926">
        <w:trPr>
          <w:trHeight w:val="1087"/>
        </w:trPr>
        <w:tc>
          <w:tcPr>
            <w:tcW w:w="673" w:type="dxa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23</w:t>
            </w:r>
          </w:p>
        </w:tc>
        <w:tc>
          <w:tcPr>
            <w:tcW w:w="3263" w:type="dxa"/>
            <w:vAlign w:val="center"/>
          </w:tcPr>
          <w:p w:rsidR="00843287" w:rsidRPr="001A6DF6" w:rsidRDefault="00843287" w:rsidP="00FD0430">
            <w:pPr>
              <w:jc w:val="center"/>
              <w:rPr>
                <w:color w:val="000000"/>
              </w:rPr>
            </w:pPr>
            <w:r w:rsidRPr="001A6DF6">
              <w:rPr>
                <w:color w:val="000000"/>
              </w:rPr>
              <w:t>Информатизация образовательных организаций</w:t>
            </w:r>
          </w:p>
        </w:tc>
        <w:tc>
          <w:tcPr>
            <w:tcW w:w="1417" w:type="dxa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  <w:r w:rsidRPr="001A6DF6">
              <w:rPr>
                <w:color w:val="000000"/>
              </w:rPr>
              <w:t>2014-2017</w:t>
            </w:r>
          </w:p>
          <w:p w:rsidR="00843287" w:rsidRPr="001A6DF6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35,0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1A6DF6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1A6DF6" w:rsidRDefault="00843287" w:rsidP="00FD0430">
            <w:pPr>
              <w:jc w:val="center"/>
              <w:rPr>
                <w:color w:val="000000"/>
              </w:rPr>
            </w:pPr>
            <w:r w:rsidRPr="001A6DF6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Align w:val="center"/>
          </w:tcPr>
          <w:p w:rsidR="00843287" w:rsidRPr="0049628D" w:rsidRDefault="00843287" w:rsidP="00FD0430">
            <w:pPr>
              <w:pStyle w:val="ConsPlusCell"/>
              <w:ind w:right="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  <w:r w:rsidRPr="0049628D">
              <w:rPr>
                <w:sz w:val="20"/>
                <w:szCs w:val="20"/>
              </w:rPr>
              <w:t xml:space="preserve"> качества образования и воспитания на основе использования современных информационных технологий       </w:t>
            </w:r>
          </w:p>
        </w:tc>
      </w:tr>
      <w:tr w:rsidR="00843287" w:rsidRPr="00924603" w:rsidTr="00FC0926">
        <w:trPr>
          <w:trHeight w:val="892"/>
        </w:trPr>
        <w:tc>
          <w:tcPr>
            <w:tcW w:w="673" w:type="dxa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24</w:t>
            </w:r>
          </w:p>
        </w:tc>
        <w:tc>
          <w:tcPr>
            <w:tcW w:w="3263" w:type="dxa"/>
            <w:vAlign w:val="center"/>
          </w:tcPr>
          <w:p w:rsidR="00843287" w:rsidRPr="00F35C19" w:rsidRDefault="00843287" w:rsidP="00FD0430">
            <w:pPr>
              <w:jc w:val="center"/>
              <w:rPr>
                <w:color w:val="000000"/>
              </w:rPr>
            </w:pPr>
            <w:r w:rsidRPr="00F35C19">
              <w:rPr>
                <w:color w:val="000000"/>
              </w:rPr>
              <w:t>Школьный учебник</w:t>
            </w:r>
          </w:p>
        </w:tc>
        <w:tc>
          <w:tcPr>
            <w:tcW w:w="1417" w:type="dxa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  <w:r w:rsidRPr="00F35C19">
              <w:rPr>
                <w:color w:val="000000"/>
              </w:rPr>
              <w:t>2015-2016</w:t>
            </w:r>
          </w:p>
          <w:p w:rsidR="00843287" w:rsidRPr="00F35C19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15,0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F35C19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  <w:r w:rsidRPr="00F35C19">
              <w:rPr>
                <w:color w:val="000000"/>
              </w:rPr>
              <w:t>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F35C19" w:rsidRDefault="00843287" w:rsidP="00FD0430">
            <w:pPr>
              <w:jc w:val="center"/>
              <w:rPr>
                <w:color w:val="000000"/>
              </w:rPr>
            </w:pPr>
            <w:r w:rsidRPr="00F35C19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Align w:val="center"/>
          </w:tcPr>
          <w:p w:rsidR="00843287" w:rsidRPr="00F35C19" w:rsidRDefault="00843287" w:rsidP="00FD0430">
            <w:pPr>
              <w:jc w:val="center"/>
              <w:rPr>
                <w:color w:val="000000"/>
              </w:rPr>
            </w:pPr>
            <w:r>
              <w:t>Обеспечение</w:t>
            </w:r>
            <w:r w:rsidRPr="00F35C19">
              <w:t xml:space="preserve"> образовательных организаций  учебниками</w:t>
            </w:r>
          </w:p>
        </w:tc>
      </w:tr>
      <w:tr w:rsidR="00843287" w:rsidRPr="00F35C19" w:rsidTr="00FC0926">
        <w:trPr>
          <w:trHeight w:val="1445"/>
        </w:trPr>
        <w:tc>
          <w:tcPr>
            <w:tcW w:w="673" w:type="dxa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25</w:t>
            </w:r>
          </w:p>
        </w:tc>
        <w:tc>
          <w:tcPr>
            <w:tcW w:w="3263" w:type="dxa"/>
            <w:vAlign w:val="center"/>
          </w:tcPr>
          <w:p w:rsidR="00843287" w:rsidRPr="00F35C19" w:rsidRDefault="00843287" w:rsidP="00FD0430">
            <w:pPr>
              <w:jc w:val="center"/>
              <w:rPr>
                <w:color w:val="000000"/>
              </w:rPr>
            </w:pPr>
            <w:r w:rsidRPr="00F35C19">
              <w:rPr>
                <w:color w:val="000000"/>
              </w:rPr>
              <w:t>Организация отдыха, оздоровления и занятости детей и подростков</w:t>
            </w:r>
          </w:p>
        </w:tc>
        <w:tc>
          <w:tcPr>
            <w:tcW w:w="1417" w:type="dxa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  <w:r w:rsidRPr="00F35C19">
              <w:rPr>
                <w:color w:val="000000"/>
              </w:rPr>
              <w:t>2014-2017</w:t>
            </w:r>
          </w:p>
          <w:p w:rsidR="00843287" w:rsidRPr="00F35C19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1146,2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F35C19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3556,4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F35C19" w:rsidRDefault="00843287" w:rsidP="00FD0430">
            <w:pPr>
              <w:jc w:val="center"/>
              <w:rPr>
                <w:color w:val="000000"/>
              </w:rPr>
            </w:pPr>
            <w:r w:rsidRPr="00F35C19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Align w:val="center"/>
          </w:tcPr>
          <w:p w:rsidR="00843287" w:rsidRPr="00F35C19" w:rsidRDefault="00843287" w:rsidP="00FD0430">
            <w:pPr>
              <w:jc w:val="center"/>
            </w:pPr>
            <w:r w:rsidRPr="00F35C19">
              <w:rPr>
                <w:color w:val="000000"/>
              </w:rPr>
              <w:t>Организация качественного и доступного отдыха, оздоровления, досуга, за</w:t>
            </w:r>
            <w:r w:rsidRPr="00F35C19">
              <w:rPr>
                <w:color w:val="000000"/>
              </w:rPr>
              <w:softHyphen/>
              <w:t>нятости и социально полезной деятельности детей и подростков Черемховского района в летнее каникулярное время</w:t>
            </w:r>
          </w:p>
        </w:tc>
      </w:tr>
      <w:tr w:rsidR="00843287" w:rsidRPr="00924603" w:rsidTr="00FC0926">
        <w:trPr>
          <w:trHeight w:val="1305"/>
        </w:trPr>
        <w:tc>
          <w:tcPr>
            <w:tcW w:w="673" w:type="dxa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26</w:t>
            </w:r>
          </w:p>
        </w:tc>
        <w:tc>
          <w:tcPr>
            <w:tcW w:w="3263" w:type="dxa"/>
            <w:vAlign w:val="center"/>
          </w:tcPr>
          <w:p w:rsidR="00843287" w:rsidRPr="00F35C19" w:rsidRDefault="00843287" w:rsidP="00FD0430">
            <w:pPr>
              <w:jc w:val="center"/>
            </w:pPr>
            <w:r w:rsidRPr="00F35C19">
              <w:t>Развитие культуры в Черемховском районном муниципальном образовании</w:t>
            </w:r>
          </w:p>
        </w:tc>
        <w:tc>
          <w:tcPr>
            <w:tcW w:w="1417" w:type="dxa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  <w:r w:rsidRPr="00F35C19">
              <w:rPr>
                <w:color w:val="000000"/>
              </w:rPr>
              <w:t>2014-2017</w:t>
            </w:r>
          </w:p>
          <w:p w:rsidR="00843287" w:rsidRPr="00F35C19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795,5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F35C19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3041,5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F35C19" w:rsidRDefault="00843287" w:rsidP="00FD0430">
            <w:pPr>
              <w:jc w:val="center"/>
              <w:rPr>
                <w:color w:val="000000"/>
              </w:rPr>
            </w:pPr>
            <w:r w:rsidRPr="00F35C19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Align w:val="center"/>
          </w:tcPr>
          <w:p w:rsidR="00843287" w:rsidRPr="002463E8" w:rsidRDefault="00843287" w:rsidP="00FD0430">
            <w:pPr>
              <w:jc w:val="center"/>
            </w:pPr>
            <w:r w:rsidRPr="002463E8">
              <w:t>Сохранение накопленного культурного наследия района, создание условий для развития культуры</w:t>
            </w:r>
          </w:p>
        </w:tc>
      </w:tr>
      <w:tr w:rsidR="00843287" w:rsidRPr="00924603" w:rsidTr="00FC0926">
        <w:trPr>
          <w:trHeight w:val="1305"/>
        </w:trPr>
        <w:tc>
          <w:tcPr>
            <w:tcW w:w="673" w:type="dxa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29</w:t>
            </w:r>
          </w:p>
        </w:tc>
        <w:tc>
          <w:tcPr>
            <w:tcW w:w="3263" w:type="dxa"/>
            <w:vAlign w:val="center"/>
          </w:tcPr>
          <w:p w:rsidR="00843287" w:rsidRPr="00CB5039" w:rsidRDefault="00843287" w:rsidP="00FD0430">
            <w:pPr>
              <w:jc w:val="center"/>
            </w:pPr>
            <w:r w:rsidRPr="00CB5039">
              <w:t>Профилактика экстремизма и терроризма в Черемховском районном муниципальном образовании</w:t>
            </w:r>
          </w:p>
        </w:tc>
        <w:tc>
          <w:tcPr>
            <w:tcW w:w="1417" w:type="dxa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15,0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 w:rsidRPr="002463E8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Align w:val="center"/>
          </w:tcPr>
          <w:p w:rsidR="00843287" w:rsidRPr="00CB5039" w:rsidRDefault="00843287" w:rsidP="00FD0430">
            <w:pPr>
              <w:jc w:val="center"/>
            </w:pPr>
            <w:r w:rsidRPr="00CB5039">
              <w:t>Реализация государственной политики Российской Федерации в области профилактики терроризма и экстремизма на территории Черемховского районного муниципального образования</w:t>
            </w:r>
          </w:p>
        </w:tc>
      </w:tr>
      <w:tr w:rsidR="00843287" w:rsidRPr="00924603" w:rsidTr="00FC0926">
        <w:trPr>
          <w:trHeight w:val="1305"/>
        </w:trPr>
        <w:tc>
          <w:tcPr>
            <w:tcW w:w="673" w:type="dxa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30</w:t>
            </w:r>
          </w:p>
        </w:tc>
        <w:tc>
          <w:tcPr>
            <w:tcW w:w="3263" w:type="dxa"/>
            <w:vAlign w:val="center"/>
          </w:tcPr>
          <w:p w:rsidR="00843287" w:rsidRPr="00CB5039" w:rsidRDefault="00843287" w:rsidP="00FD0430">
            <w:pPr>
              <w:jc w:val="center"/>
            </w:pPr>
            <w:r w:rsidRPr="00CB5039">
              <w:rPr>
                <w:bCs/>
              </w:rPr>
              <w:t>Инвентаризация муниципальных объектов недвижимости Черемховского районного муниципального образования</w:t>
            </w:r>
          </w:p>
        </w:tc>
        <w:tc>
          <w:tcPr>
            <w:tcW w:w="1417" w:type="dxa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1480,4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1480,4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 w:rsidRPr="002463E8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Align w:val="center"/>
          </w:tcPr>
          <w:p w:rsidR="00843287" w:rsidRPr="002C7560" w:rsidRDefault="00843287" w:rsidP="00FD0430">
            <w:pPr>
              <w:jc w:val="center"/>
            </w:pPr>
            <w:r w:rsidRPr="002C7560">
              <w:t>Вовлечение в хозяйственный оборот объектов недвижимости, свободных земельных участков, бесхозяйного имущества для эффективного их использования</w:t>
            </w:r>
          </w:p>
        </w:tc>
      </w:tr>
      <w:tr w:rsidR="00843287" w:rsidRPr="00924603" w:rsidTr="00FC0926">
        <w:trPr>
          <w:trHeight w:val="1461"/>
        </w:trPr>
        <w:tc>
          <w:tcPr>
            <w:tcW w:w="673" w:type="dxa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31</w:t>
            </w:r>
          </w:p>
        </w:tc>
        <w:tc>
          <w:tcPr>
            <w:tcW w:w="3263" w:type="dxa"/>
            <w:vAlign w:val="center"/>
          </w:tcPr>
          <w:p w:rsidR="00843287" w:rsidRPr="002C7560" w:rsidRDefault="00843287" w:rsidP="00FD0430">
            <w:pPr>
              <w:jc w:val="center"/>
            </w:pPr>
            <w:r w:rsidRPr="002C7560">
              <w:t>Противодействие коррупции в администрации Черемховского районного муниципального образования</w:t>
            </w:r>
          </w:p>
        </w:tc>
        <w:tc>
          <w:tcPr>
            <w:tcW w:w="1417" w:type="dxa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48,73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48,73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 w:rsidRPr="002463E8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Align w:val="center"/>
          </w:tcPr>
          <w:p w:rsidR="00843287" w:rsidRPr="002463E8" w:rsidRDefault="00843287" w:rsidP="00FD0430">
            <w:pPr>
              <w:autoSpaceDE w:val="0"/>
              <w:autoSpaceDN w:val="0"/>
              <w:adjustRightInd w:val="0"/>
              <w:jc w:val="center"/>
            </w:pPr>
            <w:bookmarkStart w:id="5" w:name="sub_1021"/>
            <w:r w:rsidRPr="002C7560">
              <w:t>Повышение профессионального уровня управленческих кадров, для деятельности которых наиболее характерно возникновение коррупционных рисков</w:t>
            </w:r>
            <w:bookmarkEnd w:id="5"/>
          </w:p>
        </w:tc>
      </w:tr>
      <w:tr w:rsidR="00843287" w:rsidRPr="00924603" w:rsidTr="00FC0926">
        <w:trPr>
          <w:trHeight w:val="556"/>
        </w:trPr>
        <w:tc>
          <w:tcPr>
            <w:tcW w:w="673" w:type="dxa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32</w:t>
            </w:r>
          </w:p>
        </w:tc>
        <w:tc>
          <w:tcPr>
            <w:tcW w:w="3263" w:type="dxa"/>
            <w:vAlign w:val="center"/>
          </w:tcPr>
          <w:p w:rsidR="00843287" w:rsidRPr="002C7560" w:rsidRDefault="00843287" w:rsidP="00FD0430">
            <w:pPr>
              <w:jc w:val="center"/>
            </w:pPr>
            <w:r w:rsidRPr="002C7560">
              <w:t>Охрана окружающей среды на территории Черемховского районного муниципального образования</w:t>
            </w:r>
          </w:p>
        </w:tc>
        <w:tc>
          <w:tcPr>
            <w:tcW w:w="1417" w:type="dxa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1710,2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1710,2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 w:rsidRPr="002463E8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Align w:val="center"/>
          </w:tcPr>
          <w:p w:rsidR="00843287" w:rsidRPr="00893DA3" w:rsidRDefault="00843287" w:rsidP="00FD0430">
            <w:pPr>
              <w:jc w:val="center"/>
            </w:pPr>
            <w:r w:rsidRPr="00893DA3">
              <w:t>Обеспечение реализации мер по охране окружающей среды и сохранению здоровья населения, создание экологически безопасной и комфортной среды на территории Черемховского района</w:t>
            </w:r>
          </w:p>
        </w:tc>
      </w:tr>
      <w:tr w:rsidR="00843287" w:rsidRPr="00924603" w:rsidTr="00FC0926">
        <w:trPr>
          <w:trHeight w:val="848"/>
        </w:trPr>
        <w:tc>
          <w:tcPr>
            <w:tcW w:w="673" w:type="dxa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33</w:t>
            </w:r>
          </w:p>
        </w:tc>
        <w:tc>
          <w:tcPr>
            <w:tcW w:w="3263" w:type="dxa"/>
            <w:vAlign w:val="center"/>
          </w:tcPr>
          <w:p w:rsidR="00843287" w:rsidRPr="0019667C" w:rsidRDefault="00843287" w:rsidP="00FD0430">
            <w:pPr>
              <w:jc w:val="center"/>
            </w:pPr>
            <w:r w:rsidRPr="0019667C">
              <w:t>Повышение безопасности дорожного движения в Черемховском районе</w:t>
            </w:r>
          </w:p>
        </w:tc>
        <w:tc>
          <w:tcPr>
            <w:tcW w:w="1417" w:type="dxa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37,35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37,35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 w:rsidRPr="002463E8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Align w:val="center"/>
          </w:tcPr>
          <w:p w:rsidR="00843287" w:rsidRPr="0019667C" w:rsidRDefault="00843287" w:rsidP="00FD0430">
            <w:pPr>
              <w:jc w:val="center"/>
            </w:pPr>
            <w:r w:rsidRPr="0019667C">
              <w:t>Сокращение количества дорожно-транспортных происшествий</w:t>
            </w:r>
          </w:p>
        </w:tc>
      </w:tr>
      <w:tr w:rsidR="00843287" w:rsidRPr="00924603" w:rsidTr="00FC0926">
        <w:trPr>
          <w:trHeight w:val="1100"/>
        </w:trPr>
        <w:tc>
          <w:tcPr>
            <w:tcW w:w="673" w:type="dxa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34</w:t>
            </w:r>
          </w:p>
        </w:tc>
        <w:tc>
          <w:tcPr>
            <w:tcW w:w="3263" w:type="dxa"/>
            <w:vAlign w:val="center"/>
          </w:tcPr>
          <w:p w:rsidR="00843287" w:rsidRPr="002463E8" w:rsidRDefault="00843287" w:rsidP="00FD0430">
            <w:pPr>
              <w:jc w:val="center"/>
            </w:pPr>
            <w:r w:rsidRPr="00D812D4">
              <w:t>Управление муниципальными финансами Черемховского районного муниципального образования</w:t>
            </w:r>
          </w:p>
        </w:tc>
        <w:tc>
          <w:tcPr>
            <w:tcW w:w="1417" w:type="dxa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12087,4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12087,4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 w:rsidRPr="002463E8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Align w:val="center"/>
          </w:tcPr>
          <w:p w:rsidR="00843287" w:rsidRPr="00524A67" w:rsidRDefault="00843287" w:rsidP="00FD0430">
            <w:pPr>
              <w:pStyle w:val="4"/>
              <w:shd w:val="clear" w:color="auto" w:fill="auto"/>
              <w:spacing w:before="0" w:after="0" w:line="240" w:lineRule="auto"/>
              <w:ind w:right="2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A67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качества управления муниципальными финансами</w:t>
            </w:r>
          </w:p>
          <w:p w:rsidR="00843287" w:rsidRPr="002463E8" w:rsidRDefault="00843287" w:rsidP="00FD0430">
            <w:pPr>
              <w:jc w:val="center"/>
            </w:pPr>
          </w:p>
        </w:tc>
      </w:tr>
      <w:tr w:rsidR="00843287" w:rsidRPr="00924603" w:rsidTr="00FC0926">
        <w:trPr>
          <w:trHeight w:val="1305"/>
        </w:trPr>
        <w:tc>
          <w:tcPr>
            <w:tcW w:w="673" w:type="dxa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35</w:t>
            </w:r>
          </w:p>
        </w:tc>
        <w:tc>
          <w:tcPr>
            <w:tcW w:w="3263" w:type="dxa"/>
            <w:vAlign w:val="center"/>
          </w:tcPr>
          <w:p w:rsidR="00843287" w:rsidRPr="00F96E0A" w:rsidRDefault="00843287" w:rsidP="00FD0430">
            <w:pPr>
              <w:jc w:val="center"/>
            </w:pPr>
            <w:r w:rsidRPr="00F96E0A">
              <w:t>Поддержка проводимых мероприятий, посвящённых Дням воинской славы, памятным датам России и работе с ветеранами и  инвалидами в Черемховском районе</w:t>
            </w:r>
          </w:p>
        </w:tc>
        <w:tc>
          <w:tcPr>
            <w:tcW w:w="1417" w:type="dxa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100,0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 w:rsidRPr="002463E8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Align w:val="center"/>
          </w:tcPr>
          <w:p w:rsidR="00843287" w:rsidRDefault="00843287" w:rsidP="00FD0430">
            <w:pPr>
              <w:jc w:val="center"/>
            </w:pPr>
            <w:r w:rsidRPr="00524A67">
              <w:t xml:space="preserve">Создание условий для поддержки функционирования, развития и стимулирования деятельности ветеранского движения на территории Черемховского </w:t>
            </w:r>
          </w:p>
          <w:p w:rsidR="00843287" w:rsidRPr="00524A67" w:rsidRDefault="00843287" w:rsidP="00FD0430">
            <w:pPr>
              <w:jc w:val="center"/>
            </w:pPr>
            <w:r w:rsidRPr="00524A67">
              <w:t>района</w:t>
            </w:r>
          </w:p>
        </w:tc>
      </w:tr>
      <w:tr w:rsidR="00843287" w:rsidRPr="00924603" w:rsidTr="00FC0926">
        <w:trPr>
          <w:trHeight w:val="697"/>
        </w:trPr>
        <w:tc>
          <w:tcPr>
            <w:tcW w:w="673" w:type="dxa"/>
            <w:vAlign w:val="center"/>
          </w:tcPr>
          <w:p w:rsidR="00843287" w:rsidRPr="0092596F" w:rsidRDefault="00843287" w:rsidP="00FD0430">
            <w:pPr>
              <w:jc w:val="center"/>
              <w:rPr>
                <w:color w:val="000000"/>
              </w:rPr>
            </w:pPr>
            <w:r w:rsidRPr="0092596F">
              <w:rPr>
                <w:color w:val="000000"/>
              </w:rPr>
              <w:t>36</w:t>
            </w:r>
          </w:p>
        </w:tc>
        <w:tc>
          <w:tcPr>
            <w:tcW w:w="3263" w:type="dxa"/>
            <w:vAlign w:val="center"/>
          </w:tcPr>
          <w:p w:rsidR="00843287" w:rsidRPr="00524A67" w:rsidRDefault="00843287" w:rsidP="00FD0430">
            <w:pPr>
              <w:jc w:val="center"/>
            </w:pPr>
            <w:r w:rsidRPr="00524A67">
              <w:rPr>
                <w:spacing w:val="2"/>
              </w:rPr>
              <w:t>Профилактика суицидов, предупреждение и предотвращение суицидальных попыток среди несовершеннолетних</w:t>
            </w:r>
          </w:p>
        </w:tc>
        <w:tc>
          <w:tcPr>
            <w:tcW w:w="1417" w:type="dxa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15,0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 w:rsidRPr="002463E8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Align w:val="center"/>
          </w:tcPr>
          <w:p w:rsidR="00843287" w:rsidRPr="00524A67" w:rsidRDefault="00843287" w:rsidP="00FD0430">
            <w:pPr>
              <w:jc w:val="center"/>
            </w:pPr>
            <w:r w:rsidRPr="00524A67">
              <w:rPr>
                <w:color w:val="000000"/>
                <w:shd w:val="clear" w:color="auto" w:fill="FFFFFF"/>
              </w:rPr>
              <w:t>Организация профилактической работы по предупреждению суицидальных действий среди подростков, сохранение и укрепление психического здоровья обучающихся образовательных организаций Черемховского районного муниципального образования</w:t>
            </w:r>
          </w:p>
        </w:tc>
      </w:tr>
      <w:tr w:rsidR="00843287" w:rsidRPr="00924603" w:rsidTr="00FC0926">
        <w:trPr>
          <w:trHeight w:val="1305"/>
        </w:trPr>
        <w:tc>
          <w:tcPr>
            <w:tcW w:w="673" w:type="dxa"/>
            <w:vAlign w:val="center"/>
          </w:tcPr>
          <w:p w:rsidR="00843287" w:rsidRPr="00CB5039" w:rsidRDefault="00843287" w:rsidP="00FD0430">
            <w:pPr>
              <w:jc w:val="center"/>
              <w:rPr>
                <w:color w:val="000000"/>
                <w:highlight w:val="cyan"/>
              </w:rPr>
            </w:pPr>
            <w:r w:rsidRPr="0092596F">
              <w:rPr>
                <w:color w:val="000000"/>
              </w:rPr>
              <w:t>37</w:t>
            </w:r>
          </w:p>
        </w:tc>
        <w:tc>
          <w:tcPr>
            <w:tcW w:w="3263" w:type="dxa"/>
            <w:vAlign w:val="center"/>
          </w:tcPr>
          <w:p w:rsidR="00843287" w:rsidRPr="00524A67" w:rsidRDefault="00843287" w:rsidP="00FD0430">
            <w:pPr>
              <w:jc w:val="center"/>
              <w:rPr>
                <w:spacing w:val="2"/>
              </w:rPr>
            </w:pPr>
            <w:r>
              <w:rPr>
                <w:spacing w:val="2"/>
              </w:rPr>
              <w:t>Развитие здравоохранения в Черемховском районном муниципальном образовании</w:t>
            </w:r>
          </w:p>
        </w:tc>
        <w:tc>
          <w:tcPr>
            <w:tcW w:w="1417" w:type="dxa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2017-2019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843287" w:rsidRPr="009141C4" w:rsidRDefault="00843287" w:rsidP="00FD0430">
            <w:pPr>
              <w:jc w:val="center"/>
              <w:rPr>
                <w:color w:val="000000"/>
              </w:rPr>
            </w:pPr>
            <w:r w:rsidRPr="009141C4">
              <w:rPr>
                <w:color w:val="000000"/>
              </w:rPr>
              <w:t>70,0</w:t>
            </w:r>
          </w:p>
        </w:tc>
        <w:tc>
          <w:tcPr>
            <w:tcW w:w="1701" w:type="dxa"/>
            <w:gridSpan w:val="2"/>
            <w:shd w:val="clear" w:color="000000" w:fill="FFFFFF"/>
            <w:vAlign w:val="center"/>
          </w:tcPr>
          <w:p w:rsidR="00843287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843287" w:rsidRPr="002463E8" w:rsidRDefault="00843287" w:rsidP="00FD0430">
            <w:pPr>
              <w:jc w:val="center"/>
              <w:rPr>
                <w:color w:val="000000"/>
              </w:rPr>
            </w:pPr>
            <w:r w:rsidRPr="002463E8">
              <w:rPr>
                <w:color w:val="000000"/>
              </w:rPr>
              <w:t>Районный бюджет</w:t>
            </w:r>
          </w:p>
        </w:tc>
        <w:tc>
          <w:tcPr>
            <w:tcW w:w="3261" w:type="dxa"/>
            <w:vAlign w:val="center"/>
          </w:tcPr>
          <w:p w:rsidR="00843287" w:rsidRPr="00524A67" w:rsidRDefault="00843287" w:rsidP="00FD0430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Обеспечение доступности и улучшение качества оказания медицинской помощи, повышение эффективности медицинских услуг, объемы, виды и качество которых должны соответствовать уровню заболеваемости и потребностям населения Черемховского района</w:t>
            </w:r>
          </w:p>
        </w:tc>
      </w:tr>
      <w:tr w:rsidR="00843287" w:rsidRPr="00924603" w:rsidTr="00FD0430">
        <w:trPr>
          <w:trHeight w:val="325"/>
        </w:trPr>
        <w:tc>
          <w:tcPr>
            <w:tcW w:w="5353" w:type="dxa"/>
            <w:gridSpan w:val="3"/>
            <w:vAlign w:val="center"/>
          </w:tcPr>
          <w:p w:rsidR="00843287" w:rsidRDefault="00843287" w:rsidP="00FD0430">
            <w:pPr>
              <w:pStyle w:val="BodyText"/>
              <w:jc w:val="left"/>
              <w:rPr>
                <w:b/>
                <w:color w:val="000000"/>
                <w:sz w:val="20"/>
              </w:rPr>
            </w:pPr>
          </w:p>
          <w:p w:rsidR="00843287" w:rsidRDefault="00843287" w:rsidP="00FD0430">
            <w:pPr>
              <w:pStyle w:val="BodyText"/>
              <w:jc w:val="left"/>
              <w:rPr>
                <w:b/>
                <w:color w:val="000000"/>
                <w:sz w:val="20"/>
              </w:rPr>
            </w:pPr>
            <w:r w:rsidRPr="004959A1">
              <w:rPr>
                <w:b/>
                <w:color w:val="000000"/>
                <w:sz w:val="20"/>
              </w:rPr>
              <w:t>Итого</w:t>
            </w:r>
          </w:p>
          <w:p w:rsidR="00843287" w:rsidRPr="00913687" w:rsidRDefault="00843287" w:rsidP="00FD0430">
            <w:pPr>
              <w:pStyle w:val="BodyText"/>
              <w:jc w:val="left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843287" w:rsidRDefault="00843287" w:rsidP="00FD0430">
            <w:pPr>
              <w:jc w:val="center"/>
              <w:rPr>
                <w:b/>
                <w:color w:val="000000"/>
              </w:rPr>
            </w:pPr>
          </w:p>
          <w:p w:rsidR="00843287" w:rsidRPr="00913687" w:rsidRDefault="00843287" w:rsidP="004C016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45 650,98</w:t>
            </w:r>
          </w:p>
        </w:tc>
        <w:tc>
          <w:tcPr>
            <w:tcW w:w="1695" w:type="dxa"/>
            <w:shd w:val="clear" w:color="000000" w:fill="FFFFFF"/>
            <w:vAlign w:val="center"/>
          </w:tcPr>
          <w:p w:rsidR="00843287" w:rsidRPr="005B222C" w:rsidRDefault="00843287" w:rsidP="004C0164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291 288,43</w:t>
            </w:r>
          </w:p>
        </w:tc>
        <w:tc>
          <w:tcPr>
            <w:tcW w:w="5960" w:type="dxa"/>
            <w:gridSpan w:val="3"/>
            <w:vMerge w:val="restart"/>
            <w:shd w:val="clear" w:color="000000" w:fill="FFFFFF"/>
            <w:vAlign w:val="center"/>
          </w:tcPr>
          <w:p w:rsidR="00843287" w:rsidRPr="00524A67" w:rsidRDefault="00843287" w:rsidP="00FD0430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843287" w:rsidRPr="00924603" w:rsidTr="00FD0430">
        <w:trPr>
          <w:trHeight w:val="214"/>
        </w:trPr>
        <w:tc>
          <w:tcPr>
            <w:tcW w:w="5353" w:type="dxa"/>
            <w:gridSpan w:val="3"/>
            <w:vAlign w:val="center"/>
          </w:tcPr>
          <w:p w:rsidR="00843287" w:rsidRDefault="00843287" w:rsidP="00FD0430">
            <w:pPr>
              <w:pStyle w:val="BodyText"/>
              <w:jc w:val="left"/>
              <w:rPr>
                <w:color w:val="000000"/>
                <w:sz w:val="20"/>
              </w:rPr>
            </w:pPr>
          </w:p>
          <w:p w:rsidR="00843287" w:rsidRDefault="00843287" w:rsidP="00FD0430">
            <w:pPr>
              <w:pStyle w:val="BodyText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том числе внебюджетные средства</w:t>
            </w:r>
          </w:p>
          <w:p w:rsidR="00843287" w:rsidRDefault="00843287" w:rsidP="00FD0430">
            <w:pPr>
              <w:pStyle w:val="BodyText"/>
              <w:jc w:val="left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843287" w:rsidRDefault="00843287" w:rsidP="00FD0430">
            <w:pPr>
              <w:jc w:val="center"/>
              <w:rPr>
                <w:color w:val="000000"/>
              </w:rPr>
            </w:pPr>
          </w:p>
          <w:p w:rsidR="00843287" w:rsidRPr="00F96E0A" w:rsidRDefault="00843287" w:rsidP="00FD04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1582,2</w:t>
            </w:r>
          </w:p>
        </w:tc>
        <w:tc>
          <w:tcPr>
            <w:tcW w:w="1695" w:type="dxa"/>
            <w:shd w:val="clear" w:color="000000" w:fill="FFFFFF"/>
            <w:vAlign w:val="center"/>
          </w:tcPr>
          <w:p w:rsidR="00843287" w:rsidRPr="00524A67" w:rsidRDefault="00843287" w:rsidP="00FD0430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5540,4</w:t>
            </w:r>
          </w:p>
        </w:tc>
        <w:tc>
          <w:tcPr>
            <w:tcW w:w="5960" w:type="dxa"/>
            <w:gridSpan w:val="3"/>
            <w:vMerge/>
            <w:shd w:val="clear" w:color="000000" w:fill="FFFFFF"/>
            <w:vAlign w:val="center"/>
          </w:tcPr>
          <w:p w:rsidR="00843287" w:rsidRPr="00524A67" w:rsidRDefault="00843287" w:rsidP="00FD0430">
            <w:pPr>
              <w:jc w:val="center"/>
              <w:rPr>
                <w:color w:val="000000"/>
                <w:shd w:val="clear" w:color="auto" w:fill="FFFFFF"/>
              </w:rPr>
            </w:pPr>
          </w:p>
        </w:tc>
      </w:tr>
    </w:tbl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62"/>
        <w:tblW w:w="147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437"/>
        <w:gridCol w:w="2282"/>
        <w:gridCol w:w="84"/>
        <w:gridCol w:w="1267"/>
        <w:gridCol w:w="1708"/>
        <w:gridCol w:w="1699"/>
        <w:gridCol w:w="2946"/>
        <w:gridCol w:w="4286"/>
      </w:tblGrid>
      <w:tr w:rsidR="00843287" w:rsidRPr="00924603" w:rsidTr="006B367A">
        <w:trPr>
          <w:trHeight w:val="315"/>
        </w:trPr>
        <w:tc>
          <w:tcPr>
            <w:tcW w:w="14709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843287" w:rsidRDefault="00843287" w:rsidP="004F1C4C">
            <w:pPr>
              <w:pStyle w:val="BodyText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Государственные программы</w:t>
            </w:r>
            <w:r w:rsidRPr="0075690C">
              <w:rPr>
                <w:b/>
                <w:color w:val="000000"/>
                <w:sz w:val="24"/>
                <w:szCs w:val="24"/>
              </w:rPr>
              <w:t xml:space="preserve"> Иркутской области</w:t>
            </w:r>
          </w:p>
          <w:p w:rsidR="00843287" w:rsidRPr="00FD0430" w:rsidRDefault="00843287" w:rsidP="006B367A">
            <w:pPr>
              <w:pStyle w:val="BodyText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43287" w:rsidRPr="00924603" w:rsidTr="006B367A">
        <w:trPr>
          <w:trHeight w:val="315"/>
        </w:trPr>
        <w:tc>
          <w:tcPr>
            <w:tcW w:w="437" w:type="dxa"/>
            <w:vMerge w:val="restart"/>
            <w:vAlign w:val="center"/>
          </w:tcPr>
          <w:p w:rsidR="00843287" w:rsidRPr="00924603" w:rsidRDefault="00843287" w:rsidP="006B367A">
            <w:pPr>
              <w:jc w:val="center"/>
              <w:rPr>
                <w:color w:val="000000"/>
              </w:rPr>
            </w:pPr>
            <w:r w:rsidRPr="00924603">
              <w:rPr>
                <w:color w:val="000000"/>
              </w:rPr>
              <w:t>№</w:t>
            </w:r>
          </w:p>
        </w:tc>
        <w:tc>
          <w:tcPr>
            <w:tcW w:w="2282" w:type="dxa"/>
            <w:vMerge w:val="restart"/>
            <w:vAlign w:val="center"/>
          </w:tcPr>
          <w:p w:rsidR="00843287" w:rsidRPr="00924603" w:rsidRDefault="00843287" w:rsidP="006B367A">
            <w:pPr>
              <w:jc w:val="center"/>
              <w:rPr>
                <w:b/>
                <w:bCs/>
                <w:color w:val="000000"/>
              </w:rPr>
            </w:pPr>
            <w:r w:rsidRPr="00924603">
              <w:rPr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1351" w:type="dxa"/>
            <w:gridSpan w:val="2"/>
            <w:vMerge w:val="restart"/>
            <w:vAlign w:val="center"/>
          </w:tcPr>
          <w:p w:rsidR="00843287" w:rsidRPr="00924603" w:rsidRDefault="00843287" w:rsidP="006B367A">
            <w:pPr>
              <w:jc w:val="center"/>
              <w:rPr>
                <w:b/>
                <w:bCs/>
                <w:color w:val="000000"/>
              </w:rPr>
            </w:pPr>
            <w:r w:rsidRPr="00924603">
              <w:rPr>
                <w:b/>
                <w:bCs/>
                <w:color w:val="000000"/>
              </w:rPr>
              <w:t>Период реализации</w:t>
            </w:r>
          </w:p>
        </w:tc>
        <w:tc>
          <w:tcPr>
            <w:tcW w:w="3407" w:type="dxa"/>
            <w:gridSpan w:val="2"/>
            <w:vAlign w:val="center"/>
          </w:tcPr>
          <w:p w:rsidR="00843287" w:rsidRPr="00924603" w:rsidRDefault="00843287" w:rsidP="006B367A">
            <w:pPr>
              <w:jc w:val="center"/>
              <w:rPr>
                <w:b/>
                <w:bCs/>
                <w:color w:val="000000"/>
              </w:rPr>
            </w:pPr>
            <w:r w:rsidRPr="00924603">
              <w:rPr>
                <w:b/>
                <w:bCs/>
                <w:color w:val="000000"/>
              </w:rPr>
              <w:t>Объем финансирования, тыс. руб.</w:t>
            </w:r>
          </w:p>
        </w:tc>
        <w:tc>
          <w:tcPr>
            <w:tcW w:w="2946" w:type="dxa"/>
            <w:vMerge w:val="restart"/>
            <w:vAlign w:val="center"/>
          </w:tcPr>
          <w:p w:rsidR="00843287" w:rsidRPr="00924603" w:rsidRDefault="00843287" w:rsidP="006B367A">
            <w:pPr>
              <w:jc w:val="center"/>
              <w:rPr>
                <w:b/>
                <w:bCs/>
                <w:color w:val="000000"/>
              </w:rPr>
            </w:pPr>
            <w:r w:rsidRPr="00924603">
              <w:rPr>
                <w:b/>
                <w:bCs/>
                <w:color w:val="000000"/>
              </w:rPr>
              <w:t>Источник финансирования</w:t>
            </w:r>
          </w:p>
        </w:tc>
        <w:tc>
          <w:tcPr>
            <w:tcW w:w="4286" w:type="dxa"/>
            <w:vMerge w:val="restart"/>
            <w:vAlign w:val="center"/>
          </w:tcPr>
          <w:p w:rsidR="00843287" w:rsidRPr="00924603" w:rsidRDefault="00843287" w:rsidP="006B367A">
            <w:pPr>
              <w:jc w:val="center"/>
              <w:rPr>
                <w:b/>
                <w:bCs/>
                <w:color w:val="000000"/>
              </w:rPr>
            </w:pPr>
            <w:r w:rsidRPr="00924603">
              <w:rPr>
                <w:b/>
                <w:bCs/>
                <w:color w:val="000000"/>
              </w:rPr>
              <w:t>Ожидаемый результат</w:t>
            </w:r>
          </w:p>
        </w:tc>
      </w:tr>
      <w:tr w:rsidR="00843287" w:rsidRPr="00924603" w:rsidTr="006B367A">
        <w:trPr>
          <w:trHeight w:val="540"/>
        </w:trPr>
        <w:tc>
          <w:tcPr>
            <w:tcW w:w="437" w:type="dxa"/>
            <w:vMerge/>
            <w:vAlign w:val="center"/>
          </w:tcPr>
          <w:p w:rsidR="00843287" w:rsidRPr="00924603" w:rsidRDefault="00843287" w:rsidP="006B367A">
            <w:pPr>
              <w:rPr>
                <w:color w:val="000000"/>
              </w:rPr>
            </w:pPr>
          </w:p>
        </w:tc>
        <w:tc>
          <w:tcPr>
            <w:tcW w:w="2282" w:type="dxa"/>
            <w:vMerge/>
            <w:vAlign w:val="center"/>
          </w:tcPr>
          <w:p w:rsidR="00843287" w:rsidRPr="00924603" w:rsidRDefault="00843287" w:rsidP="006B367A">
            <w:pPr>
              <w:rPr>
                <w:b/>
                <w:bCs/>
                <w:color w:val="000000"/>
              </w:rPr>
            </w:pPr>
          </w:p>
        </w:tc>
        <w:tc>
          <w:tcPr>
            <w:tcW w:w="1351" w:type="dxa"/>
            <w:gridSpan w:val="2"/>
            <w:vMerge/>
            <w:vAlign w:val="center"/>
          </w:tcPr>
          <w:p w:rsidR="00843287" w:rsidRPr="00924603" w:rsidRDefault="00843287" w:rsidP="006B367A">
            <w:pPr>
              <w:rPr>
                <w:b/>
                <w:bCs/>
                <w:color w:val="000000"/>
              </w:rPr>
            </w:pPr>
          </w:p>
        </w:tc>
        <w:tc>
          <w:tcPr>
            <w:tcW w:w="1708" w:type="dxa"/>
            <w:vAlign w:val="center"/>
          </w:tcPr>
          <w:p w:rsidR="00843287" w:rsidRPr="00924603" w:rsidRDefault="00843287" w:rsidP="006B367A">
            <w:pPr>
              <w:jc w:val="center"/>
              <w:rPr>
                <w:b/>
                <w:bCs/>
                <w:color w:val="000000"/>
              </w:rPr>
            </w:pPr>
            <w:r w:rsidRPr="00924603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699" w:type="dxa"/>
            <w:vAlign w:val="center"/>
          </w:tcPr>
          <w:p w:rsidR="00843287" w:rsidRPr="00924603" w:rsidRDefault="00843287" w:rsidP="006B367A">
            <w:pPr>
              <w:jc w:val="center"/>
              <w:rPr>
                <w:b/>
                <w:bCs/>
                <w:color w:val="000000"/>
              </w:rPr>
            </w:pPr>
            <w:r w:rsidRPr="00924603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2946" w:type="dxa"/>
            <w:vMerge/>
            <w:vAlign w:val="center"/>
          </w:tcPr>
          <w:p w:rsidR="00843287" w:rsidRPr="00924603" w:rsidRDefault="00843287" w:rsidP="006B367A">
            <w:pPr>
              <w:rPr>
                <w:b/>
                <w:bCs/>
                <w:color w:val="000000"/>
              </w:rPr>
            </w:pPr>
          </w:p>
        </w:tc>
        <w:tc>
          <w:tcPr>
            <w:tcW w:w="4286" w:type="dxa"/>
            <w:vMerge/>
            <w:vAlign w:val="center"/>
          </w:tcPr>
          <w:p w:rsidR="00843287" w:rsidRPr="00924603" w:rsidRDefault="00843287" w:rsidP="006B367A">
            <w:pPr>
              <w:rPr>
                <w:b/>
                <w:bCs/>
                <w:color w:val="000000"/>
              </w:rPr>
            </w:pPr>
          </w:p>
        </w:tc>
      </w:tr>
      <w:tr w:rsidR="00843287" w:rsidRPr="00924603" w:rsidTr="006B367A">
        <w:trPr>
          <w:trHeight w:val="315"/>
        </w:trPr>
        <w:tc>
          <w:tcPr>
            <w:tcW w:w="14709" w:type="dxa"/>
            <w:gridSpan w:val="8"/>
            <w:shd w:val="clear" w:color="000000" w:fill="FFFFFF"/>
            <w:vAlign w:val="center"/>
          </w:tcPr>
          <w:p w:rsidR="00843287" w:rsidRPr="00924603" w:rsidRDefault="00843287" w:rsidP="006B367A">
            <w:pPr>
              <w:jc w:val="center"/>
              <w:rPr>
                <w:i/>
                <w:iCs/>
                <w:color w:val="000000"/>
              </w:rPr>
            </w:pPr>
            <w:r w:rsidRPr="00924603">
              <w:rPr>
                <w:i/>
                <w:iCs/>
                <w:color w:val="000000"/>
              </w:rPr>
              <w:t>Социальная сфера</w:t>
            </w:r>
          </w:p>
        </w:tc>
      </w:tr>
      <w:tr w:rsidR="00843287" w:rsidRPr="00924603" w:rsidTr="006B367A">
        <w:trPr>
          <w:trHeight w:val="523"/>
        </w:trPr>
        <w:tc>
          <w:tcPr>
            <w:tcW w:w="437" w:type="dxa"/>
            <w:vMerge w:val="restart"/>
            <w:shd w:val="clear" w:color="000000" w:fill="FFFFFF"/>
            <w:vAlign w:val="center"/>
          </w:tcPr>
          <w:p w:rsidR="00843287" w:rsidRPr="007B3AB4" w:rsidRDefault="00843287" w:rsidP="006B367A">
            <w:pPr>
              <w:jc w:val="center"/>
              <w:rPr>
                <w:color w:val="000000"/>
              </w:rPr>
            </w:pPr>
            <w:r w:rsidRPr="007B3AB4">
              <w:rPr>
                <w:color w:val="000000"/>
              </w:rPr>
              <w:t>2</w:t>
            </w:r>
          </w:p>
        </w:tc>
        <w:tc>
          <w:tcPr>
            <w:tcW w:w="2366" w:type="dxa"/>
            <w:gridSpan w:val="2"/>
            <w:vMerge w:val="restart"/>
            <w:shd w:val="clear" w:color="000000" w:fill="FFFFFF"/>
            <w:vAlign w:val="center"/>
          </w:tcPr>
          <w:p w:rsidR="00843287" w:rsidRPr="00DA4C5B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Доступное жилье</w:t>
            </w:r>
          </w:p>
        </w:tc>
        <w:tc>
          <w:tcPr>
            <w:tcW w:w="1267" w:type="dxa"/>
            <w:vMerge w:val="restart"/>
            <w:shd w:val="clear" w:color="000000" w:fill="FFFFFF"/>
            <w:vAlign w:val="center"/>
          </w:tcPr>
          <w:p w:rsidR="00843287" w:rsidRPr="00DA4C5B" w:rsidRDefault="00843287" w:rsidP="006B367A">
            <w:pPr>
              <w:jc w:val="center"/>
              <w:rPr>
                <w:color w:val="000000"/>
              </w:rPr>
            </w:pPr>
            <w:r w:rsidRPr="00DA4C5B">
              <w:rPr>
                <w:color w:val="000000"/>
              </w:rPr>
              <w:t>2014-2020</w:t>
            </w:r>
          </w:p>
          <w:p w:rsidR="00843287" w:rsidRPr="00DA4C5B" w:rsidRDefault="00843287" w:rsidP="006B367A">
            <w:pPr>
              <w:jc w:val="center"/>
              <w:rPr>
                <w:color w:val="000000"/>
              </w:rPr>
            </w:pPr>
          </w:p>
        </w:tc>
        <w:tc>
          <w:tcPr>
            <w:tcW w:w="1708" w:type="dxa"/>
            <w:shd w:val="clear" w:color="000000" w:fill="FFFFFF"/>
            <w:vAlign w:val="center"/>
          </w:tcPr>
          <w:p w:rsidR="00843287" w:rsidRPr="00DA4C5B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:rsidR="00843287" w:rsidRPr="00DA4C5B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2091</w:t>
            </w:r>
            <w:r w:rsidRPr="00DA4C5B">
              <w:rPr>
                <w:color w:val="000000"/>
              </w:rPr>
              <w:t>,0</w:t>
            </w:r>
          </w:p>
        </w:tc>
        <w:tc>
          <w:tcPr>
            <w:tcW w:w="2946" w:type="dxa"/>
            <w:shd w:val="clear" w:color="000000" w:fill="FFFFFF"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</w:p>
          <w:p w:rsidR="00843287" w:rsidRDefault="00843287" w:rsidP="006B367A">
            <w:pPr>
              <w:jc w:val="center"/>
              <w:rPr>
                <w:color w:val="000000"/>
              </w:rPr>
            </w:pPr>
            <w:r w:rsidRPr="00DA4C5B">
              <w:rPr>
                <w:color w:val="000000"/>
              </w:rPr>
              <w:t>Областной бюджет</w:t>
            </w:r>
          </w:p>
          <w:p w:rsidR="00843287" w:rsidRPr="00DA4C5B" w:rsidRDefault="00843287" w:rsidP="006B367A">
            <w:pPr>
              <w:jc w:val="center"/>
              <w:rPr>
                <w:color w:val="000000"/>
              </w:rPr>
            </w:pPr>
          </w:p>
        </w:tc>
        <w:tc>
          <w:tcPr>
            <w:tcW w:w="4286" w:type="dxa"/>
            <w:vMerge w:val="restart"/>
            <w:shd w:val="clear" w:color="000000" w:fill="FFFFFF"/>
            <w:vAlign w:val="center"/>
          </w:tcPr>
          <w:p w:rsidR="00843287" w:rsidRPr="00924603" w:rsidRDefault="00843287" w:rsidP="006B367A">
            <w:pPr>
              <w:jc w:val="center"/>
              <w:rPr>
                <w:color w:val="000000"/>
              </w:rPr>
            </w:pPr>
            <w:r w:rsidRPr="00B43F77">
              <w:rPr>
                <w:color w:val="000000"/>
              </w:rPr>
              <w:t xml:space="preserve">Оказание государственной поддержки </w:t>
            </w:r>
            <w:r w:rsidRPr="00B43F77">
              <w:t>молодым семьям в решении жилищной проблемы</w:t>
            </w:r>
          </w:p>
        </w:tc>
      </w:tr>
      <w:tr w:rsidR="00843287" w:rsidRPr="00924603" w:rsidTr="006B367A">
        <w:trPr>
          <w:trHeight w:val="547"/>
        </w:trPr>
        <w:tc>
          <w:tcPr>
            <w:tcW w:w="437" w:type="dxa"/>
            <w:vMerge/>
            <w:vAlign w:val="center"/>
          </w:tcPr>
          <w:p w:rsidR="00843287" w:rsidRPr="007B3AB4" w:rsidRDefault="00843287" w:rsidP="006B367A">
            <w:pPr>
              <w:rPr>
                <w:color w:val="000000"/>
              </w:rPr>
            </w:pPr>
          </w:p>
        </w:tc>
        <w:tc>
          <w:tcPr>
            <w:tcW w:w="2366" w:type="dxa"/>
            <w:gridSpan w:val="2"/>
            <w:vMerge/>
            <w:vAlign w:val="center"/>
          </w:tcPr>
          <w:p w:rsidR="00843287" w:rsidRPr="00DA4C5B" w:rsidRDefault="00843287" w:rsidP="006B367A">
            <w:pPr>
              <w:rPr>
                <w:color w:val="000000"/>
              </w:rPr>
            </w:pPr>
          </w:p>
        </w:tc>
        <w:tc>
          <w:tcPr>
            <w:tcW w:w="1267" w:type="dxa"/>
            <w:vMerge/>
            <w:vAlign w:val="center"/>
          </w:tcPr>
          <w:p w:rsidR="00843287" w:rsidRPr="00DA4C5B" w:rsidRDefault="00843287" w:rsidP="006B367A">
            <w:pPr>
              <w:rPr>
                <w:color w:val="000000"/>
              </w:rPr>
            </w:pPr>
          </w:p>
        </w:tc>
        <w:tc>
          <w:tcPr>
            <w:tcW w:w="1708" w:type="dxa"/>
            <w:shd w:val="clear" w:color="000000" w:fill="FFFFFF"/>
            <w:vAlign w:val="center"/>
          </w:tcPr>
          <w:p w:rsidR="00843287" w:rsidRPr="00DA4C5B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101,1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:rsidR="00843287" w:rsidRPr="00DA4C5B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1517,1</w:t>
            </w:r>
          </w:p>
        </w:tc>
        <w:tc>
          <w:tcPr>
            <w:tcW w:w="2946" w:type="dxa"/>
            <w:shd w:val="clear" w:color="000000" w:fill="FFFFFF"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</w:p>
          <w:p w:rsidR="00843287" w:rsidRDefault="00843287" w:rsidP="006B367A">
            <w:pPr>
              <w:jc w:val="center"/>
              <w:rPr>
                <w:color w:val="000000"/>
              </w:rPr>
            </w:pPr>
            <w:r w:rsidRPr="00DA4C5B">
              <w:rPr>
                <w:color w:val="000000"/>
              </w:rPr>
              <w:t>Федеральный бюджет</w:t>
            </w:r>
          </w:p>
          <w:p w:rsidR="00843287" w:rsidRPr="00DA4C5B" w:rsidRDefault="00843287" w:rsidP="006B367A">
            <w:pPr>
              <w:jc w:val="center"/>
              <w:rPr>
                <w:color w:val="000000"/>
              </w:rPr>
            </w:pPr>
          </w:p>
        </w:tc>
        <w:tc>
          <w:tcPr>
            <w:tcW w:w="4286" w:type="dxa"/>
            <w:vMerge/>
            <w:vAlign w:val="center"/>
          </w:tcPr>
          <w:p w:rsidR="00843287" w:rsidRPr="00924603" w:rsidRDefault="00843287" w:rsidP="006B367A">
            <w:pPr>
              <w:rPr>
                <w:color w:val="000000"/>
              </w:rPr>
            </w:pPr>
          </w:p>
        </w:tc>
      </w:tr>
      <w:tr w:rsidR="00843287" w:rsidRPr="00924603" w:rsidTr="006B367A">
        <w:trPr>
          <w:trHeight w:val="260"/>
        </w:trPr>
        <w:tc>
          <w:tcPr>
            <w:tcW w:w="437" w:type="dxa"/>
            <w:vMerge/>
            <w:vAlign w:val="center"/>
          </w:tcPr>
          <w:p w:rsidR="00843287" w:rsidRPr="007B3AB4" w:rsidRDefault="00843287" w:rsidP="006B367A">
            <w:pPr>
              <w:rPr>
                <w:color w:val="000000"/>
              </w:rPr>
            </w:pPr>
          </w:p>
        </w:tc>
        <w:tc>
          <w:tcPr>
            <w:tcW w:w="2366" w:type="dxa"/>
            <w:gridSpan w:val="2"/>
            <w:vMerge/>
            <w:vAlign w:val="center"/>
          </w:tcPr>
          <w:p w:rsidR="00843287" w:rsidRPr="00DA4C5B" w:rsidRDefault="00843287" w:rsidP="006B367A">
            <w:pPr>
              <w:rPr>
                <w:color w:val="000000"/>
              </w:rPr>
            </w:pPr>
          </w:p>
        </w:tc>
        <w:tc>
          <w:tcPr>
            <w:tcW w:w="1267" w:type="dxa"/>
            <w:vMerge/>
            <w:vAlign w:val="center"/>
          </w:tcPr>
          <w:p w:rsidR="00843287" w:rsidRPr="00DA4C5B" w:rsidRDefault="00843287" w:rsidP="006B367A">
            <w:pPr>
              <w:rPr>
                <w:color w:val="000000"/>
              </w:rPr>
            </w:pPr>
          </w:p>
        </w:tc>
        <w:tc>
          <w:tcPr>
            <w:tcW w:w="1708" w:type="dxa"/>
            <w:shd w:val="clear" w:color="000000" w:fill="FFFFFF"/>
            <w:vAlign w:val="center"/>
          </w:tcPr>
          <w:p w:rsidR="00843287" w:rsidRPr="00DA4C5B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147,8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:rsidR="00843287" w:rsidRPr="00DA4C5B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3077,8</w:t>
            </w:r>
          </w:p>
        </w:tc>
        <w:tc>
          <w:tcPr>
            <w:tcW w:w="2946" w:type="dxa"/>
            <w:shd w:val="clear" w:color="000000" w:fill="FFFFFF"/>
            <w:vAlign w:val="center"/>
          </w:tcPr>
          <w:p w:rsidR="00843287" w:rsidRDefault="00843287" w:rsidP="006B367A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843287" w:rsidRDefault="00843287" w:rsidP="006B367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A4C5B">
              <w:rPr>
                <w:b/>
                <w:bCs/>
                <w:i/>
                <w:iCs/>
                <w:color w:val="000000"/>
              </w:rPr>
              <w:t>Консолидированный бюджет</w:t>
            </w:r>
          </w:p>
          <w:p w:rsidR="00843287" w:rsidRPr="00DA4C5B" w:rsidRDefault="00843287" w:rsidP="006B367A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286" w:type="dxa"/>
            <w:vMerge/>
            <w:vAlign w:val="center"/>
          </w:tcPr>
          <w:p w:rsidR="00843287" w:rsidRPr="00924603" w:rsidRDefault="00843287" w:rsidP="006B367A">
            <w:pPr>
              <w:rPr>
                <w:color w:val="000000"/>
              </w:rPr>
            </w:pPr>
          </w:p>
        </w:tc>
      </w:tr>
      <w:tr w:rsidR="00843287" w:rsidRPr="00924603" w:rsidTr="006B367A">
        <w:trPr>
          <w:trHeight w:val="131"/>
        </w:trPr>
        <w:tc>
          <w:tcPr>
            <w:tcW w:w="437" w:type="dxa"/>
            <w:vMerge/>
            <w:vAlign w:val="center"/>
          </w:tcPr>
          <w:p w:rsidR="00843287" w:rsidRPr="007B3AB4" w:rsidRDefault="00843287" w:rsidP="006B367A">
            <w:pPr>
              <w:rPr>
                <w:color w:val="000000"/>
              </w:rPr>
            </w:pPr>
          </w:p>
        </w:tc>
        <w:tc>
          <w:tcPr>
            <w:tcW w:w="2366" w:type="dxa"/>
            <w:gridSpan w:val="2"/>
            <w:vMerge/>
            <w:vAlign w:val="center"/>
          </w:tcPr>
          <w:p w:rsidR="00843287" w:rsidRPr="00DA4C5B" w:rsidRDefault="00843287" w:rsidP="006B367A">
            <w:pPr>
              <w:rPr>
                <w:color w:val="000000"/>
              </w:rPr>
            </w:pPr>
          </w:p>
        </w:tc>
        <w:tc>
          <w:tcPr>
            <w:tcW w:w="1267" w:type="dxa"/>
            <w:vMerge/>
            <w:vAlign w:val="center"/>
          </w:tcPr>
          <w:p w:rsidR="00843287" w:rsidRPr="00DA4C5B" w:rsidRDefault="00843287" w:rsidP="006B367A">
            <w:pPr>
              <w:rPr>
                <w:color w:val="000000"/>
              </w:rPr>
            </w:pPr>
          </w:p>
        </w:tc>
        <w:tc>
          <w:tcPr>
            <w:tcW w:w="1708" w:type="dxa"/>
            <w:shd w:val="clear" w:color="000000" w:fill="FFFFFF"/>
            <w:vAlign w:val="center"/>
          </w:tcPr>
          <w:p w:rsidR="00843287" w:rsidRPr="00DA4C5B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1560,0</w:t>
            </w:r>
          </w:p>
        </w:tc>
        <w:tc>
          <w:tcPr>
            <w:tcW w:w="1699" w:type="dxa"/>
            <w:shd w:val="clear" w:color="000000" w:fill="FFFFFF"/>
            <w:vAlign w:val="center"/>
          </w:tcPr>
          <w:p w:rsidR="00843287" w:rsidRPr="00DA4C5B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5280,0</w:t>
            </w:r>
          </w:p>
        </w:tc>
        <w:tc>
          <w:tcPr>
            <w:tcW w:w="2946" w:type="dxa"/>
            <w:shd w:val="clear" w:color="000000" w:fill="FFFFFF"/>
            <w:vAlign w:val="center"/>
          </w:tcPr>
          <w:p w:rsidR="00843287" w:rsidRDefault="00843287" w:rsidP="006B367A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  <w:p w:rsidR="00843287" w:rsidRDefault="00843287" w:rsidP="006B367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A4C5B">
              <w:rPr>
                <w:b/>
                <w:bCs/>
                <w:i/>
                <w:iCs/>
                <w:color w:val="000000"/>
              </w:rPr>
              <w:t>Внебюджетные средства</w:t>
            </w:r>
          </w:p>
          <w:p w:rsidR="00843287" w:rsidRPr="00DA4C5B" w:rsidRDefault="00843287" w:rsidP="006B367A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4286" w:type="dxa"/>
            <w:vMerge/>
            <w:vAlign w:val="center"/>
          </w:tcPr>
          <w:p w:rsidR="00843287" w:rsidRPr="00924603" w:rsidRDefault="00843287" w:rsidP="006B367A">
            <w:pPr>
              <w:rPr>
                <w:color w:val="000000"/>
              </w:rPr>
            </w:pPr>
          </w:p>
        </w:tc>
      </w:tr>
      <w:tr w:rsidR="00843287" w:rsidRPr="00924603" w:rsidTr="006B367A">
        <w:trPr>
          <w:trHeight w:val="245"/>
        </w:trPr>
        <w:tc>
          <w:tcPr>
            <w:tcW w:w="437" w:type="dxa"/>
            <w:vMerge w:val="restart"/>
            <w:vAlign w:val="center"/>
          </w:tcPr>
          <w:p w:rsidR="00843287" w:rsidRPr="007B3AB4" w:rsidRDefault="00843287" w:rsidP="006B367A">
            <w:pPr>
              <w:rPr>
                <w:color w:val="000000"/>
              </w:rPr>
            </w:pPr>
            <w:r w:rsidRPr="007B3AB4">
              <w:rPr>
                <w:color w:val="000000"/>
              </w:rPr>
              <w:t>11</w:t>
            </w:r>
          </w:p>
        </w:tc>
        <w:tc>
          <w:tcPr>
            <w:tcW w:w="2366" w:type="dxa"/>
            <w:gridSpan w:val="2"/>
            <w:vMerge w:val="restart"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Охрана окружающей среды</w:t>
            </w:r>
          </w:p>
        </w:tc>
        <w:tc>
          <w:tcPr>
            <w:tcW w:w="1267" w:type="dxa"/>
            <w:vMerge w:val="restart"/>
            <w:vAlign w:val="center"/>
          </w:tcPr>
          <w:p w:rsidR="00843287" w:rsidRDefault="00843287" w:rsidP="006B367A">
            <w:pPr>
              <w:rPr>
                <w:color w:val="000000"/>
              </w:rPr>
            </w:pPr>
            <w:r>
              <w:rPr>
                <w:color w:val="000000"/>
              </w:rPr>
              <w:t>2014-2020</w:t>
            </w:r>
          </w:p>
        </w:tc>
        <w:tc>
          <w:tcPr>
            <w:tcW w:w="1708" w:type="dxa"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18811,7</w:t>
            </w:r>
          </w:p>
        </w:tc>
        <w:tc>
          <w:tcPr>
            <w:tcW w:w="1699" w:type="dxa"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18811,7</w:t>
            </w:r>
          </w:p>
        </w:tc>
        <w:tc>
          <w:tcPr>
            <w:tcW w:w="2946" w:type="dxa"/>
          </w:tcPr>
          <w:p w:rsidR="00843287" w:rsidRDefault="00843287" w:rsidP="006B367A">
            <w:pPr>
              <w:jc w:val="center"/>
            </w:pPr>
          </w:p>
          <w:p w:rsidR="00843287" w:rsidRDefault="00843287" w:rsidP="006B367A">
            <w:pPr>
              <w:jc w:val="center"/>
            </w:pPr>
            <w:r w:rsidRPr="009E09AD">
              <w:t>Областной бюджет</w:t>
            </w:r>
          </w:p>
          <w:p w:rsidR="00843287" w:rsidRPr="009E09AD" w:rsidRDefault="00843287" w:rsidP="006B367A">
            <w:pPr>
              <w:jc w:val="center"/>
            </w:pPr>
          </w:p>
        </w:tc>
        <w:tc>
          <w:tcPr>
            <w:tcW w:w="4286" w:type="dxa"/>
            <w:vMerge w:val="restart"/>
            <w:vAlign w:val="center"/>
          </w:tcPr>
          <w:p w:rsidR="00843287" w:rsidRPr="00B50202" w:rsidRDefault="00843287" w:rsidP="006B367A">
            <w:pPr>
              <w:jc w:val="center"/>
              <w:rPr>
                <w:color w:val="000000"/>
              </w:rPr>
            </w:pPr>
            <w:r w:rsidRPr="00B50202">
              <w:rPr>
                <w:color w:val="2D2D2D"/>
                <w:spacing w:val="2"/>
                <w:shd w:val="clear" w:color="auto" w:fill="FFFFFF"/>
              </w:rPr>
              <w:t>Создание условий для сохранения и защиты окружающей среды</w:t>
            </w:r>
          </w:p>
        </w:tc>
      </w:tr>
      <w:tr w:rsidR="00843287" w:rsidRPr="00924603" w:rsidTr="006B367A">
        <w:trPr>
          <w:trHeight w:val="301"/>
        </w:trPr>
        <w:tc>
          <w:tcPr>
            <w:tcW w:w="437" w:type="dxa"/>
            <w:vMerge/>
            <w:vAlign w:val="center"/>
          </w:tcPr>
          <w:p w:rsidR="00843287" w:rsidRPr="007B3AB4" w:rsidRDefault="00843287" w:rsidP="006B367A">
            <w:pPr>
              <w:rPr>
                <w:color w:val="000000"/>
              </w:rPr>
            </w:pPr>
          </w:p>
        </w:tc>
        <w:tc>
          <w:tcPr>
            <w:tcW w:w="2366" w:type="dxa"/>
            <w:gridSpan w:val="2"/>
            <w:vMerge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</w:p>
        </w:tc>
        <w:tc>
          <w:tcPr>
            <w:tcW w:w="1267" w:type="dxa"/>
            <w:vMerge/>
            <w:vAlign w:val="center"/>
          </w:tcPr>
          <w:p w:rsidR="00843287" w:rsidRDefault="00843287" w:rsidP="006B367A">
            <w:pPr>
              <w:rPr>
                <w:color w:val="000000"/>
              </w:rPr>
            </w:pPr>
          </w:p>
        </w:tc>
        <w:tc>
          <w:tcPr>
            <w:tcW w:w="1708" w:type="dxa"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38193,4</w:t>
            </w:r>
          </w:p>
        </w:tc>
        <w:tc>
          <w:tcPr>
            <w:tcW w:w="1699" w:type="dxa"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38193,4</w:t>
            </w:r>
          </w:p>
        </w:tc>
        <w:tc>
          <w:tcPr>
            <w:tcW w:w="2946" w:type="dxa"/>
          </w:tcPr>
          <w:p w:rsidR="00843287" w:rsidRDefault="00843287" w:rsidP="006B367A">
            <w:pPr>
              <w:jc w:val="center"/>
            </w:pPr>
          </w:p>
          <w:p w:rsidR="00843287" w:rsidRDefault="00843287" w:rsidP="006B367A">
            <w:pPr>
              <w:jc w:val="center"/>
            </w:pPr>
            <w:r w:rsidRPr="009E09AD">
              <w:t>Федеральный бюджет</w:t>
            </w:r>
          </w:p>
          <w:p w:rsidR="00843287" w:rsidRPr="009E09AD" w:rsidRDefault="00843287" w:rsidP="006B367A">
            <w:pPr>
              <w:jc w:val="center"/>
            </w:pPr>
          </w:p>
        </w:tc>
        <w:tc>
          <w:tcPr>
            <w:tcW w:w="4286" w:type="dxa"/>
            <w:vMerge/>
            <w:vAlign w:val="center"/>
          </w:tcPr>
          <w:p w:rsidR="00843287" w:rsidRPr="00924603" w:rsidRDefault="00843287" w:rsidP="006B367A">
            <w:pPr>
              <w:rPr>
                <w:color w:val="000000"/>
              </w:rPr>
            </w:pPr>
          </w:p>
        </w:tc>
      </w:tr>
      <w:tr w:rsidR="00843287" w:rsidRPr="00924603" w:rsidTr="006B367A">
        <w:trPr>
          <w:trHeight w:val="274"/>
        </w:trPr>
        <w:tc>
          <w:tcPr>
            <w:tcW w:w="437" w:type="dxa"/>
            <w:vMerge/>
            <w:vAlign w:val="center"/>
          </w:tcPr>
          <w:p w:rsidR="00843287" w:rsidRPr="007B3AB4" w:rsidRDefault="00843287" w:rsidP="006B367A">
            <w:pPr>
              <w:rPr>
                <w:color w:val="000000"/>
              </w:rPr>
            </w:pPr>
          </w:p>
        </w:tc>
        <w:tc>
          <w:tcPr>
            <w:tcW w:w="2366" w:type="dxa"/>
            <w:gridSpan w:val="2"/>
            <w:vMerge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</w:p>
        </w:tc>
        <w:tc>
          <w:tcPr>
            <w:tcW w:w="1267" w:type="dxa"/>
            <w:vMerge/>
            <w:vAlign w:val="center"/>
          </w:tcPr>
          <w:p w:rsidR="00843287" w:rsidRDefault="00843287" w:rsidP="006B367A">
            <w:pPr>
              <w:rPr>
                <w:color w:val="000000"/>
              </w:rPr>
            </w:pPr>
          </w:p>
        </w:tc>
        <w:tc>
          <w:tcPr>
            <w:tcW w:w="1708" w:type="dxa"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1710,2</w:t>
            </w:r>
          </w:p>
        </w:tc>
        <w:tc>
          <w:tcPr>
            <w:tcW w:w="1699" w:type="dxa"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1710,2</w:t>
            </w:r>
          </w:p>
        </w:tc>
        <w:tc>
          <w:tcPr>
            <w:tcW w:w="2946" w:type="dxa"/>
          </w:tcPr>
          <w:p w:rsidR="00843287" w:rsidRDefault="00843287" w:rsidP="006B367A">
            <w:pPr>
              <w:jc w:val="center"/>
              <w:rPr>
                <w:b/>
                <w:i/>
              </w:rPr>
            </w:pPr>
          </w:p>
          <w:p w:rsidR="00843287" w:rsidRDefault="00843287" w:rsidP="006B367A">
            <w:pPr>
              <w:jc w:val="center"/>
              <w:rPr>
                <w:b/>
                <w:i/>
              </w:rPr>
            </w:pPr>
            <w:r w:rsidRPr="006C7183">
              <w:rPr>
                <w:b/>
                <w:i/>
              </w:rPr>
              <w:t>Консолидированный бюджет</w:t>
            </w:r>
          </w:p>
          <w:p w:rsidR="00843287" w:rsidRPr="006C7183" w:rsidRDefault="00843287" w:rsidP="006B367A">
            <w:pPr>
              <w:jc w:val="center"/>
              <w:rPr>
                <w:b/>
                <w:i/>
              </w:rPr>
            </w:pPr>
          </w:p>
        </w:tc>
        <w:tc>
          <w:tcPr>
            <w:tcW w:w="4286" w:type="dxa"/>
            <w:vMerge/>
            <w:vAlign w:val="center"/>
          </w:tcPr>
          <w:p w:rsidR="00843287" w:rsidRPr="00924603" w:rsidRDefault="00843287" w:rsidP="006B367A">
            <w:pPr>
              <w:rPr>
                <w:color w:val="000000"/>
              </w:rPr>
            </w:pPr>
          </w:p>
        </w:tc>
      </w:tr>
      <w:tr w:rsidR="00843287" w:rsidRPr="00924603" w:rsidTr="006B367A">
        <w:trPr>
          <w:trHeight w:val="480"/>
        </w:trPr>
        <w:tc>
          <w:tcPr>
            <w:tcW w:w="437" w:type="dxa"/>
            <w:vMerge w:val="restart"/>
            <w:vAlign w:val="center"/>
          </w:tcPr>
          <w:p w:rsidR="00843287" w:rsidRPr="007B3AB4" w:rsidRDefault="00843287" w:rsidP="006B367A">
            <w:pPr>
              <w:rPr>
                <w:color w:val="000000"/>
              </w:rPr>
            </w:pPr>
            <w:r w:rsidRPr="007B3AB4">
              <w:rPr>
                <w:color w:val="000000"/>
              </w:rPr>
              <w:t>12</w:t>
            </w:r>
          </w:p>
        </w:tc>
        <w:tc>
          <w:tcPr>
            <w:tcW w:w="2366" w:type="dxa"/>
            <w:gridSpan w:val="2"/>
            <w:vMerge w:val="restart"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Социальная поддержка населения</w:t>
            </w:r>
          </w:p>
        </w:tc>
        <w:tc>
          <w:tcPr>
            <w:tcW w:w="1267" w:type="dxa"/>
            <w:vMerge w:val="restart"/>
            <w:vAlign w:val="center"/>
          </w:tcPr>
          <w:p w:rsidR="00843287" w:rsidRDefault="00843287" w:rsidP="006B367A">
            <w:pPr>
              <w:rPr>
                <w:color w:val="000000"/>
              </w:rPr>
            </w:pPr>
            <w:r>
              <w:rPr>
                <w:color w:val="000000"/>
              </w:rPr>
              <w:t>2014-2020</w:t>
            </w:r>
          </w:p>
        </w:tc>
        <w:tc>
          <w:tcPr>
            <w:tcW w:w="1708" w:type="dxa"/>
            <w:vAlign w:val="center"/>
          </w:tcPr>
          <w:p w:rsidR="00843287" w:rsidRPr="00135139" w:rsidRDefault="00843287" w:rsidP="006B367A">
            <w:pPr>
              <w:jc w:val="center"/>
              <w:rPr>
                <w:color w:val="000000"/>
              </w:rPr>
            </w:pPr>
            <w:r w:rsidRPr="00135139">
              <w:rPr>
                <w:color w:val="000000"/>
              </w:rPr>
              <w:t>2348,7</w:t>
            </w:r>
          </w:p>
        </w:tc>
        <w:tc>
          <w:tcPr>
            <w:tcW w:w="1699" w:type="dxa"/>
            <w:vAlign w:val="center"/>
          </w:tcPr>
          <w:p w:rsidR="00843287" w:rsidRPr="00135139" w:rsidRDefault="00843287" w:rsidP="006B367A">
            <w:pPr>
              <w:jc w:val="center"/>
              <w:rPr>
                <w:color w:val="000000"/>
              </w:rPr>
            </w:pPr>
            <w:r w:rsidRPr="00135139">
              <w:rPr>
                <w:color w:val="000000"/>
              </w:rPr>
              <w:t>2348,7</w:t>
            </w:r>
          </w:p>
        </w:tc>
        <w:tc>
          <w:tcPr>
            <w:tcW w:w="2946" w:type="dxa"/>
            <w:vAlign w:val="center"/>
          </w:tcPr>
          <w:p w:rsidR="00843287" w:rsidRDefault="00843287" w:rsidP="006B367A">
            <w:pPr>
              <w:jc w:val="center"/>
            </w:pPr>
          </w:p>
          <w:p w:rsidR="00843287" w:rsidRDefault="00843287" w:rsidP="006B367A">
            <w:pPr>
              <w:jc w:val="center"/>
            </w:pPr>
            <w:r w:rsidRPr="009E09AD">
              <w:t>Областной бюджет</w:t>
            </w:r>
          </w:p>
          <w:p w:rsidR="00843287" w:rsidRPr="00924603" w:rsidRDefault="00843287" w:rsidP="006B367A">
            <w:pPr>
              <w:jc w:val="center"/>
              <w:rPr>
                <w:color w:val="000000"/>
              </w:rPr>
            </w:pPr>
          </w:p>
        </w:tc>
        <w:tc>
          <w:tcPr>
            <w:tcW w:w="4286" w:type="dxa"/>
            <w:vMerge w:val="restart"/>
            <w:vAlign w:val="center"/>
          </w:tcPr>
          <w:p w:rsidR="00843287" w:rsidRPr="00B50202" w:rsidRDefault="00843287" w:rsidP="006B367A">
            <w:pPr>
              <w:jc w:val="center"/>
              <w:rPr>
                <w:color w:val="000000"/>
              </w:rPr>
            </w:pPr>
            <w:r w:rsidRPr="00B50202">
              <w:rPr>
                <w:color w:val="2D2D2D"/>
                <w:spacing w:val="2"/>
                <w:shd w:val="clear" w:color="auto" w:fill="FFFFFF"/>
              </w:rPr>
              <w:t>Повышение эффективности и усиление адресной направленности мер по социальной защите населения и граждан, оказавшихся в трудной жизненной ситуации</w:t>
            </w:r>
          </w:p>
        </w:tc>
      </w:tr>
      <w:tr w:rsidR="00843287" w:rsidRPr="00924603" w:rsidTr="006B367A">
        <w:trPr>
          <w:trHeight w:val="490"/>
        </w:trPr>
        <w:tc>
          <w:tcPr>
            <w:tcW w:w="437" w:type="dxa"/>
            <w:vMerge/>
            <w:vAlign w:val="center"/>
          </w:tcPr>
          <w:p w:rsidR="00843287" w:rsidRPr="00135139" w:rsidRDefault="00843287" w:rsidP="006B367A">
            <w:pPr>
              <w:rPr>
                <w:color w:val="000000"/>
                <w:highlight w:val="green"/>
              </w:rPr>
            </w:pPr>
          </w:p>
        </w:tc>
        <w:tc>
          <w:tcPr>
            <w:tcW w:w="2366" w:type="dxa"/>
            <w:gridSpan w:val="2"/>
            <w:vMerge/>
            <w:vAlign w:val="center"/>
          </w:tcPr>
          <w:p w:rsidR="00843287" w:rsidRDefault="00843287" w:rsidP="006B367A">
            <w:pPr>
              <w:rPr>
                <w:color w:val="000000"/>
              </w:rPr>
            </w:pPr>
          </w:p>
        </w:tc>
        <w:tc>
          <w:tcPr>
            <w:tcW w:w="1267" w:type="dxa"/>
            <w:vMerge/>
            <w:vAlign w:val="center"/>
          </w:tcPr>
          <w:p w:rsidR="00843287" w:rsidRDefault="00843287" w:rsidP="006B367A">
            <w:pPr>
              <w:rPr>
                <w:color w:val="000000"/>
              </w:rPr>
            </w:pPr>
          </w:p>
        </w:tc>
        <w:tc>
          <w:tcPr>
            <w:tcW w:w="1708" w:type="dxa"/>
            <w:vAlign w:val="center"/>
          </w:tcPr>
          <w:p w:rsidR="00843287" w:rsidRPr="00135139" w:rsidRDefault="00843287" w:rsidP="006B367A">
            <w:pPr>
              <w:jc w:val="center"/>
              <w:rPr>
                <w:color w:val="000000"/>
              </w:rPr>
            </w:pPr>
            <w:r w:rsidRPr="00135139">
              <w:rPr>
                <w:color w:val="000000"/>
              </w:rPr>
              <w:t>261,0</w:t>
            </w:r>
          </w:p>
        </w:tc>
        <w:tc>
          <w:tcPr>
            <w:tcW w:w="1699" w:type="dxa"/>
            <w:vAlign w:val="center"/>
          </w:tcPr>
          <w:p w:rsidR="00843287" w:rsidRPr="00135139" w:rsidRDefault="00843287" w:rsidP="006B367A">
            <w:pPr>
              <w:jc w:val="center"/>
              <w:rPr>
                <w:color w:val="000000"/>
              </w:rPr>
            </w:pPr>
            <w:r w:rsidRPr="00135139">
              <w:rPr>
                <w:color w:val="000000"/>
              </w:rPr>
              <w:t>261,0</w:t>
            </w:r>
          </w:p>
        </w:tc>
        <w:tc>
          <w:tcPr>
            <w:tcW w:w="2946" w:type="dxa"/>
            <w:vAlign w:val="center"/>
          </w:tcPr>
          <w:p w:rsidR="00843287" w:rsidRDefault="00843287" w:rsidP="006B367A">
            <w:pPr>
              <w:jc w:val="center"/>
              <w:rPr>
                <w:b/>
                <w:i/>
              </w:rPr>
            </w:pPr>
          </w:p>
          <w:p w:rsidR="00843287" w:rsidRDefault="00843287" w:rsidP="006B367A">
            <w:pPr>
              <w:jc w:val="center"/>
              <w:rPr>
                <w:b/>
                <w:i/>
              </w:rPr>
            </w:pPr>
            <w:r w:rsidRPr="006C7183">
              <w:rPr>
                <w:b/>
                <w:i/>
              </w:rPr>
              <w:t>Консолидированный бюджет</w:t>
            </w:r>
          </w:p>
          <w:p w:rsidR="00843287" w:rsidRPr="00924603" w:rsidRDefault="00843287" w:rsidP="006B367A">
            <w:pPr>
              <w:jc w:val="center"/>
              <w:rPr>
                <w:color w:val="000000"/>
              </w:rPr>
            </w:pPr>
          </w:p>
        </w:tc>
        <w:tc>
          <w:tcPr>
            <w:tcW w:w="4286" w:type="dxa"/>
            <w:vMerge/>
            <w:vAlign w:val="center"/>
          </w:tcPr>
          <w:p w:rsidR="00843287" w:rsidRPr="00924603" w:rsidRDefault="00843287" w:rsidP="006B367A">
            <w:pPr>
              <w:rPr>
                <w:color w:val="000000"/>
              </w:rPr>
            </w:pPr>
          </w:p>
        </w:tc>
      </w:tr>
      <w:tr w:rsidR="00843287" w:rsidRPr="00924603" w:rsidTr="006B367A">
        <w:trPr>
          <w:trHeight w:val="315"/>
        </w:trPr>
        <w:tc>
          <w:tcPr>
            <w:tcW w:w="4070" w:type="dxa"/>
            <w:gridSpan w:val="4"/>
            <w:vAlign w:val="center"/>
          </w:tcPr>
          <w:p w:rsidR="00843287" w:rsidRPr="004959A1" w:rsidRDefault="00843287" w:rsidP="006B367A">
            <w:pPr>
              <w:rPr>
                <w:b/>
                <w:color w:val="000000"/>
              </w:rPr>
            </w:pPr>
            <w:r w:rsidRPr="004959A1">
              <w:rPr>
                <w:b/>
                <w:color w:val="000000"/>
              </w:rPr>
              <w:t>Итого</w:t>
            </w:r>
          </w:p>
        </w:tc>
        <w:tc>
          <w:tcPr>
            <w:tcW w:w="1708" w:type="dxa"/>
            <w:vAlign w:val="center"/>
          </w:tcPr>
          <w:p w:rsidR="00843287" w:rsidRPr="00913687" w:rsidRDefault="00843287" w:rsidP="006B367A">
            <w:pPr>
              <w:jc w:val="center"/>
              <w:rPr>
                <w:b/>
                <w:color w:val="000000"/>
              </w:rPr>
            </w:pPr>
            <w:r w:rsidRPr="00913687">
              <w:rPr>
                <w:b/>
                <w:color w:val="000000"/>
              </w:rPr>
              <w:t>63220,9</w:t>
            </w:r>
          </w:p>
        </w:tc>
        <w:tc>
          <w:tcPr>
            <w:tcW w:w="1699" w:type="dxa"/>
            <w:vAlign w:val="center"/>
          </w:tcPr>
          <w:p w:rsidR="00843287" w:rsidRPr="00913687" w:rsidRDefault="00843287" w:rsidP="006B367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73290,9</w:t>
            </w:r>
          </w:p>
        </w:tc>
        <w:tc>
          <w:tcPr>
            <w:tcW w:w="7232" w:type="dxa"/>
            <w:gridSpan w:val="2"/>
            <w:vAlign w:val="center"/>
          </w:tcPr>
          <w:p w:rsidR="00843287" w:rsidRPr="00924603" w:rsidRDefault="00843287" w:rsidP="006B367A">
            <w:pPr>
              <w:rPr>
                <w:color w:val="000000"/>
              </w:rPr>
            </w:pPr>
          </w:p>
        </w:tc>
      </w:tr>
      <w:tr w:rsidR="00843287" w:rsidRPr="00924603" w:rsidTr="006B367A">
        <w:trPr>
          <w:trHeight w:val="315"/>
        </w:trPr>
        <w:tc>
          <w:tcPr>
            <w:tcW w:w="14709" w:type="dxa"/>
            <w:gridSpan w:val="8"/>
            <w:vAlign w:val="center"/>
          </w:tcPr>
          <w:p w:rsidR="00843287" w:rsidRPr="00924603" w:rsidRDefault="00843287" w:rsidP="006B367A">
            <w:pPr>
              <w:rPr>
                <w:color w:val="000000"/>
              </w:rPr>
            </w:pPr>
            <w:r>
              <w:rPr>
                <w:color w:val="000000"/>
              </w:rPr>
              <w:t xml:space="preserve">в том числе </w:t>
            </w:r>
          </w:p>
        </w:tc>
      </w:tr>
      <w:tr w:rsidR="00843287" w:rsidRPr="00924603" w:rsidTr="006B367A">
        <w:trPr>
          <w:trHeight w:val="315"/>
        </w:trPr>
        <w:tc>
          <w:tcPr>
            <w:tcW w:w="4070" w:type="dxa"/>
            <w:gridSpan w:val="4"/>
            <w:vAlign w:val="center"/>
          </w:tcPr>
          <w:p w:rsidR="00843287" w:rsidRDefault="00843287" w:rsidP="006B367A">
            <w:pPr>
              <w:rPr>
                <w:color w:val="000000"/>
              </w:rPr>
            </w:pPr>
            <w:r>
              <w:rPr>
                <w:color w:val="000000"/>
              </w:rPr>
              <w:t>федеральный бюджет</w:t>
            </w:r>
          </w:p>
        </w:tc>
        <w:tc>
          <w:tcPr>
            <w:tcW w:w="1708" w:type="dxa"/>
            <w:vAlign w:val="center"/>
          </w:tcPr>
          <w:p w:rsidR="00843287" w:rsidRPr="000B34E6" w:rsidRDefault="00843287" w:rsidP="006B367A">
            <w:pPr>
              <w:jc w:val="center"/>
              <w:rPr>
                <w:color w:val="000000"/>
              </w:rPr>
            </w:pPr>
            <w:r w:rsidRPr="00CC1202">
              <w:rPr>
                <w:color w:val="000000"/>
              </w:rPr>
              <w:t>38294,5</w:t>
            </w:r>
          </w:p>
        </w:tc>
        <w:tc>
          <w:tcPr>
            <w:tcW w:w="1699" w:type="dxa"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39710,5</w:t>
            </w:r>
          </w:p>
        </w:tc>
        <w:tc>
          <w:tcPr>
            <w:tcW w:w="7232" w:type="dxa"/>
            <w:gridSpan w:val="2"/>
            <w:vAlign w:val="center"/>
          </w:tcPr>
          <w:p w:rsidR="00843287" w:rsidRPr="00924603" w:rsidRDefault="00843287" w:rsidP="006B367A">
            <w:pPr>
              <w:rPr>
                <w:color w:val="000000"/>
              </w:rPr>
            </w:pPr>
          </w:p>
        </w:tc>
      </w:tr>
      <w:tr w:rsidR="00843287" w:rsidRPr="00924603" w:rsidTr="006B367A">
        <w:trPr>
          <w:trHeight w:val="75"/>
        </w:trPr>
        <w:tc>
          <w:tcPr>
            <w:tcW w:w="4070" w:type="dxa"/>
            <w:gridSpan w:val="4"/>
            <w:vAlign w:val="center"/>
          </w:tcPr>
          <w:p w:rsidR="00843287" w:rsidRDefault="00843287" w:rsidP="006B367A">
            <w:pPr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  <w:tc>
          <w:tcPr>
            <w:tcW w:w="1708" w:type="dxa"/>
            <w:vAlign w:val="center"/>
          </w:tcPr>
          <w:p w:rsidR="00843287" w:rsidRPr="000B34E6" w:rsidRDefault="00843287" w:rsidP="006B367A">
            <w:pPr>
              <w:jc w:val="center"/>
              <w:rPr>
                <w:color w:val="000000"/>
              </w:rPr>
            </w:pPr>
            <w:r w:rsidRPr="000B34E6">
              <w:rPr>
                <w:color w:val="000000"/>
              </w:rPr>
              <w:t>21247,4</w:t>
            </w:r>
          </w:p>
        </w:tc>
        <w:tc>
          <w:tcPr>
            <w:tcW w:w="1699" w:type="dxa"/>
            <w:vAlign w:val="center"/>
          </w:tcPr>
          <w:p w:rsidR="00843287" w:rsidRPr="000B34E6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23251,4</w:t>
            </w:r>
          </w:p>
        </w:tc>
        <w:tc>
          <w:tcPr>
            <w:tcW w:w="7232" w:type="dxa"/>
            <w:gridSpan w:val="2"/>
            <w:vAlign w:val="center"/>
          </w:tcPr>
          <w:p w:rsidR="00843287" w:rsidRPr="00924603" w:rsidRDefault="00843287" w:rsidP="006B367A">
            <w:pPr>
              <w:rPr>
                <w:color w:val="000000"/>
              </w:rPr>
            </w:pPr>
          </w:p>
        </w:tc>
      </w:tr>
      <w:tr w:rsidR="00843287" w:rsidRPr="00924603" w:rsidTr="006B367A">
        <w:trPr>
          <w:trHeight w:val="315"/>
        </w:trPr>
        <w:tc>
          <w:tcPr>
            <w:tcW w:w="4070" w:type="dxa"/>
            <w:gridSpan w:val="4"/>
            <w:vAlign w:val="center"/>
          </w:tcPr>
          <w:p w:rsidR="00843287" w:rsidRDefault="00843287" w:rsidP="006B367A">
            <w:pPr>
              <w:rPr>
                <w:color w:val="000000"/>
              </w:rPr>
            </w:pPr>
            <w:r>
              <w:rPr>
                <w:color w:val="000000"/>
              </w:rPr>
              <w:t>консолидированный бюджет</w:t>
            </w:r>
          </w:p>
        </w:tc>
        <w:tc>
          <w:tcPr>
            <w:tcW w:w="1708" w:type="dxa"/>
            <w:vAlign w:val="center"/>
          </w:tcPr>
          <w:p w:rsidR="00843287" w:rsidRPr="000B34E6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2119,0</w:t>
            </w:r>
          </w:p>
        </w:tc>
        <w:tc>
          <w:tcPr>
            <w:tcW w:w="1699" w:type="dxa"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5049,0</w:t>
            </w:r>
          </w:p>
        </w:tc>
        <w:tc>
          <w:tcPr>
            <w:tcW w:w="7232" w:type="dxa"/>
            <w:gridSpan w:val="2"/>
            <w:vAlign w:val="center"/>
          </w:tcPr>
          <w:p w:rsidR="00843287" w:rsidRPr="00924603" w:rsidRDefault="00843287" w:rsidP="006B367A">
            <w:pPr>
              <w:rPr>
                <w:color w:val="000000"/>
              </w:rPr>
            </w:pPr>
          </w:p>
        </w:tc>
      </w:tr>
      <w:tr w:rsidR="00843287" w:rsidRPr="00924603" w:rsidTr="006B367A">
        <w:trPr>
          <w:trHeight w:val="315"/>
        </w:trPr>
        <w:tc>
          <w:tcPr>
            <w:tcW w:w="4070" w:type="dxa"/>
            <w:gridSpan w:val="4"/>
            <w:vAlign w:val="center"/>
          </w:tcPr>
          <w:p w:rsidR="00843287" w:rsidRDefault="00843287" w:rsidP="006B367A">
            <w:pPr>
              <w:rPr>
                <w:color w:val="000000"/>
              </w:rPr>
            </w:pPr>
            <w:r>
              <w:rPr>
                <w:color w:val="000000"/>
              </w:rPr>
              <w:t>внебюджетные средства</w:t>
            </w:r>
          </w:p>
        </w:tc>
        <w:tc>
          <w:tcPr>
            <w:tcW w:w="1708" w:type="dxa"/>
            <w:vAlign w:val="center"/>
          </w:tcPr>
          <w:p w:rsidR="00843287" w:rsidRPr="000B34E6" w:rsidRDefault="00843287" w:rsidP="006B367A">
            <w:pPr>
              <w:jc w:val="center"/>
              <w:rPr>
                <w:color w:val="000000"/>
              </w:rPr>
            </w:pPr>
            <w:r w:rsidRPr="00FB3ED0">
              <w:rPr>
                <w:color w:val="000000"/>
              </w:rPr>
              <w:t>1560,0</w:t>
            </w:r>
          </w:p>
        </w:tc>
        <w:tc>
          <w:tcPr>
            <w:tcW w:w="1699" w:type="dxa"/>
            <w:vAlign w:val="center"/>
          </w:tcPr>
          <w:p w:rsidR="00843287" w:rsidRDefault="00843287" w:rsidP="006B36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5280,0</w:t>
            </w:r>
          </w:p>
        </w:tc>
        <w:tc>
          <w:tcPr>
            <w:tcW w:w="7232" w:type="dxa"/>
            <w:gridSpan w:val="2"/>
            <w:vAlign w:val="center"/>
          </w:tcPr>
          <w:p w:rsidR="00843287" w:rsidRPr="00924603" w:rsidRDefault="00843287" w:rsidP="006B367A">
            <w:pPr>
              <w:rPr>
                <w:color w:val="000000"/>
              </w:rPr>
            </w:pPr>
          </w:p>
        </w:tc>
      </w:tr>
    </w:tbl>
    <w:p w:rsidR="00843287" w:rsidRPr="006307AD" w:rsidRDefault="00843287" w:rsidP="004F1C4C">
      <w:pPr>
        <w:jc w:val="right"/>
        <w:rPr>
          <w:sz w:val="28"/>
          <w:szCs w:val="28"/>
        </w:rPr>
      </w:pPr>
      <w:r w:rsidRPr="006307A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Pr="0075690C" w:rsidRDefault="00843287" w:rsidP="00A47898">
      <w:pPr>
        <w:pStyle w:val="BodyText"/>
        <w:rPr>
          <w:b/>
          <w:color w:val="000000"/>
          <w:sz w:val="24"/>
          <w:szCs w:val="24"/>
        </w:rPr>
      </w:pPr>
    </w:p>
    <w:p w:rsidR="00843287" w:rsidRDefault="00843287" w:rsidP="00C50719">
      <w:pPr>
        <w:pStyle w:val="BodyText"/>
        <w:ind w:firstLine="709"/>
        <w:rPr>
          <w:szCs w:val="28"/>
        </w:rPr>
        <w:sectPr w:rsidR="00843287" w:rsidSect="00CF3EFD">
          <w:pgSz w:w="16838" w:h="11906" w:orient="landscape"/>
          <w:pgMar w:top="851" w:right="820" w:bottom="1701" w:left="1134" w:header="709" w:footer="709" w:gutter="0"/>
          <w:cols w:space="708"/>
          <w:docGrid w:linePitch="360"/>
        </w:sectPr>
      </w:pPr>
    </w:p>
    <w:bookmarkEnd w:id="0"/>
    <w:p w:rsidR="00843287" w:rsidRDefault="00843287" w:rsidP="00CF3EFD">
      <w:pPr>
        <w:pStyle w:val="BodyText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Pr="00A53EBF">
        <w:rPr>
          <w:szCs w:val="28"/>
        </w:rPr>
        <w:t>Помо</w:t>
      </w:r>
      <w:r>
        <w:rPr>
          <w:szCs w:val="28"/>
        </w:rPr>
        <w:t xml:space="preserve">щнику депутата Думы Черемховского </w:t>
      </w:r>
      <w:r w:rsidRPr="00E3692D">
        <w:rPr>
          <w:szCs w:val="28"/>
        </w:rPr>
        <w:t>районного муниципального образования</w:t>
      </w:r>
      <w:r>
        <w:rPr>
          <w:szCs w:val="28"/>
        </w:rPr>
        <w:t xml:space="preserve"> (Н.Р. Минулиной):</w:t>
      </w:r>
    </w:p>
    <w:p w:rsidR="00843287" w:rsidRDefault="00843287" w:rsidP="004932BC">
      <w:pPr>
        <w:pStyle w:val="BodyText"/>
        <w:tabs>
          <w:tab w:val="left" w:pos="1276"/>
        </w:tabs>
        <w:ind w:firstLine="708"/>
        <w:rPr>
          <w:szCs w:val="28"/>
        </w:rPr>
      </w:pPr>
      <w:r>
        <w:rPr>
          <w:szCs w:val="28"/>
        </w:rPr>
        <w:t>2.1.</w:t>
      </w:r>
      <w:r>
        <w:rPr>
          <w:szCs w:val="28"/>
        </w:rPr>
        <w:tab/>
      </w:r>
      <w:r>
        <w:t xml:space="preserve">внести информационную справку в оригинал решения Думы Черемховского районного муниципального образования от 29.12.2010 № 131  </w:t>
      </w:r>
      <w:r>
        <w:rPr>
          <w:szCs w:val="28"/>
        </w:rPr>
        <w:t>«</w:t>
      </w:r>
      <w:r w:rsidRPr="00D14168">
        <w:rPr>
          <w:szCs w:val="28"/>
        </w:rPr>
        <w:t>Об утверждении Программы комплексного социально-экономического развития Черемховского районного муницип</w:t>
      </w:r>
      <w:r>
        <w:rPr>
          <w:szCs w:val="28"/>
        </w:rPr>
        <w:t>ального образования на 2011-2016</w:t>
      </w:r>
      <w:r w:rsidRPr="00D14168">
        <w:rPr>
          <w:szCs w:val="28"/>
        </w:rPr>
        <w:t xml:space="preserve"> годы</w:t>
      </w:r>
      <w:r>
        <w:rPr>
          <w:szCs w:val="28"/>
        </w:rPr>
        <w:t xml:space="preserve">» (в редакции решения Думы </w:t>
      </w:r>
      <w:r w:rsidRPr="000F0578">
        <w:rPr>
          <w:szCs w:val="28"/>
        </w:rPr>
        <w:t xml:space="preserve">Черемховского </w:t>
      </w:r>
      <w:r>
        <w:rPr>
          <w:szCs w:val="28"/>
        </w:rPr>
        <w:t>районного муниципального образования от 01.11.2012 № 231, от 30.12.2015 № 59)</w:t>
      </w:r>
      <w:r>
        <w:t xml:space="preserve"> о дате внесения в него изменений настоящим решением;</w:t>
      </w:r>
    </w:p>
    <w:p w:rsidR="00843287" w:rsidRPr="00895EEB" w:rsidRDefault="00843287" w:rsidP="004932BC">
      <w:pPr>
        <w:pStyle w:val="BodyText"/>
        <w:tabs>
          <w:tab w:val="left" w:pos="1276"/>
        </w:tabs>
        <w:ind w:firstLine="708"/>
        <w:rPr>
          <w:szCs w:val="28"/>
        </w:rPr>
      </w:pPr>
      <w:r>
        <w:rPr>
          <w:szCs w:val="28"/>
        </w:rPr>
        <w:t>2.2.</w:t>
      </w:r>
      <w:r>
        <w:rPr>
          <w:szCs w:val="28"/>
        </w:rPr>
        <w:tab/>
      </w:r>
      <w:r>
        <w:t xml:space="preserve">направить на опубликование настоящее решение в газету «Моё село, край Черемховский» и разместить на официальном сайте Черемховского районного муниципального образования </w:t>
      </w:r>
      <w:hyperlink r:id="rId10" w:history="1">
        <w:r w:rsidRPr="00075786">
          <w:rPr>
            <w:rStyle w:val="Hyperlink"/>
            <w:color w:val="auto"/>
            <w:u w:val="none"/>
            <w:lang w:val="en-US"/>
          </w:rPr>
          <w:t>cher</w:t>
        </w:r>
        <w:r w:rsidRPr="00075786">
          <w:rPr>
            <w:rStyle w:val="Hyperlink"/>
            <w:color w:val="auto"/>
            <w:u w:val="none"/>
          </w:rPr>
          <w:t>.</w:t>
        </w:r>
        <w:r w:rsidRPr="00075786">
          <w:rPr>
            <w:rStyle w:val="Hyperlink"/>
            <w:color w:val="auto"/>
            <w:u w:val="none"/>
            <w:lang w:val="en-US"/>
          </w:rPr>
          <w:t>irkobl</w:t>
        </w:r>
        <w:r w:rsidRPr="00075786">
          <w:rPr>
            <w:rStyle w:val="Hyperlink"/>
            <w:color w:val="auto"/>
            <w:u w:val="none"/>
          </w:rPr>
          <w:t>.</w:t>
        </w:r>
        <w:r w:rsidRPr="00075786">
          <w:rPr>
            <w:rStyle w:val="Hyperlink"/>
            <w:color w:val="auto"/>
            <w:u w:val="none"/>
            <w:lang w:val="en-US"/>
          </w:rPr>
          <w:t>ru</w:t>
        </w:r>
      </w:hyperlink>
      <w:r>
        <w:t xml:space="preserve"> в информационно-телекоммуникационной сети «Интернет»</w:t>
      </w:r>
      <w:r>
        <w:rPr>
          <w:szCs w:val="28"/>
        </w:rPr>
        <w:t>.</w:t>
      </w:r>
    </w:p>
    <w:p w:rsidR="00843287" w:rsidRPr="00C50719" w:rsidRDefault="00843287" w:rsidP="004932BC">
      <w:pPr>
        <w:pStyle w:val="BodyText"/>
        <w:tabs>
          <w:tab w:val="left" w:pos="1134"/>
        </w:tabs>
        <w:ind w:firstLine="708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</w:r>
      <w:r w:rsidRPr="00A53EBF">
        <w:rPr>
          <w:szCs w:val="28"/>
        </w:rPr>
        <w:t xml:space="preserve">Контроль за исполнением </w:t>
      </w:r>
      <w:r>
        <w:rPr>
          <w:szCs w:val="28"/>
        </w:rPr>
        <w:t>настоящего решения возложить на первого заместителя мэра И.А. Тугаринову.</w:t>
      </w:r>
    </w:p>
    <w:p w:rsidR="00843287" w:rsidRDefault="00843287" w:rsidP="004932BC">
      <w:pPr>
        <w:pStyle w:val="BodyText"/>
        <w:tabs>
          <w:tab w:val="left" w:pos="1134"/>
        </w:tabs>
        <w:ind w:firstLine="709"/>
      </w:pPr>
      <w:r>
        <w:t>4.</w:t>
      </w:r>
      <w:r>
        <w:tab/>
        <w:t xml:space="preserve">Настоящее решение Думы Черемховского районного муниципального образования вступает в силу после его официального опубликования (обнародования). </w:t>
      </w:r>
    </w:p>
    <w:p w:rsidR="00843287" w:rsidRDefault="00843287" w:rsidP="005417CA">
      <w:pPr>
        <w:pStyle w:val="BodyText"/>
        <w:rPr>
          <w:szCs w:val="28"/>
        </w:rPr>
      </w:pPr>
    </w:p>
    <w:p w:rsidR="00843287" w:rsidRDefault="00843287" w:rsidP="005417CA">
      <w:pPr>
        <w:pStyle w:val="BodyText"/>
        <w:rPr>
          <w:szCs w:val="28"/>
        </w:rPr>
      </w:pPr>
    </w:p>
    <w:p w:rsidR="00843287" w:rsidRPr="00A53EBF" w:rsidRDefault="00843287" w:rsidP="005417CA">
      <w:pPr>
        <w:pStyle w:val="BodyText"/>
        <w:rPr>
          <w:szCs w:val="28"/>
        </w:rPr>
      </w:pPr>
      <w:r w:rsidRPr="00A53EBF">
        <w:rPr>
          <w:szCs w:val="28"/>
        </w:rPr>
        <w:t xml:space="preserve">Председатель районной Думы                                    </w:t>
      </w:r>
      <w:r>
        <w:rPr>
          <w:szCs w:val="28"/>
        </w:rPr>
        <w:t xml:space="preserve">                   </w:t>
      </w:r>
      <w:r w:rsidRPr="00A53EBF">
        <w:rPr>
          <w:szCs w:val="28"/>
        </w:rPr>
        <w:t>Т.А. Ярошевич</w:t>
      </w:r>
    </w:p>
    <w:p w:rsidR="00843287" w:rsidRDefault="00843287" w:rsidP="005417CA">
      <w:pPr>
        <w:pStyle w:val="Heading2"/>
        <w:jc w:val="both"/>
        <w:rPr>
          <w:szCs w:val="28"/>
        </w:rPr>
      </w:pPr>
    </w:p>
    <w:p w:rsidR="00843287" w:rsidRPr="00116665" w:rsidRDefault="00843287" w:rsidP="005417CA">
      <w:pPr>
        <w:pStyle w:val="Heading2"/>
        <w:jc w:val="both"/>
        <w:rPr>
          <w:szCs w:val="28"/>
        </w:rPr>
      </w:pPr>
      <w:r w:rsidRPr="00116665">
        <w:rPr>
          <w:szCs w:val="28"/>
        </w:rPr>
        <w:t xml:space="preserve">Мэр района                                                                                     </w:t>
      </w:r>
      <w:r>
        <w:rPr>
          <w:szCs w:val="28"/>
        </w:rPr>
        <w:t xml:space="preserve">  </w:t>
      </w:r>
      <w:r w:rsidRPr="00116665">
        <w:rPr>
          <w:szCs w:val="28"/>
        </w:rPr>
        <w:t>В.Л. Побойкин</w:t>
      </w:r>
    </w:p>
    <w:p w:rsidR="00843287" w:rsidRDefault="00843287" w:rsidP="005417CA">
      <w:pPr>
        <w:rPr>
          <w:sz w:val="16"/>
          <w:szCs w:val="16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5417CA">
      <w:pPr>
        <w:rPr>
          <w:sz w:val="27"/>
          <w:szCs w:val="27"/>
        </w:rPr>
      </w:pPr>
    </w:p>
    <w:p w:rsidR="00843287" w:rsidRDefault="00843287" w:rsidP="004454A8">
      <w:pPr>
        <w:pStyle w:val="BodyText"/>
        <w:rPr>
          <w:sz w:val="16"/>
          <w:szCs w:val="16"/>
        </w:rPr>
      </w:pPr>
    </w:p>
    <w:p w:rsidR="00843287" w:rsidRDefault="00843287" w:rsidP="004454A8">
      <w:pPr>
        <w:pStyle w:val="BodyText"/>
        <w:rPr>
          <w:sz w:val="16"/>
          <w:szCs w:val="16"/>
        </w:rPr>
      </w:pPr>
    </w:p>
    <w:p w:rsidR="00843287" w:rsidRDefault="00843287" w:rsidP="004454A8">
      <w:pPr>
        <w:pStyle w:val="BodyText"/>
        <w:rPr>
          <w:sz w:val="16"/>
          <w:szCs w:val="16"/>
        </w:rPr>
      </w:pPr>
      <w:r>
        <w:rPr>
          <w:sz w:val="16"/>
          <w:szCs w:val="16"/>
        </w:rPr>
        <w:t>А.Г. Степанова</w:t>
      </w:r>
    </w:p>
    <w:p w:rsidR="00843287" w:rsidRPr="00F63CC5" w:rsidRDefault="00843287" w:rsidP="004454A8">
      <w:pPr>
        <w:pStyle w:val="BodyText"/>
        <w:rPr>
          <w:sz w:val="16"/>
          <w:szCs w:val="16"/>
        </w:rPr>
      </w:pPr>
      <w:r>
        <w:rPr>
          <w:sz w:val="16"/>
          <w:szCs w:val="16"/>
        </w:rPr>
        <w:t>8 (39546) 5-20-24</w:t>
      </w:r>
    </w:p>
    <w:sectPr w:rsidR="00843287" w:rsidRPr="00F63CC5" w:rsidSect="004454A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287" w:rsidRDefault="00843287" w:rsidP="000930AE">
      <w:r>
        <w:separator/>
      </w:r>
    </w:p>
  </w:endnote>
  <w:endnote w:type="continuationSeparator" w:id="0">
    <w:p w:rsidR="00843287" w:rsidRDefault="00843287" w:rsidP="00093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287" w:rsidRDefault="00843287" w:rsidP="000930AE">
      <w:r>
        <w:separator/>
      </w:r>
    </w:p>
  </w:footnote>
  <w:footnote w:type="continuationSeparator" w:id="0">
    <w:p w:rsidR="00843287" w:rsidRDefault="00843287" w:rsidP="000930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D76B4"/>
    <w:multiLevelType w:val="hybridMultilevel"/>
    <w:tmpl w:val="62BE6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605982"/>
    <w:multiLevelType w:val="hybridMultilevel"/>
    <w:tmpl w:val="4420D1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AB967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50FF"/>
    <w:rsid w:val="00001E92"/>
    <w:rsid w:val="000138D6"/>
    <w:rsid w:val="00013BA7"/>
    <w:rsid w:val="00013CC8"/>
    <w:rsid w:val="00015842"/>
    <w:rsid w:val="00016CF6"/>
    <w:rsid w:val="00020772"/>
    <w:rsid w:val="0003317C"/>
    <w:rsid w:val="00051531"/>
    <w:rsid w:val="0005300A"/>
    <w:rsid w:val="00055B79"/>
    <w:rsid w:val="000575D1"/>
    <w:rsid w:val="000701FD"/>
    <w:rsid w:val="00072D60"/>
    <w:rsid w:val="00075786"/>
    <w:rsid w:val="00083605"/>
    <w:rsid w:val="00092352"/>
    <w:rsid w:val="000930AE"/>
    <w:rsid w:val="000A41C6"/>
    <w:rsid w:val="000B1050"/>
    <w:rsid w:val="000B34E6"/>
    <w:rsid w:val="000B432F"/>
    <w:rsid w:val="000C6139"/>
    <w:rsid w:val="000D099D"/>
    <w:rsid w:val="000D199D"/>
    <w:rsid w:val="000D2A54"/>
    <w:rsid w:val="000D458E"/>
    <w:rsid w:val="000D77D8"/>
    <w:rsid w:val="000E4272"/>
    <w:rsid w:val="000E5EFF"/>
    <w:rsid w:val="000E7B10"/>
    <w:rsid w:val="000F0578"/>
    <w:rsid w:val="000F1BD1"/>
    <w:rsid w:val="000F64B2"/>
    <w:rsid w:val="000F66D0"/>
    <w:rsid w:val="001014F0"/>
    <w:rsid w:val="00101807"/>
    <w:rsid w:val="00111BE2"/>
    <w:rsid w:val="00116665"/>
    <w:rsid w:val="00126583"/>
    <w:rsid w:val="00135139"/>
    <w:rsid w:val="00136AEA"/>
    <w:rsid w:val="00136FAB"/>
    <w:rsid w:val="00137488"/>
    <w:rsid w:val="00141EF9"/>
    <w:rsid w:val="00142089"/>
    <w:rsid w:val="00170DFC"/>
    <w:rsid w:val="00170F36"/>
    <w:rsid w:val="00172041"/>
    <w:rsid w:val="00182423"/>
    <w:rsid w:val="001848CB"/>
    <w:rsid w:val="00192539"/>
    <w:rsid w:val="0019667C"/>
    <w:rsid w:val="001A2826"/>
    <w:rsid w:val="001A6DF6"/>
    <w:rsid w:val="001B4817"/>
    <w:rsid w:val="001B66AD"/>
    <w:rsid w:val="001C0A95"/>
    <w:rsid w:val="001D4F6B"/>
    <w:rsid w:val="001E53A2"/>
    <w:rsid w:val="001F1860"/>
    <w:rsid w:val="0020123D"/>
    <w:rsid w:val="00202C5E"/>
    <w:rsid w:val="002115D9"/>
    <w:rsid w:val="0021744F"/>
    <w:rsid w:val="002218B4"/>
    <w:rsid w:val="002224CC"/>
    <w:rsid w:val="00233EB2"/>
    <w:rsid w:val="00233F02"/>
    <w:rsid w:val="00237D85"/>
    <w:rsid w:val="002463E8"/>
    <w:rsid w:val="00260205"/>
    <w:rsid w:val="00260CAD"/>
    <w:rsid w:val="00272431"/>
    <w:rsid w:val="002829AE"/>
    <w:rsid w:val="00293704"/>
    <w:rsid w:val="002A0528"/>
    <w:rsid w:val="002A266F"/>
    <w:rsid w:val="002A6476"/>
    <w:rsid w:val="002C0FAD"/>
    <w:rsid w:val="002C10A5"/>
    <w:rsid w:val="002C481B"/>
    <w:rsid w:val="002C7560"/>
    <w:rsid w:val="002E59B7"/>
    <w:rsid w:val="002F1D20"/>
    <w:rsid w:val="002F3D3A"/>
    <w:rsid w:val="00324227"/>
    <w:rsid w:val="00327B0E"/>
    <w:rsid w:val="0034066F"/>
    <w:rsid w:val="00342F49"/>
    <w:rsid w:val="00345A22"/>
    <w:rsid w:val="00363DC4"/>
    <w:rsid w:val="003655F4"/>
    <w:rsid w:val="0036706A"/>
    <w:rsid w:val="00375BEA"/>
    <w:rsid w:val="00390E02"/>
    <w:rsid w:val="00392959"/>
    <w:rsid w:val="003941D5"/>
    <w:rsid w:val="003A6934"/>
    <w:rsid w:val="003A7D17"/>
    <w:rsid w:val="003B3ED3"/>
    <w:rsid w:val="003B4547"/>
    <w:rsid w:val="003B5315"/>
    <w:rsid w:val="003C1849"/>
    <w:rsid w:val="003C476A"/>
    <w:rsid w:val="003D0879"/>
    <w:rsid w:val="003D6E07"/>
    <w:rsid w:val="003E275E"/>
    <w:rsid w:val="0040107C"/>
    <w:rsid w:val="00401372"/>
    <w:rsid w:val="00420E70"/>
    <w:rsid w:val="0042204D"/>
    <w:rsid w:val="00426B8E"/>
    <w:rsid w:val="0042774A"/>
    <w:rsid w:val="00435048"/>
    <w:rsid w:val="004423D1"/>
    <w:rsid w:val="004443EB"/>
    <w:rsid w:val="004454A8"/>
    <w:rsid w:val="004472BE"/>
    <w:rsid w:val="00447562"/>
    <w:rsid w:val="00450B34"/>
    <w:rsid w:val="004538F5"/>
    <w:rsid w:val="00454441"/>
    <w:rsid w:val="00465F9E"/>
    <w:rsid w:val="00467E16"/>
    <w:rsid w:val="00470D24"/>
    <w:rsid w:val="00472704"/>
    <w:rsid w:val="004759FD"/>
    <w:rsid w:val="0048116E"/>
    <w:rsid w:val="0048550D"/>
    <w:rsid w:val="004932BC"/>
    <w:rsid w:val="004959A1"/>
    <w:rsid w:val="0049628D"/>
    <w:rsid w:val="004B6605"/>
    <w:rsid w:val="004C0164"/>
    <w:rsid w:val="004C50FF"/>
    <w:rsid w:val="004D095A"/>
    <w:rsid w:val="004E1DC7"/>
    <w:rsid w:val="004E27BC"/>
    <w:rsid w:val="004E4C53"/>
    <w:rsid w:val="004F0200"/>
    <w:rsid w:val="004F19A9"/>
    <w:rsid w:val="004F1C4C"/>
    <w:rsid w:val="004F41A6"/>
    <w:rsid w:val="00506B68"/>
    <w:rsid w:val="0051545A"/>
    <w:rsid w:val="005202F6"/>
    <w:rsid w:val="00524A67"/>
    <w:rsid w:val="00527DFC"/>
    <w:rsid w:val="005417CA"/>
    <w:rsid w:val="0054595A"/>
    <w:rsid w:val="00566D72"/>
    <w:rsid w:val="00570C45"/>
    <w:rsid w:val="0057308A"/>
    <w:rsid w:val="00586247"/>
    <w:rsid w:val="005912BC"/>
    <w:rsid w:val="005A74D3"/>
    <w:rsid w:val="005B059C"/>
    <w:rsid w:val="005B222C"/>
    <w:rsid w:val="005B7848"/>
    <w:rsid w:val="005E077F"/>
    <w:rsid w:val="005E5D5F"/>
    <w:rsid w:val="005F2F69"/>
    <w:rsid w:val="005F686D"/>
    <w:rsid w:val="00611AE2"/>
    <w:rsid w:val="00612B16"/>
    <w:rsid w:val="00617893"/>
    <w:rsid w:val="00625EA8"/>
    <w:rsid w:val="00626FAA"/>
    <w:rsid w:val="00627D12"/>
    <w:rsid w:val="006307AD"/>
    <w:rsid w:val="00661752"/>
    <w:rsid w:val="00661A90"/>
    <w:rsid w:val="006659F4"/>
    <w:rsid w:val="00670538"/>
    <w:rsid w:val="0068348C"/>
    <w:rsid w:val="006859FC"/>
    <w:rsid w:val="0069695C"/>
    <w:rsid w:val="006A39C0"/>
    <w:rsid w:val="006A7A1D"/>
    <w:rsid w:val="006B367A"/>
    <w:rsid w:val="006C5DA7"/>
    <w:rsid w:val="006C7183"/>
    <w:rsid w:val="006D0EFC"/>
    <w:rsid w:val="006D2127"/>
    <w:rsid w:val="006D29AF"/>
    <w:rsid w:val="006E0B70"/>
    <w:rsid w:val="006E4D8E"/>
    <w:rsid w:val="006E6925"/>
    <w:rsid w:val="006E7BDC"/>
    <w:rsid w:val="006F0D50"/>
    <w:rsid w:val="00705E5E"/>
    <w:rsid w:val="00713B11"/>
    <w:rsid w:val="007250F5"/>
    <w:rsid w:val="00744C4B"/>
    <w:rsid w:val="00755E87"/>
    <w:rsid w:val="0075690C"/>
    <w:rsid w:val="00761C1E"/>
    <w:rsid w:val="00786AC5"/>
    <w:rsid w:val="0079057A"/>
    <w:rsid w:val="007A4A5F"/>
    <w:rsid w:val="007A6214"/>
    <w:rsid w:val="007A6ABD"/>
    <w:rsid w:val="007B3AB4"/>
    <w:rsid w:val="007B6E48"/>
    <w:rsid w:val="007C3B26"/>
    <w:rsid w:val="007F30DB"/>
    <w:rsid w:val="00812C6C"/>
    <w:rsid w:val="008309B5"/>
    <w:rsid w:val="008335AD"/>
    <w:rsid w:val="00842765"/>
    <w:rsid w:val="00843287"/>
    <w:rsid w:val="00845074"/>
    <w:rsid w:val="0085013E"/>
    <w:rsid w:val="00856A3E"/>
    <w:rsid w:val="00862946"/>
    <w:rsid w:val="00865CA2"/>
    <w:rsid w:val="00866861"/>
    <w:rsid w:val="0087790D"/>
    <w:rsid w:val="00885ADC"/>
    <w:rsid w:val="00893BC2"/>
    <w:rsid w:val="00893DA3"/>
    <w:rsid w:val="00895EEB"/>
    <w:rsid w:val="008A5856"/>
    <w:rsid w:val="008A5B0B"/>
    <w:rsid w:val="008A742F"/>
    <w:rsid w:val="008B2D6F"/>
    <w:rsid w:val="008B5B5D"/>
    <w:rsid w:val="008C6C35"/>
    <w:rsid w:val="008E1379"/>
    <w:rsid w:val="008E355C"/>
    <w:rsid w:val="008F0EA8"/>
    <w:rsid w:val="008F6BAB"/>
    <w:rsid w:val="00911E48"/>
    <w:rsid w:val="00913687"/>
    <w:rsid w:val="009141C4"/>
    <w:rsid w:val="00916337"/>
    <w:rsid w:val="00924603"/>
    <w:rsid w:val="0092596F"/>
    <w:rsid w:val="00932697"/>
    <w:rsid w:val="009343D5"/>
    <w:rsid w:val="00945E7A"/>
    <w:rsid w:val="00950195"/>
    <w:rsid w:val="00951393"/>
    <w:rsid w:val="00963868"/>
    <w:rsid w:val="00965DF4"/>
    <w:rsid w:val="0097094C"/>
    <w:rsid w:val="00972123"/>
    <w:rsid w:val="009803CB"/>
    <w:rsid w:val="00982CCF"/>
    <w:rsid w:val="00991E83"/>
    <w:rsid w:val="009B5E7F"/>
    <w:rsid w:val="009B7434"/>
    <w:rsid w:val="009C2B72"/>
    <w:rsid w:val="009D2F86"/>
    <w:rsid w:val="009D6093"/>
    <w:rsid w:val="009E09AD"/>
    <w:rsid w:val="009F558E"/>
    <w:rsid w:val="009F5E94"/>
    <w:rsid w:val="00A00409"/>
    <w:rsid w:val="00A166BA"/>
    <w:rsid w:val="00A21982"/>
    <w:rsid w:val="00A41FE8"/>
    <w:rsid w:val="00A47898"/>
    <w:rsid w:val="00A53EBF"/>
    <w:rsid w:val="00A63677"/>
    <w:rsid w:val="00A73D29"/>
    <w:rsid w:val="00A81B79"/>
    <w:rsid w:val="00A94C5C"/>
    <w:rsid w:val="00A97653"/>
    <w:rsid w:val="00AB540D"/>
    <w:rsid w:val="00AD107D"/>
    <w:rsid w:val="00AF378E"/>
    <w:rsid w:val="00B0374E"/>
    <w:rsid w:val="00B0682D"/>
    <w:rsid w:val="00B13C92"/>
    <w:rsid w:val="00B2397C"/>
    <w:rsid w:val="00B25C68"/>
    <w:rsid w:val="00B313D8"/>
    <w:rsid w:val="00B31D9E"/>
    <w:rsid w:val="00B43F77"/>
    <w:rsid w:val="00B50202"/>
    <w:rsid w:val="00B51C0D"/>
    <w:rsid w:val="00B5678D"/>
    <w:rsid w:val="00B637CE"/>
    <w:rsid w:val="00B64D1B"/>
    <w:rsid w:val="00B67CA8"/>
    <w:rsid w:val="00B72A25"/>
    <w:rsid w:val="00B81320"/>
    <w:rsid w:val="00B822FC"/>
    <w:rsid w:val="00B87FAE"/>
    <w:rsid w:val="00B90B2C"/>
    <w:rsid w:val="00B926AA"/>
    <w:rsid w:val="00BA6515"/>
    <w:rsid w:val="00BB0501"/>
    <w:rsid w:val="00BB21B6"/>
    <w:rsid w:val="00BB5138"/>
    <w:rsid w:val="00BC1335"/>
    <w:rsid w:val="00BC1C45"/>
    <w:rsid w:val="00BD277D"/>
    <w:rsid w:val="00BD76CC"/>
    <w:rsid w:val="00BE4674"/>
    <w:rsid w:val="00BE51E5"/>
    <w:rsid w:val="00BF113F"/>
    <w:rsid w:val="00BF6F28"/>
    <w:rsid w:val="00BF7CD6"/>
    <w:rsid w:val="00C1282F"/>
    <w:rsid w:val="00C21FD6"/>
    <w:rsid w:val="00C328A4"/>
    <w:rsid w:val="00C336EF"/>
    <w:rsid w:val="00C36FAA"/>
    <w:rsid w:val="00C40AEC"/>
    <w:rsid w:val="00C50719"/>
    <w:rsid w:val="00C5250F"/>
    <w:rsid w:val="00C56362"/>
    <w:rsid w:val="00C702A7"/>
    <w:rsid w:val="00C778D7"/>
    <w:rsid w:val="00C77B2A"/>
    <w:rsid w:val="00C80E5C"/>
    <w:rsid w:val="00C81A4B"/>
    <w:rsid w:val="00C86FA9"/>
    <w:rsid w:val="00CA0A56"/>
    <w:rsid w:val="00CB01D2"/>
    <w:rsid w:val="00CB037C"/>
    <w:rsid w:val="00CB22DB"/>
    <w:rsid w:val="00CB5039"/>
    <w:rsid w:val="00CB620A"/>
    <w:rsid w:val="00CB63F2"/>
    <w:rsid w:val="00CC1202"/>
    <w:rsid w:val="00CC5613"/>
    <w:rsid w:val="00CC6792"/>
    <w:rsid w:val="00CD206A"/>
    <w:rsid w:val="00CE3E7B"/>
    <w:rsid w:val="00CE63B4"/>
    <w:rsid w:val="00CF3EFD"/>
    <w:rsid w:val="00CF64B3"/>
    <w:rsid w:val="00D13889"/>
    <w:rsid w:val="00D14168"/>
    <w:rsid w:val="00D15C1E"/>
    <w:rsid w:val="00D23500"/>
    <w:rsid w:val="00D42460"/>
    <w:rsid w:val="00D56371"/>
    <w:rsid w:val="00D7121E"/>
    <w:rsid w:val="00D812D4"/>
    <w:rsid w:val="00D813DD"/>
    <w:rsid w:val="00D844C9"/>
    <w:rsid w:val="00D86578"/>
    <w:rsid w:val="00D87D39"/>
    <w:rsid w:val="00D96A7F"/>
    <w:rsid w:val="00DA0182"/>
    <w:rsid w:val="00DA4C5B"/>
    <w:rsid w:val="00DB0B73"/>
    <w:rsid w:val="00DC13A3"/>
    <w:rsid w:val="00DE6644"/>
    <w:rsid w:val="00DF1F3A"/>
    <w:rsid w:val="00DF2B5B"/>
    <w:rsid w:val="00DF4B67"/>
    <w:rsid w:val="00DF64C4"/>
    <w:rsid w:val="00E16BB0"/>
    <w:rsid w:val="00E20CDF"/>
    <w:rsid w:val="00E21924"/>
    <w:rsid w:val="00E33CFD"/>
    <w:rsid w:val="00E3692D"/>
    <w:rsid w:val="00E45029"/>
    <w:rsid w:val="00E474E6"/>
    <w:rsid w:val="00E602C9"/>
    <w:rsid w:val="00E80498"/>
    <w:rsid w:val="00E854D6"/>
    <w:rsid w:val="00E86AEE"/>
    <w:rsid w:val="00E97CB1"/>
    <w:rsid w:val="00EA0143"/>
    <w:rsid w:val="00EB7EC4"/>
    <w:rsid w:val="00ED1732"/>
    <w:rsid w:val="00ED24B8"/>
    <w:rsid w:val="00EE0302"/>
    <w:rsid w:val="00EF45E6"/>
    <w:rsid w:val="00F04B0F"/>
    <w:rsid w:val="00F06C45"/>
    <w:rsid w:val="00F1686B"/>
    <w:rsid w:val="00F262D4"/>
    <w:rsid w:val="00F33B21"/>
    <w:rsid w:val="00F35C19"/>
    <w:rsid w:val="00F41B56"/>
    <w:rsid w:val="00F53401"/>
    <w:rsid w:val="00F63CC5"/>
    <w:rsid w:val="00F70EFC"/>
    <w:rsid w:val="00F722B5"/>
    <w:rsid w:val="00F82E49"/>
    <w:rsid w:val="00F856CA"/>
    <w:rsid w:val="00F93B32"/>
    <w:rsid w:val="00F96E0A"/>
    <w:rsid w:val="00F96E6D"/>
    <w:rsid w:val="00F970AB"/>
    <w:rsid w:val="00FA49CD"/>
    <w:rsid w:val="00FB3ED0"/>
    <w:rsid w:val="00FC01D3"/>
    <w:rsid w:val="00FC0926"/>
    <w:rsid w:val="00FC7121"/>
    <w:rsid w:val="00FD0430"/>
    <w:rsid w:val="00FF2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D77D8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C50FF"/>
    <w:pPr>
      <w:keepNext/>
      <w:jc w:val="center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C50FF"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C50FF"/>
    <w:pPr>
      <w:keepNext/>
      <w:jc w:val="center"/>
      <w:outlineLvl w:val="2"/>
    </w:pPr>
    <w:rPr>
      <w:rFonts w:ascii="Arial" w:hAnsi="Arial"/>
      <w:b/>
      <w:sz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F0EA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F0EA8"/>
    <w:pPr>
      <w:keepNext/>
      <w:keepLines/>
      <w:spacing w:before="200"/>
      <w:outlineLvl w:val="4"/>
    </w:pPr>
    <w:rPr>
      <w:rFonts w:ascii="Cambria" w:hAnsi="Cambria"/>
      <w:color w:val="243F6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C50FF"/>
    <w:rPr>
      <w:rFonts w:ascii="Arial" w:hAnsi="Arial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C50FF"/>
    <w:rPr>
      <w:rFonts w:ascii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C50FF"/>
    <w:rPr>
      <w:rFonts w:ascii="Arial" w:hAnsi="Arial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F0EA8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F0EA8"/>
    <w:rPr>
      <w:rFonts w:ascii="Cambria" w:hAnsi="Cambria" w:cs="Times New Roman"/>
      <w:color w:val="243F60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4C50FF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C50FF"/>
    <w:rPr>
      <w:rFonts w:ascii="Times New Roman" w:hAnsi="Times New Roman" w:cs="Times New Roman"/>
      <w:sz w:val="20"/>
      <w:szCs w:val="20"/>
    </w:rPr>
  </w:style>
  <w:style w:type="character" w:customStyle="1" w:styleId="a">
    <w:name w:val="Гипертекстовая ссылка"/>
    <w:basedOn w:val="DefaultParagraphFont"/>
    <w:uiPriority w:val="99"/>
    <w:rsid w:val="004C50FF"/>
    <w:rPr>
      <w:rFonts w:cs="Times New Roman"/>
      <w:color w:val="106BBE"/>
    </w:rPr>
  </w:style>
  <w:style w:type="character" w:styleId="Hyperlink">
    <w:name w:val="Hyperlink"/>
    <w:basedOn w:val="DefaultParagraphFont"/>
    <w:uiPriority w:val="99"/>
    <w:rsid w:val="004C50F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A74D3"/>
    <w:pPr>
      <w:ind w:left="720"/>
      <w:contextualSpacing/>
    </w:pPr>
    <w:rPr>
      <w:sz w:val="24"/>
      <w:szCs w:val="24"/>
    </w:rPr>
  </w:style>
  <w:style w:type="character" w:customStyle="1" w:styleId="12">
    <w:name w:val="Основной текст + 12"/>
    <w:aliases w:val="5 pt,Не полужирный,Не курсив,Интервал 0 pt"/>
    <w:uiPriority w:val="99"/>
    <w:rsid w:val="00AD107D"/>
    <w:rPr>
      <w:rFonts w:ascii="Times New Roman" w:hAnsi="Times New Roman"/>
      <w:color w:val="000000"/>
      <w:spacing w:val="10"/>
      <w:w w:val="100"/>
      <w:position w:val="0"/>
      <w:sz w:val="25"/>
      <w:u w:val="none"/>
      <w:shd w:val="clear" w:color="auto" w:fill="FFFFFF"/>
      <w:lang w:val="ru-RU"/>
    </w:rPr>
  </w:style>
  <w:style w:type="character" w:customStyle="1" w:styleId="121">
    <w:name w:val="Основной текст + 121"/>
    <w:aliases w:val="5 pt1,Не курсив1"/>
    <w:uiPriority w:val="99"/>
    <w:rsid w:val="00AD107D"/>
    <w:rPr>
      <w:rFonts w:ascii="Times New Roman" w:hAnsi="Times New Roman"/>
      <w:color w:val="000000"/>
      <w:spacing w:val="0"/>
      <w:w w:val="100"/>
      <w:position w:val="0"/>
      <w:sz w:val="25"/>
      <w:u w:val="none"/>
      <w:shd w:val="clear" w:color="auto" w:fill="FFFFFF"/>
      <w:lang w:val="ru-RU"/>
    </w:rPr>
  </w:style>
  <w:style w:type="paragraph" w:styleId="NormalWeb">
    <w:name w:val="Normal (Web)"/>
    <w:basedOn w:val="Normal"/>
    <w:uiPriority w:val="99"/>
    <w:rsid w:val="00AD107D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8F0EA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F0EA8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F0EA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F0EA8"/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8F0EA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8F0EA8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table" w:styleId="TableGrid">
    <w:name w:val="Table Grid"/>
    <w:basedOn w:val="TableNormal"/>
    <w:uiPriority w:val="99"/>
    <w:rsid w:val="008F0EA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rsid w:val="008F0EA8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F0EA8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8F0EA8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8F0EA8"/>
    <w:rPr>
      <w:rFonts w:cs="Times New Roman"/>
    </w:rPr>
  </w:style>
  <w:style w:type="paragraph" w:customStyle="1" w:styleId="cont">
    <w:name w:val="cont"/>
    <w:basedOn w:val="Normal"/>
    <w:uiPriority w:val="99"/>
    <w:rsid w:val="008F0EA8"/>
    <w:pPr>
      <w:spacing w:before="100" w:beforeAutospacing="1" w:after="100" w:afterAutospacing="1"/>
    </w:pPr>
    <w:rPr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8F0EA8"/>
    <w:pPr>
      <w:spacing w:before="120" w:after="120"/>
    </w:pPr>
    <w:rPr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8F0EA8"/>
    <w:pPr>
      <w:ind w:left="240"/>
    </w:pPr>
    <w:rPr>
      <w:smallCaps/>
    </w:rPr>
  </w:style>
  <w:style w:type="paragraph" w:styleId="TOC3">
    <w:name w:val="toc 3"/>
    <w:basedOn w:val="Normal"/>
    <w:next w:val="Normal"/>
    <w:autoRedefine/>
    <w:uiPriority w:val="99"/>
    <w:rsid w:val="008F0EA8"/>
    <w:pPr>
      <w:ind w:left="480"/>
    </w:pPr>
    <w:rPr>
      <w:i/>
      <w:iCs/>
    </w:rPr>
  </w:style>
  <w:style w:type="paragraph" w:styleId="TOC4">
    <w:name w:val="toc 4"/>
    <w:basedOn w:val="Normal"/>
    <w:next w:val="Normal"/>
    <w:autoRedefine/>
    <w:uiPriority w:val="99"/>
    <w:rsid w:val="008F0EA8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99"/>
    <w:rsid w:val="008F0EA8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99"/>
    <w:rsid w:val="008F0EA8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99"/>
    <w:rsid w:val="008F0EA8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99"/>
    <w:rsid w:val="008F0EA8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99"/>
    <w:rsid w:val="008F0EA8"/>
    <w:pPr>
      <w:ind w:left="1920"/>
    </w:pPr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rsid w:val="008F0EA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F0EA8"/>
    <w:rPr>
      <w:rFonts w:ascii="Tahoma" w:hAnsi="Tahoma" w:cs="Times New Roman"/>
      <w:sz w:val="16"/>
      <w:szCs w:val="16"/>
      <w:lang w:eastAsia="ru-RU"/>
    </w:rPr>
  </w:style>
  <w:style w:type="paragraph" w:customStyle="1" w:styleId="1">
    <w:name w:val="заголовок 1"/>
    <w:basedOn w:val="Normal"/>
    <w:next w:val="Normal"/>
    <w:uiPriority w:val="99"/>
    <w:rsid w:val="008F0EA8"/>
    <w:pPr>
      <w:keepNext/>
      <w:autoSpaceDE w:val="0"/>
      <w:autoSpaceDN w:val="0"/>
      <w:jc w:val="center"/>
      <w:outlineLvl w:val="0"/>
    </w:pPr>
    <w:rPr>
      <w:i/>
      <w:iCs/>
      <w:sz w:val="28"/>
      <w:szCs w:val="28"/>
    </w:rPr>
  </w:style>
  <w:style w:type="paragraph" w:customStyle="1" w:styleId="a0">
    <w:name w:val="Внутренний адрес"/>
    <w:basedOn w:val="Normal"/>
    <w:uiPriority w:val="99"/>
    <w:rsid w:val="008F0EA8"/>
    <w:pPr>
      <w:autoSpaceDE w:val="0"/>
      <w:autoSpaceDN w:val="0"/>
    </w:pPr>
    <w:rPr>
      <w:szCs w:val="24"/>
    </w:rPr>
  </w:style>
  <w:style w:type="paragraph" w:styleId="TOCHeading">
    <w:name w:val="TOC Heading"/>
    <w:basedOn w:val="Heading1"/>
    <w:next w:val="Normal"/>
    <w:uiPriority w:val="99"/>
    <w:qFormat/>
    <w:rsid w:val="008F0EA8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oSpacing">
    <w:name w:val="No Spacing"/>
    <w:link w:val="NoSpacingChar"/>
    <w:uiPriority w:val="99"/>
    <w:qFormat/>
    <w:rsid w:val="008F0EA8"/>
    <w:rPr>
      <w:rFonts w:eastAsia="Times New Roman"/>
      <w:lang w:eastAsia="en-US"/>
    </w:rPr>
  </w:style>
  <w:style w:type="character" w:customStyle="1" w:styleId="NoSpacingChar">
    <w:name w:val="No Spacing Char"/>
    <w:link w:val="NoSpacing"/>
    <w:uiPriority w:val="99"/>
    <w:locked/>
    <w:rsid w:val="008F0EA8"/>
    <w:rPr>
      <w:rFonts w:eastAsia="Times New Roman"/>
      <w:sz w:val="22"/>
      <w:lang w:val="ru-RU" w:eastAsia="en-US"/>
    </w:rPr>
  </w:style>
  <w:style w:type="character" w:styleId="FollowedHyperlink">
    <w:name w:val="FollowedHyperlink"/>
    <w:basedOn w:val="DefaultParagraphFont"/>
    <w:uiPriority w:val="99"/>
    <w:rsid w:val="008F0EA8"/>
    <w:rPr>
      <w:rFonts w:cs="Times New Roman"/>
      <w:color w:val="800080"/>
      <w:u w:val="single"/>
    </w:rPr>
  </w:style>
  <w:style w:type="paragraph" w:styleId="BodyText3">
    <w:name w:val="Body Text 3"/>
    <w:basedOn w:val="Normal"/>
    <w:link w:val="BodyText3Char"/>
    <w:uiPriority w:val="99"/>
    <w:rsid w:val="008F0EA8"/>
    <w:pPr>
      <w:jc w:val="center"/>
    </w:pPr>
    <w:rPr>
      <w:b/>
      <w:sz w:val="32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8F0EA8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a1">
    <w:name w:val="Нормальный"/>
    <w:uiPriority w:val="99"/>
    <w:rsid w:val="008F0EA8"/>
    <w:rPr>
      <w:rFonts w:ascii="Times New Roman" w:eastAsia="Times New Roman" w:hAnsi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rsid w:val="008F0EA8"/>
    <w:pPr>
      <w:jc w:val="center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8F0EA8"/>
    <w:rPr>
      <w:rFonts w:ascii="Arial" w:hAnsi="Arial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F0EA8"/>
    <w:pPr>
      <w:jc w:val="center"/>
    </w:pPr>
    <w:rPr>
      <w:rFonts w:ascii="Arial" w:hAnsi="Arial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F0EA8"/>
    <w:rPr>
      <w:rFonts w:ascii="Arial" w:hAnsi="Arial" w:cs="Times New Roman"/>
      <w:sz w:val="20"/>
      <w:szCs w:val="20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8F0EA8"/>
    <w:pPr>
      <w:jc w:val="center"/>
    </w:pPr>
    <w:rPr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F0EA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0">
    <w:name w:val="Стиль1"/>
    <w:basedOn w:val="Heading3"/>
    <w:link w:val="11"/>
    <w:uiPriority w:val="99"/>
    <w:rsid w:val="008F0EA8"/>
    <w:pPr>
      <w:keepLines/>
      <w:spacing w:before="200"/>
      <w:ind w:left="1429" w:hanging="360"/>
      <w:jc w:val="left"/>
    </w:pPr>
    <w:rPr>
      <w:rFonts w:ascii="Verdana" w:hAnsi="Verdana"/>
      <w:b w:val="0"/>
      <w:bCs/>
      <w:i/>
      <w:smallCaps/>
      <w:color w:val="1F497D"/>
      <w:sz w:val="28"/>
      <w:szCs w:val="28"/>
    </w:rPr>
  </w:style>
  <w:style w:type="character" w:customStyle="1" w:styleId="11">
    <w:name w:val="Стиль1 Знак"/>
    <w:link w:val="10"/>
    <w:uiPriority w:val="99"/>
    <w:locked/>
    <w:rsid w:val="008F0EA8"/>
    <w:rPr>
      <w:rFonts w:ascii="Verdana" w:hAnsi="Verdana"/>
      <w:i/>
      <w:smallCaps/>
      <w:color w:val="1F497D"/>
      <w:sz w:val="28"/>
    </w:rPr>
  </w:style>
  <w:style w:type="paragraph" w:customStyle="1" w:styleId="13">
    <w:name w:val="1"/>
    <w:basedOn w:val="Normal"/>
    <w:uiPriority w:val="99"/>
    <w:rsid w:val="008F0EA8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Знак1 Знак Знак Знак Знак Знак Знак"/>
    <w:basedOn w:val="Normal"/>
    <w:uiPriority w:val="99"/>
    <w:rsid w:val="008F0EA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uiPriority w:val="99"/>
    <w:rsid w:val="008F0E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cardcontacts-index1">
    <w:name w:val="ccard__contacts-index1"/>
    <w:basedOn w:val="DefaultParagraphFont"/>
    <w:uiPriority w:val="99"/>
    <w:rsid w:val="008F0EA8"/>
    <w:rPr>
      <w:rFonts w:cs="Times New Roman"/>
      <w:color w:val="999999"/>
    </w:rPr>
  </w:style>
  <w:style w:type="paragraph" w:customStyle="1" w:styleId="ConsPlusCell">
    <w:name w:val="ConsPlusCell"/>
    <w:uiPriority w:val="99"/>
    <w:rsid w:val="008F0EA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8F0EA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2">
    <w:name w:val="Основной текст_"/>
    <w:basedOn w:val="DefaultParagraphFont"/>
    <w:link w:val="4"/>
    <w:uiPriority w:val="99"/>
    <w:locked/>
    <w:rsid w:val="00524A67"/>
    <w:rPr>
      <w:rFonts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Normal"/>
    <w:link w:val="a2"/>
    <w:uiPriority w:val="99"/>
    <w:rsid w:val="00524A67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/>
      <w:sz w:val="26"/>
      <w:szCs w:val="26"/>
      <w:shd w:val="clear" w:color="auto" w:fill="FFFFFF"/>
    </w:rPr>
  </w:style>
  <w:style w:type="character" w:styleId="CommentReference">
    <w:name w:val="annotation reference"/>
    <w:basedOn w:val="DefaultParagraphFont"/>
    <w:uiPriority w:val="99"/>
    <w:semiHidden/>
    <w:rsid w:val="008F6BA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F6BAB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F6BAB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6B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F6B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ma-inform.ru/category/10_20_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ima-inform.ru/category/10_20_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her.irkob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ma-inform.ru/category/10_20_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1749</TotalTime>
  <Pages>17</Pages>
  <Words>4087</Words>
  <Characters>23301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алена</cp:lastModifiedBy>
  <cp:revision>92</cp:revision>
  <cp:lastPrinted>2017-06-13T09:53:00Z</cp:lastPrinted>
  <dcterms:created xsi:type="dcterms:W3CDTF">2015-12-16T07:55:00Z</dcterms:created>
  <dcterms:modified xsi:type="dcterms:W3CDTF">2017-06-28T03:16:00Z</dcterms:modified>
</cp:coreProperties>
</file>