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9F8" w:rsidRDefault="000D59F8">
      <w:pPr>
        <w:rPr>
          <w:sz w:val="2"/>
        </w:rPr>
      </w:pPr>
    </w:p>
    <w:p w:rsidR="00F52760" w:rsidRPr="00225907" w:rsidRDefault="00F52760" w:rsidP="00F52760">
      <w:pPr>
        <w:ind w:left="6237"/>
        <w:rPr>
          <w:sz w:val="22"/>
          <w:szCs w:val="22"/>
        </w:rPr>
      </w:pPr>
      <w:r w:rsidRPr="00225907">
        <w:rPr>
          <w:sz w:val="22"/>
          <w:szCs w:val="22"/>
        </w:rPr>
        <w:t xml:space="preserve">Приложение </w:t>
      </w:r>
      <w:r w:rsidR="00825766" w:rsidRPr="00225907">
        <w:rPr>
          <w:sz w:val="22"/>
          <w:szCs w:val="22"/>
        </w:rPr>
        <w:t>№</w:t>
      </w:r>
      <w:r w:rsidR="0024798E" w:rsidRPr="00225907">
        <w:rPr>
          <w:sz w:val="22"/>
          <w:szCs w:val="22"/>
        </w:rPr>
        <w:t xml:space="preserve"> </w:t>
      </w:r>
      <w:r w:rsidR="00825766" w:rsidRPr="00225907">
        <w:rPr>
          <w:sz w:val="22"/>
          <w:szCs w:val="22"/>
        </w:rPr>
        <w:t>1</w:t>
      </w:r>
      <w:r w:rsidRPr="00225907">
        <w:rPr>
          <w:sz w:val="22"/>
          <w:szCs w:val="22"/>
        </w:rPr>
        <w:t xml:space="preserve"> </w:t>
      </w:r>
    </w:p>
    <w:p w:rsidR="00F52760" w:rsidRPr="00225907" w:rsidRDefault="00F52760" w:rsidP="00825766">
      <w:pPr>
        <w:ind w:left="6237"/>
        <w:rPr>
          <w:sz w:val="22"/>
          <w:szCs w:val="22"/>
        </w:rPr>
      </w:pPr>
      <w:r w:rsidRPr="00225907">
        <w:rPr>
          <w:sz w:val="22"/>
          <w:szCs w:val="22"/>
        </w:rPr>
        <w:t xml:space="preserve">к постановлению </w:t>
      </w:r>
    </w:p>
    <w:p w:rsidR="00F52760" w:rsidRPr="00225907" w:rsidRDefault="00F52760" w:rsidP="00F52760">
      <w:pPr>
        <w:ind w:left="1985" w:right="-406"/>
        <w:rPr>
          <w:sz w:val="22"/>
          <w:szCs w:val="22"/>
        </w:rPr>
      </w:pPr>
      <w:r w:rsidRPr="00225907">
        <w:rPr>
          <w:sz w:val="22"/>
          <w:szCs w:val="22"/>
        </w:rPr>
        <w:t xml:space="preserve">                                                   </w:t>
      </w:r>
      <w:r w:rsidR="00225907">
        <w:rPr>
          <w:sz w:val="22"/>
          <w:szCs w:val="22"/>
        </w:rPr>
        <w:t xml:space="preserve">                         </w:t>
      </w:r>
      <w:r w:rsidRPr="00225907">
        <w:rPr>
          <w:sz w:val="22"/>
          <w:szCs w:val="22"/>
        </w:rPr>
        <w:t xml:space="preserve">  от «___»_________202</w:t>
      </w:r>
      <w:r w:rsidR="00F34F06">
        <w:rPr>
          <w:sz w:val="22"/>
          <w:szCs w:val="22"/>
        </w:rPr>
        <w:t>2</w:t>
      </w:r>
      <w:r w:rsidR="00225907">
        <w:rPr>
          <w:sz w:val="22"/>
          <w:szCs w:val="22"/>
        </w:rPr>
        <w:t xml:space="preserve"> г    </w:t>
      </w:r>
      <w:r w:rsidRPr="00225907">
        <w:rPr>
          <w:sz w:val="22"/>
          <w:szCs w:val="22"/>
        </w:rPr>
        <w:t>№________</w:t>
      </w:r>
    </w:p>
    <w:p w:rsidR="00F52760" w:rsidRPr="00225907" w:rsidRDefault="00F52760" w:rsidP="00F52760">
      <w:pPr>
        <w:ind w:left="1985" w:right="-406"/>
        <w:rPr>
          <w:sz w:val="22"/>
          <w:szCs w:val="22"/>
        </w:rPr>
      </w:pPr>
    </w:p>
    <w:p w:rsidR="00F52760" w:rsidRPr="00225907" w:rsidRDefault="00F52760" w:rsidP="00F52760">
      <w:pPr>
        <w:ind w:left="1985"/>
        <w:rPr>
          <w:sz w:val="22"/>
          <w:szCs w:val="22"/>
          <w:u w:val="single"/>
        </w:rPr>
      </w:pPr>
    </w:p>
    <w:p w:rsidR="00843979" w:rsidRDefault="00843979" w:rsidP="00F52760">
      <w:pPr>
        <w:ind w:left="1985"/>
        <w:rPr>
          <w:sz w:val="20"/>
          <w:szCs w:val="20"/>
          <w:u w:val="single"/>
        </w:rPr>
      </w:pPr>
    </w:p>
    <w:p w:rsidR="00F52760" w:rsidRDefault="00F52760" w:rsidP="00F52760">
      <w:pPr>
        <w:pStyle w:val="a7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СХЕМА РАСПОЛОЖЕНИЯ  ГРАНИЦ  ПУБЛИЧНОГО СЕРВИТУТА</w:t>
      </w:r>
    </w:p>
    <w:p w:rsidR="00344870" w:rsidRDefault="00344870" w:rsidP="00C826C4">
      <w:pPr>
        <w:jc w:val="center"/>
      </w:pPr>
    </w:p>
    <w:p w:rsidR="00843979" w:rsidRPr="00F24418" w:rsidRDefault="00843979" w:rsidP="00C826C4">
      <w:pPr>
        <w:jc w:val="center"/>
      </w:pPr>
    </w:p>
    <w:tbl>
      <w:tblPr>
        <w:tblW w:w="102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4"/>
        <w:gridCol w:w="3825"/>
        <w:gridCol w:w="3577"/>
      </w:tblGrid>
      <w:tr w:rsidR="00C826C4" w:rsidRPr="000E0EF7" w:rsidTr="00E674CE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A6292B" w:rsidRPr="000E0EF7" w:rsidRDefault="00F52760" w:rsidP="00F34F06">
            <w:pPr>
              <w:rPr>
                <w:u w:val="single"/>
              </w:rPr>
            </w:pPr>
            <w:r w:rsidRPr="000E0EF7">
              <w:t xml:space="preserve">Площадь испрашиваемого публичного сервитута </w:t>
            </w:r>
            <w:r w:rsidR="00F34F06" w:rsidRPr="000E0EF7">
              <w:t>37</w:t>
            </w:r>
            <w:r w:rsidRPr="000E0EF7">
              <w:t xml:space="preserve"> кв.</w:t>
            </w:r>
            <w:r w:rsidR="00225907" w:rsidRPr="000E0EF7">
              <w:t xml:space="preserve"> </w:t>
            </w:r>
            <w:r w:rsidRPr="000E0EF7">
              <w:t>м, в том числе:</w:t>
            </w:r>
          </w:p>
        </w:tc>
      </w:tr>
      <w:tr w:rsidR="00F52760" w:rsidRPr="000E0EF7" w:rsidTr="00E674CE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F52760" w:rsidRPr="000E0EF7" w:rsidRDefault="00F52760" w:rsidP="00357096">
            <w:r w:rsidRPr="000E0EF7">
              <w:t>Площадь испрашиваемого публичного сервитута на не</w:t>
            </w:r>
            <w:r w:rsidR="00BB0BF6">
              <w:t xml:space="preserve"> </w:t>
            </w:r>
            <w:r w:rsidRPr="000E0EF7">
              <w:t xml:space="preserve">разграниченных землях - </w:t>
            </w:r>
            <w:r w:rsidR="00357096" w:rsidRPr="000E0EF7">
              <w:t>27</w:t>
            </w:r>
            <w:r w:rsidRPr="000E0EF7">
              <w:t xml:space="preserve"> кв.</w:t>
            </w:r>
            <w:r w:rsidR="00225907" w:rsidRPr="000E0EF7">
              <w:t xml:space="preserve"> </w:t>
            </w:r>
            <w:r w:rsidRPr="000E0EF7">
              <w:t>м</w:t>
            </w:r>
            <w:r w:rsidR="005753F1" w:rsidRPr="000E0EF7">
              <w:t>;</w:t>
            </w:r>
          </w:p>
        </w:tc>
      </w:tr>
      <w:tr w:rsidR="00BC1FD8" w:rsidRPr="000E0EF7" w:rsidTr="00E674CE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BC1FD8" w:rsidRPr="000E0EF7" w:rsidRDefault="00BC1FD8" w:rsidP="00E674CE">
            <w:r w:rsidRPr="000E0EF7">
              <w:t>Площадь испрашиваемого публичного сервитута на зем</w:t>
            </w:r>
            <w:r w:rsidR="00225907" w:rsidRPr="000E0EF7">
              <w:t>е</w:t>
            </w:r>
            <w:r w:rsidR="002D48AC">
              <w:t>льном участке 38:17:000000:1781 -</w:t>
            </w:r>
            <w:r w:rsidR="00225907" w:rsidRPr="000E0EF7">
              <w:t>1</w:t>
            </w:r>
            <w:r w:rsidR="002D48AC">
              <w:t xml:space="preserve"> </w:t>
            </w:r>
            <w:r w:rsidR="009B375D" w:rsidRPr="000E0EF7">
              <w:t>0</w:t>
            </w:r>
            <w:r w:rsidR="002D48AC">
              <w:t xml:space="preserve"> </w:t>
            </w:r>
            <w:r w:rsidRPr="000E0EF7">
              <w:t>кв.м</w:t>
            </w:r>
            <w:r w:rsidR="0024798E" w:rsidRPr="000E0EF7">
              <w:t>.</w:t>
            </w:r>
          </w:p>
        </w:tc>
      </w:tr>
      <w:tr w:rsidR="008D6C30" w:rsidRPr="000E0EF7" w:rsidTr="00E674CE">
        <w:trPr>
          <w:jc w:val="center"/>
        </w:trPr>
        <w:tc>
          <w:tcPr>
            <w:tcW w:w="2804" w:type="dxa"/>
            <w:vMerge w:val="restart"/>
            <w:shd w:val="clear" w:color="auto" w:fill="auto"/>
            <w:vAlign w:val="center"/>
          </w:tcPr>
          <w:p w:rsidR="008D6C30" w:rsidRPr="000E0EF7" w:rsidRDefault="008D6C30" w:rsidP="00E674CE">
            <w:pPr>
              <w:jc w:val="center"/>
            </w:pPr>
            <w:r w:rsidRPr="000E0EF7">
              <w:t>Обозначение характерных точек границ</w:t>
            </w:r>
          </w:p>
        </w:tc>
        <w:tc>
          <w:tcPr>
            <w:tcW w:w="7402" w:type="dxa"/>
            <w:gridSpan w:val="2"/>
            <w:shd w:val="clear" w:color="auto" w:fill="auto"/>
            <w:vAlign w:val="center"/>
          </w:tcPr>
          <w:p w:rsidR="008D6C30" w:rsidRPr="000E0EF7" w:rsidRDefault="008D6C30" w:rsidP="00E674CE">
            <w:pPr>
              <w:jc w:val="center"/>
              <w:rPr>
                <w:lang w:val="en-US"/>
              </w:rPr>
            </w:pPr>
            <w:r w:rsidRPr="000E0EF7">
              <w:t>Координаты, м</w:t>
            </w:r>
          </w:p>
        </w:tc>
      </w:tr>
      <w:tr w:rsidR="008D6C30" w:rsidRPr="000E0EF7" w:rsidTr="00E674CE">
        <w:trPr>
          <w:jc w:val="center"/>
        </w:trPr>
        <w:tc>
          <w:tcPr>
            <w:tcW w:w="2804" w:type="dxa"/>
            <w:vMerge/>
            <w:shd w:val="clear" w:color="auto" w:fill="auto"/>
            <w:vAlign w:val="center"/>
          </w:tcPr>
          <w:p w:rsidR="008D6C30" w:rsidRPr="000E0EF7" w:rsidRDefault="008D6C30" w:rsidP="00E674CE">
            <w:pPr>
              <w:jc w:val="center"/>
            </w:pPr>
          </w:p>
        </w:tc>
        <w:tc>
          <w:tcPr>
            <w:tcW w:w="3825" w:type="dxa"/>
            <w:shd w:val="clear" w:color="auto" w:fill="auto"/>
            <w:vAlign w:val="center"/>
          </w:tcPr>
          <w:p w:rsidR="008D6C30" w:rsidRPr="000E0EF7" w:rsidRDefault="008D6C30" w:rsidP="00E674CE">
            <w:pPr>
              <w:jc w:val="center"/>
            </w:pPr>
            <w:r w:rsidRPr="000E0EF7">
              <w:rPr>
                <w:lang w:val="en-US"/>
              </w:rPr>
              <w:t>X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8D6C30" w:rsidRPr="000E0EF7" w:rsidRDefault="008D6C30" w:rsidP="00E674CE">
            <w:pPr>
              <w:jc w:val="center"/>
              <w:rPr>
                <w:lang w:val="en-US"/>
              </w:rPr>
            </w:pPr>
            <w:r w:rsidRPr="000E0EF7">
              <w:rPr>
                <w:lang w:val="en-US"/>
              </w:rPr>
              <w:t>Y</w:t>
            </w:r>
          </w:p>
        </w:tc>
      </w:tr>
      <w:tr w:rsidR="0038624B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8624B" w:rsidRPr="000E0EF7" w:rsidRDefault="0038624B" w:rsidP="00E674CE">
            <w:pPr>
              <w:jc w:val="center"/>
            </w:pPr>
            <w:r w:rsidRPr="000E0EF7">
              <w:t>1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38624B" w:rsidRPr="000E0EF7" w:rsidRDefault="0038624B" w:rsidP="00E674CE">
            <w:pPr>
              <w:jc w:val="center"/>
            </w:pPr>
            <w:r w:rsidRPr="000E0EF7">
              <w:t>2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38624B" w:rsidRPr="000E0EF7" w:rsidRDefault="0038624B" w:rsidP="00E674CE">
            <w:pPr>
              <w:jc w:val="center"/>
            </w:pPr>
            <w:r w:rsidRPr="000E0EF7">
              <w:t>3</w:t>
            </w:r>
          </w:p>
        </w:tc>
      </w:tr>
      <w:tr w:rsidR="0038624B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8624B" w:rsidRPr="000E0EF7" w:rsidRDefault="008D6C30" w:rsidP="00E674CE">
            <w:pPr>
              <w:jc w:val="center"/>
            </w:pPr>
            <w:r w:rsidRPr="000E0EF7">
              <w:t>:ЗУ1(1)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38624B" w:rsidRPr="000E0EF7" w:rsidRDefault="008D6C30" w:rsidP="00E674CE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38624B" w:rsidRPr="000E0EF7" w:rsidRDefault="008D6C30" w:rsidP="00E674CE">
            <w:pPr>
              <w:jc w:val="center"/>
            </w:pPr>
            <w:r w:rsidRPr="000E0EF7">
              <w:t>–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949774.65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3195852.37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949774.01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3195853.15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949773.24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3195852.51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949773.87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3195851.74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949774.65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3195852.37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2754E4">
            <w:pPr>
              <w:jc w:val="center"/>
            </w:pPr>
            <w:r w:rsidRPr="000E0EF7">
              <w:t>:ЗУ1(2)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949877.56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3195897.51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949876.89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3195898.26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949876.15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3195897.60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949876.81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3195896.85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949877.56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3195897.51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2754E4">
            <w:pPr>
              <w:jc w:val="center"/>
            </w:pPr>
            <w:r w:rsidRPr="000E0EF7">
              <w:t>:ЗУ1(3)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949908.85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3195914.05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н10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949908.39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3195914.94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н11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949907.50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3195914.48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н12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949907.96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3195913.59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949908.85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0E0EF7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3195914.05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2754E4">
            <w:pPr>
              <w:jc w:val="center"/>
            </w:pPr>
            <w:r w:rsidRPr="000E0EF7">
              <w:t>:ЗУ1(4)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н13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949939.18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3195928.76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н14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949938.74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3195929.66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н15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949937.84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3195929.22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н16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949938.28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3195928.32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н13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949939.18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3195928.76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2754E4">
            <w:pPr>
              <w:jc w:val="center"/>
            </w:pPr>
            <w:r w:rsidRPr="000E0EF7">
              <w:t>:ЗУ1(5)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н17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949970.08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3195943.93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н18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949969.64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3195944.83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н19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949968.74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3195944.40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н20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949969.18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3195943.50</w:t>
            </w:r>
          </w:p>
        </w:tc>
      </w:tr>
      <w:tr w:rsidR="00357096" w:rsidRPr="000E0EF7" w:rsidTr="0065376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н17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949970.08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3195943.93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2754E4">
            <w:pPr>
              <w:jc w:val="center"/>
            </w:pPr>
            <w:r w:rsidRPr="000E0EF7">
              <w:t>:ЗУ1(6)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н21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949999.99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3195958.37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н22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949999.55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3195959.27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н23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949998.65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3195958.83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н24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949999.09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3195957.93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н21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949999.99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3195958.37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2754E4">
            <w:pPr>
              <w:jc w:val="center"/>
            </w:pPr>
            <w:r w:rsidRPr="000E0EF7">
              <w:lastRenderedPageBreak/>
              <w:t>:ЗУ1(7)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н25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950033.23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3195974.75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н26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950033.81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3195975.57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н27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950032.99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3195976.15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н28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950032.41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3195975.33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н25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950033.23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3195974.75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2754E4">
            <w:pPr>
              <w:jc w:val="center"/>
            </w:pPr>
            <w:r w:rsidRPr="000E0EF7">
              <w:t>:ЗУ1(8)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н29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950093.86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3196105.67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н30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950093.75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3196106.66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н31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950092.76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3196106.56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н32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950092.86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3196105.56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н29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950093.86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3196105.67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2754E4">
            <w:pPr>
              <w:jc w:val="center"/>
            </w:pPr>
            <w:r w:rsidRPr="000E0EF7">
              <w:t>:ЗУ1(9)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н33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950126.90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3196109.19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н34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950126.78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3196110.19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н35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950125.79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3196110.07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н36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950125.90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3196109.08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н33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950126.90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3196109.19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2754E4">
            <w:pPr>
              <w:jc w:val="center"/>
            </w:pPr>
            <w:r w:rsidRPr="000E0EF7">
              <w:t>:ЗУ1(10)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н37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950140.40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3196110.91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н38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950140.31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3196111.91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н39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950139.31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3196111.82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н40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950139.40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3196110.82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н37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950140.40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3196110.91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2754E4">
            <w:pPr>
              <w:jc w:val="center"/>
            </w:pPr>
            <w:r w:rsidRPr="000E0EF7">
              <w:t>:ЗУ1(11)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н41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950059.63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3196098.02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н42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950059.41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3196102.99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н43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950058.42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3196102.95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н44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950058.63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3196097.98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н41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950059.63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3196098.02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2754E4">
            <w:pPr>
              <w:jc w:val="center"/>
            </w:pPr>
            <w:r w:rsidRPr="000E0EF7">
              <w:t>:ЗУ1(12)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н45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950222.55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3196109.92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н46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950221.75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3196110.52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н47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950223.55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3196112.91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н48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950224.36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3196112.34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н45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950222.55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3196109.92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2754E4">
            <w:pPr>
              <w:jc w:val="center"/>
            </w:pPr>
            <w:r w:rsidRPr="000E0EF7">
              <w:t>:ЗУ1(13)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н49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950195.40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3196110.38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н50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950195.65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3196115.13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н51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950194.65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3196115.18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н52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950194.40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3196110.43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н49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950195.40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3196110.38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2754E4">
            <w:pPr>
              <w:jc w:val="center"/>
            </w:pPr>
            <w:r w:rsidRPr="000E0EF7">
              <w:t>:ЗУ1(14)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н53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950270.52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3196112.71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н54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950270.52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3196113.71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н55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950267.29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3196113.70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н56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950267.30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3196112.70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н53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950270.52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3196112.71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2754E4">
            <w:pPr>
              <w:jc w:val="center"/>
            </w:pPr>
            <w:r w:rsidRPr="000E0EF7">
              <w:t>:ЗУ1(15)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н57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950066.87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3195992.02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н58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950066.46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3195992.94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н59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950062.04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3195990.99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lastRenderedPageBreak/>
              <w:t>н60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950062.44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3195990.07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н57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950066.87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3195992.02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2754E4">
            <w:pPr>
              <w:jc w:val="center"/>
            </w:pPr>
            <w:r w:rsidRPr="000E0EF7">
              <w:t>:ЗУ1(16)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н61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950225.25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3196113.51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н62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950225.95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3196114.43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н63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950225.16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3196115.03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н64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950224.47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3196114.11</w:t>
            </w:r>
          </w:p>
        </w:tc>
      </w:tr>
      <w:tr w:rsidR="00357096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357096" w:rsidRPr="000E0EF7" w:rsidRDefault="00357096" w:rsidP="002754E4">
            <w:pPr>
              <w:jc w:val="center"/>
            </w:pPr>
            <w:r w:rsidRPr="000E0EF7">
              <w:t>н61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950225.25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357096" w:rsidRPr="000E0EF7" w:rsidRDefault="00357096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3196113.51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2754E4">
            <w:pPr>
              <w:jc w:val="center"/>
            </w:pPr>
            <w:r w:rsidRPr="000E0EF7">
              <w:t>:ЗУ1(17)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0E0EF7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0E0EF7" w:rsidRPr="000E0EF7" w:rsidRDefault="000E0EF7" w:rsidP="002754E4">
            <w:pPr>
              <w:jc w:val="center"/>
            </w:pPr>
            <w:r w:rsidRPr="000E0EF7">
              <w:t>н65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950163.32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3196108.29</w:t>
            </w:r>
          </w:p>
        </w:tc>
      </w:tr>
      <w:tr w:rsidR="000E0EF7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0E0EF7" w:rsidRPr="000E0EF7" w:rsidRDefault="000E0EF7" w:rsidP="002754E4">
            <w:pPr>
              <w:jc w:val="center"/>
            </w:pPr>
            <w:r w:rsidRPr="000E0EF7">
              <w:t>н66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950162.45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3196113.43</w:t>
            </w:r>
          </w:p>
        </w:tc>
      </w:tr>
      <w:tr w:rsidR="000E0EF7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0E0EF7" w:rsidRPr="000E0EF7" w:rsidRDefault="000E0EF7" w:rsidP="002754E4">
            <w:pPr>
              <w:jc w:val="center"/>
            </w:pPr>
            <w:r w:rsidRPr="000E0EF7">
              <w:t>н67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950160.22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3196111.69</w:t>
            </w:r>
          </w:p>
        </w:tc>
      </w:tr>
      <w:tr w:rsidR="000E0EF7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0E0EF7" w:rsidRPr="000E0EF7" w:rsidRDefault="000E0EF7" w:rsidP="002754E4">
            <w:pPr>
              <w:jc w:val="center"/>
            </w:pPr>
            <w:r w:rsidRPr="000E0EF7">
              <w:t>н68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950160.27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3196111.62</w:t>
            </w:r>
          </w:p>
        </w:tc>
      </w:tr>
      <w:tr w:rsidR="000E0EF7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0E0EF7" w:rsidRPr="000E0EF7" w:rsidRDefault="000E0EF7" w:rsidP="002754E4">
            <w:pPr>
              <w:jc w:val="center"/>
            </w:pPr>
            <w:r w:rsidRPr="000E0EF7">
              <w:t>н69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950161.82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3196111.98</w:t>
            </w:r>
          </w:p>
        </w:tc>
      </w:tr>
      <w:tr w:rsidR="000E0EF7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0E0EF7" w:rsidRPr="000E0EF7" w:rsidRDefault="000E0EF7" w:rsidP="002754E4">
            <w:pPr>
              <w:jc w:val="center"/>
            </w:pPr>
            <w:r w:rsidRPr="000E0EF7">
              <w:t>н70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950162.03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3196110.97</w:t>
            </w:r>
          </w:p>
        </w:tc>
      </w:tr>
      <w:tr w:rsidR="000E0EF7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0E0EF7" w:rsidRPr="000E0EF7" w:rsidRDefault="000E0EF7" w:rsidP="002754E4">
            <w:pPr>
              <w:jc w:val="center"/>
            </w:pPr>
            <w:r w:rsidRPr="000E0EF7">
              <w:t>н71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950162.52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3196108.16</w:t>
            </w:r>
          </w:p>
        </w:tc>
      </w:tr>
      <w:tr w:rsidR="000E0EF7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0E0EF7" w:rsidRPr="000E0EF7" w:rsidRDefault="000E0EF7" w:rsidP="002754E4">
            <w:pPr>
              <w:jc w:val="center"/>
            </w:pPr>
            <w:r w:rsidRPr="000E0EF7">
              <w:t>н65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950163.32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3196108.29</w:t>
            </w:r>
          </w:p>
        </w:tc>
      </w:tr>
      <w:tr w:rsidR="002754E4" w:rsidRPr="000E0EF7" w:rsidTr="00E674CE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2754E4" w:rsidRPr="000E0EF7" w:rsidRDefault="002754E4" w:rsidP="000E0EF7">
            <w:pPr>
              <w:jc w:val="center"/>
            </w:pPr>
            <w:r w:rsidRPr="000E0EF7">
              <w:t>:ЗУ1(</w:t>
            </w:r>
            <w:r w:rsidR="000E0EF7" w:rsidRPr="000E0EF7">
              <w:t>18</w:t>
            </w:r>
            <w:r w:rsidRPr="000E0EF7">
              <w:t>)</w:t>
            </w:r>
          </w:p>
        </w:tc>
        <w:tc>
          <w:tcPr>
            <w:tcW w:w="3825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  <w:tc>
          <w:tcPr>
            <w:tcW w:w="3577" w:type="dxa"/>
            <w:shd w:val="clear" w:color="auto" w:fill="auto"/>
            <w:vAlign w:val="center"/>
          </w:tcPr>
          <w:p w:rsidR="002754E4" w:rsidRPr="000E0EF7" w:rsidRDefault="002754E4" w:rsidP="00F34F06">
            <w:pPr>
              <w:jc w:val="center"/>
            </w:pPr>
            <w:r w:rsidRPr="000E0EF7">
              <w:t>–</w:t>
            </w:r>
          </w:p>
        </w:tc>
      </w:tr>
      <w:tr w:rsidR="000E0EF7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0E0EF7" w:rsidRPr="000E0EF7" w:rsidRDefault="000E0EF7" w:rsidP="000E0EF7">
            <w:pPr>
              <w:jc w:val="center"/>
            </w:pPr>
            <w:r w:rsidRPr="000E0EF7">
              <w:t>н72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949737.50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3195869.75</w:t>
            </w:r>
          </w:p>
        </w:tc>
      </w:tr>
      <w:tr w:rsidR="000E0EF7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0E0EF7" w:rsidRPr="000E0EF7" w:rsidRDefault="000E0EF7" w:rsidP="000E0EF7">
            <w:pPr>
              <w:jc w:val="center"/>
            </w:pPr>
            <w:r w:rsidRPr="000E0EF7">
              <w:t>н73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949737.07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3195870.65</w:t>
            </w:r>
          </w:p>
        </w:tc>
      </w:tr>
      <w:tr w:rsidR="000E0EF7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0E0EF7" w:rsidRPr="000E0EF7" w:rsidRDefault="000E0EF7" w:rsidP="000E0EF7">
            <w:pPr>
              <w:jc w:val="center"/>
            </w:pPr>
            <w:r w:rsidRPr="000E0EF7">
              <w:t>н74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949736.63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3195870.44</w:t>
            </w:r>
          </w:p>
        </w:tc>
      </w:tr>
      <w:tr w:rsidR="000E0EF7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0E0EF7" w:rsidRPr="000E0EF7" w:rsidRDefault="000E0EF7" w:rsidP="000E0EF7">
            <w:pPr>
              <w:jc w:val="center"/>
            </w:pPr>
            <w:r w:rsidRPr="000E0EF7">
              <w:t>н75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949737.06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3195869.54</w:t>
            </w:r>
          </w:p>
        </w:tc>
      </w:tr>
      <w:tr w:rsidR="000E0EF7" w:rsidRPr="000E0EF7" w:rsidTr="00F34F06">
        <w:trPr>
          <w:jc w:val="center"/>
        </w:trPr>
        <w:tc>
          <w:tcPr>
            <w:tcW w:w="2804" w:type="dxa"/>
            <w:shd w:val="clear" w:color="auto" w:fill="auto"/>
            <w:vAlign w:val="center"/>
          </w:tcPr>
          <w:p w:rsidR="000E0EF7" w:rsidRPr="000E0EF7" w:rsidRDefault="000E0EF7" w:rsidP="000E0EF7">
            <w:pPr>
              <w:jc w:val="center"/>
            </w:pPr>
            <w:r w:rsidRPr="000E0EF7">
              <w:t>н72</w:t>
            </w:r>
          </w:p>
        </w:tc>
        <w:tc>
          <w:tcPr>
            <w:tcW w:w="3825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949737.50</w:t>
            </w:r>
          </w:p>
        </w:tc>
        <w:tc>
          <w:tcPr>
            <w:tcW w:w="3577" w:type="dxa"/>
            <w:shd w:val="clear" w:color="auto" w:fill="auto"/>
            <w:vAlign w:val="bottom"/>
          </w:tcPr>
          <w:p w:rsidR="000E0EF7" w:rsidRPr="000E0EF7" w:rsidRDefault="000E0EF7" w:rsidP="002D48AC">
            <w:pPr>
              <w:jc w:val="center"/>
              <w:rPr>
                <w:color w:val="000000"/>
              </w:rPr>
            </w:pPr>
            <w:r w:rsidRPr="000E0EF7">
              <w:rPr>
                <w:color w:val="000000"/>
              </w:rPr>
              <w:t>3195869.75</w:t>
            </w:r>
          </w:p>
        </w:tc>
      </w:tr>
      <w:tr w:rsidR="00B53101" w:rsidRPr="000E0EF7" w:rsidTr="00E674CE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B53101" w:rsidRPr="000E0EF7" w:rsidRDefault="00707D61" w:rsidP="00E674CE">
            <w:r w:rsidRPr="000E0EF7">
              <w:t>Система координат МСК-38, зона 3</w:t>
            </w:r>
          </w:p>
        </w:tc>
      </w:tr>
    </w:tbl>
    <w:p w:rsidR="008A19AA" w:rsidRDefault="008A19AA" w:rsidP="002E69BF">
      <w:pPr>
        <w:rPr>
          <w:sz w:val="8"/>
          <w:szCs w:val="8"/>
        </w:rPr>
      </w:pPr>
    </w:p>
    <w:p w:rsidR="00B05106" w:rsidRDefault="00B05106" w:rsidP="002E69BF">
      <w:pPr>
        <w:rPr>
          <w:sz w:val="8"/>
          <w:szCs w:val="8"/>
        </w:rPr>
      </w:pPr>
    </w:p>
    <w:tbl>
      <w:tblPr>
        <w:tblW w:w="10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2"/>
        <w:gridCol w:w="8583"/>
      </w:tblGrid>
      <w:tr w:rsidR="00B05106" w:rsidTr="006856D0">
        <w:trPr>
          <w:trHeight w:val="422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106" w:rsidRDefault="00B05106" w:rsidP="00E948C6">
            <w:pPr>
              <w:tabs>
                <w:tab w:val="left" w:pos="16860"/>
              </w:tabs>
              <w:jc w:val="center"/>
            </w:pPr>
            <w:r>
              <w:t>Площадь, кв.м.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106" w:rsidRDefault="00B05106" w:rsidP="00E948C6">
            <w:pPr>
              <w:tabs>
                <w:tab w:val="left" w:pos="16860"/>
              </w:tabs>
              <w:jc w:val="center"/>
            </w:pPr>
            <w:r>
              <w:t>Цель установления публичного сервитута</w:t>
            </w:r>
          </w:p>
        </w:tc>
      </w:tr>
      <w:tr w:rsidR="00B05106" w:rsidTr="006856D0">
        <w:trPr>
          <w:trHeight w:val="1128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106" w:rsidRPr="00B05106" w:rsidRDefault="00934BDA" w:rsidP="00E948C6">
            <w:pPr>
              <w:tabs>
                <w:tab w:val="left" w:pos="16860"/>
              </w:tabs>
              <w:jc w:val="center"/>
            </w:pPr>
            <w:bookmarkStart w:id="0" w:name="_GoBack"/>
            <w:bookmarkEnd w:id="0"/>
            <w:r>
              <w:t>37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106" w:rsidRPr="00B05106" w:rsidRDefault="00B05106" w:rsidP="00934BDA">
            <w:pPr>
              <w:tabs>
                <w:tab w:val="left" w:pos="16860"/>
              </w:tabs>
              <w:jc w:val="center"/>
            </w:pPr>
            <w:r w:rsidRPr="00B05106">
              <w:t>Для эксплуатации линейного объекта  " ВЛ-</w:t>
            </w:r>
            <w:r w:rsidR="00BC1FD8">
              <w:t>0,4</w:t>
            </w:r>
            <w:r w:rsidRPr="00B05106">
              <w:t xml:space="preserve"> кВ  </w:t>
            </w:r>
            <w:r w:rsidR="00BC1FD8">
              <w:t>ТП 10, лини</w:t>
            </w:r>
            <w:r w:rsidR="00934BDA">
              <w:t xml:space="preserve">я </w:t>
            </w:r>
            <w:r w:rsidR="00BC1FD8">
              <w:t>электропередач от ТП-10</w:t>
            </w:r>
            <w:r w:rsidRPr="00B05106">
              <w:t>"</w:t>
            </w:r>
          </w:p>
        </w:tc>
      </w:tr>
    </w:tbl>
    <w:p w:rsidR="00B05106" w:rsidRDefault="00B05106" w:rsidP="002E69BF">
      <w:pPr>
        <w:rPr>
          <w:noProof/>
          <w:sz w:val="8"/>
          <w:szCs w:val="8"/>
        </w:rPr>
      </w:pPr>
    </w:p>
    <w:p w:rsidR="00B05106" w:rsidRDefault="00B05106" w:rsidP="002E69BF">
      <w:pPr>
        <w:rPr>
          <w:noProof/>
          <w:sz w:val="8"/>
          <w:szCs w:val="8"/>
        </w:rPr>
      </w:pPr>
    </w:p>
    <w:p w:rsidR="00B05106" w:rsidRDefault="00B05106" w:rsidP="002E69BF">
      <w:pPr>
        <w:rPr>
          <w:noProof/>
          <w:sz w:val="8"/>
          <w:szCs w:val="8"/>
        </w:rPr>
      </w:pPr>
    </w:p>
    <w:p w:rsidR="00B05106" w:rsidRDefault="00B05106" w:rsidP="002E69BF">
      <w:pPr>
        <w:rPr>
          <w:noProof/>
          <w:sz w:val="8"/>
          <w:szCs w:val="8"/>
        </w:rPr>
      </w:pPr>
    </w:p>
    <w:p w:rsidR="00B05106" w:rsidRDefault="00B05106" w:rsidP="002E69BF">
      <w:pPr>
        <w:rPr>
          <w:noProof/>
          <w:sz w:val="8"/>
          <w:szCs w:val="8"/>
        </w:rPr>
      </w:pPr>
    </w:p>
    <w:p w:rsidR="00B05106" w:rsidRDefault="00B05106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C94859" w:rsidRDefault="00C94859" w:rsidP="002E69BF">
      <w:pPr>
        <w:rPr>
          <w:noProof/>
          <w:sz w:val="8"/>
          <w:szCs w:val="8"/>
        </w:rPr>
      </w:pPr>
    </w:p>
    <w:p w:rsidR="00B05106" w:rsidRPr="00FF3EAD" w:rsidRDefault="00B05106" w:rsidP="00660AFC">
      <w:pPr>
        <w:tabs>
          <w:tab w:val="left" w:pos="2910"/>
        </w:tabs>
        <w:rPr>
          <w:b/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C94859" w:rsidRDefault="00C94859" w:rsidP="00B52667">
            <w:pPr>
              <w:jc w:val="center"/>
              <w:rPr>
                <w:b/>
                <w:noProof/>
                <w:sz w:val="20"/>
                <w:szCs w:val="20"/>
              </w:rPr>
            </w:pPr>
          </w:p>
          <w:p w:rsidR="00C94859" w:rsidRDefault="00C94859" w:rsidP="00B52667">
            <w:pPr>
              <w:jc w:val="center"/>
              <w:rPr>
                <w:b/>
                <w:noProof/>
                <w:sz w:val="20"/>
                <w:szCs w:val="20"/>
              </w:rPr>
            </w:pPr>
          </w:p>
          <w:p w:rsidR="004C424A" w:rsidRDefault="000B0D16" w:rsidP="00B52667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1" type="#_x0000_t202" style="position:absolute;left:0;text-align:left;margin-left:84.55pt;margin-top:320.2pt;width:166.95pt;height:122pt;z-index:251662336" filled="f" strokecolor="black [3213]">
                  <v:textbox>
                    <w:txbxContent>
                      <w:p w:rsidR="00F34F06" w:rsidRDefault="00F34F06" w:rsidP="0016732D"/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188" type="#_x0000_t202" style="position:absolute;left:0;text-align:left;margin-left:291.5pt;margin-top:3.95pt;width:42.05pt;height:18.55pt;z-index:251679744">
                  <v:textbox style="mso-next-textbox:#_x0000_s1188">
                    <w:txbxContent>
                      <w:p w:rsidR="00F34F06" w:rsidRPr="00263BF3" w:rsidRDefault="00F34F0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63BF3">
                          <w:rPr>
                            <w:sz w:val="18"/>
                            <w:szCs w:val="18"/>
                          </w:rPr>
                          <w:t>Лист 1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170" type="#_x0000_t202" style="position:absolute;left:0;text-align:left;margin-left:291.65pt;margin-top:4.2pt;width:122.85pt;height:174.45pt;z-index:251661312" filled="f" strokecolor="black [3213]">
                  <v:textbox>
                    <w:txbxContent>
                      <w:p w:rsidR="00F34F06" w:rsidRDefault="00F34F06" w:rsidP="0016732D"/>
                    </w:txbxContent>
                  </v:textbox>
                </v:shape>
              </w:pict>
            </w:r>
            <w:r w:rsidR="006856D0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100965</wp:posOffset>
                  </wp:positionV>
                  <wp:extent cx="299720" cy="914400"/>
                  <wp:effectExtent l="19050" t="0" r="5080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0"/>
                <w:szCs w:val="20"/>
              </w:rPr>
              <w:pict>
                <v:shape id="_x0000_s1167" type="#_x0000_t202" style="position:absolute;left:0;text-align:left;margin-left:306.7pt;margin-top:158.7pt;width:135.7pt;height:107.45pt;z-index:251658240;mso-position-horizontal-relative:text;mso-position-vertical-relative:text" filled="f" strokecolor="black [3213]">
                  <v:textbox>
                    <w:txbxContent>
                      <w:p w:rsidR="00F34F06" w:rsidRDefault="00F34F06"/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184" type="#_x0000_t202" style="position:absolute;left:0;text-align:left;margin-left:148.05pt;margin-top:470.4pt;width:42.05pt;height:18.55pt;z-index:251675648;mso-position-horizontal-relative:text;mso-position-vertical-relative:text">
                  <v:textbox style="mso-next-textbox:#_x0000_s1184">
                    <w:txbxContent>
                      <w:p w:rsidR="00F34F06" w:rsidRPr="00263BF3" w:rsidRDefault="00F34F0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5</w:t>
                        </w:r>
                      </w:p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185" type="#_x0000_t202" style="position:absolute;left:0;text-align:left;margin-left:84.55pt;margin-top:320.2pt;width:42.05pt;height:18.55pt;z-index:251676672;mso-position-horizontal-relative:text;mso-position-vertical-relative:text">
                  <v:textbox style="mso-next-textbox:#_x0000_s1185">
                    <w:txbxContent>
                      <w:p w:rsidR="00F34F06" w:rsidRPr="00263BF3" w:rsidRDefault="00F34F0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4</w:t>
                        </w:r>
                      </w:p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186" type="#_x0000_t202" style="position:absolute;left:0;text-align:left;margin-left:149.8pt;margin-top:212.8pt;width:42.05pt;height:18.55pt;z-index:251677696;mso-position-horizontal-relative:text;mso-position-vertical-relative:text">
                  <v:textbox style="mso-next-textbox:#_x0000_s1186">
                    <w:txbxContent>
                      <w:p w:rsidR="00F34F06" w:rsidRPr="00263BF3" w:rsidRDefault="00F34F0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3</w:t>
                        </w:r>
                      </w:p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187" type="#_x0000_t202" style="position:absolute;left:0;text-align:left;margin-left:400.5pt;margin-top:247.85pt;width:42.05pt;height:18.55pt;z-index:251678720;mso-position-horizontal-relative:text;mso-position-vertical-relative:text">
                  <v:textbox style="mso-next-textbox:#_x0000_s1187">
                    <w:txbxContent>
                      <w:p w:rsidR="00F34F06" w:rsidRPr="00263BF3" w:rsidRDefault="00F34F0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172" type="#_x0000_t202" style="position:absolute;left:0;text-align:left;margin-left:41.25pt;margin-top:470.65pt;width:149pt;height:117.4pt;z-index:251663360;mso-position-horizontal-relative:text;mso-position-vertical-relative:text" filled="f" strokecolor="black [3213]">
                  <v:textbox style="mso-next-textbox:#_x0000_s1172">
                    <w:txbxContent>
                      <w:p w:rsidR="00F34F06" w:rsidRDefault="00F34F06" w:rsidP="0016732D"/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169" type="#_x0000_t202" style="position:absolute;left:0;text-align:left;margin-left:149.95pt;margin-top:213.05pt;width:120.55pt;height:142.9pt;z-index:251660288;mso-position-horizontal-relative:text;mso-position-vertical-relative:text" filled="f" strokecolor="black [3213]">
                  <v:textbox>
                    <w:txbxContent>
                      <w:p w:rsidR="00F34F06" w:rsidRDefault="00F34F06" w:rsidP="0016732D"/>
                    </w:txbxContent>
                  </v:textbox>
                </v:shape>
              </w:pict>
            </w:r>
            <w:r w:rsidR="004C424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696745" cy="7516275"/>
                  <wp:effectExtent l="38100" t="19050" r="18255" b="27525"/>
                  <wp:docPr id="3" name="Рисунок 2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.bmp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745" cy="7516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24A" w:rsidRDefault="004C424A" w:rsidP="004C424A">
            <w:pPr>
              <w:jc w:val="center"/>
              <w:rPr>
                <w:b/>
                <w:sz w:val="20"/>
                <w:szCs w:val="22"/>
              </w:rPr>
            </w:pPr>
          </w:p>
          <w:p w:rsidR="004C424A" w:rsidRPr="00992136" w:rsidRDefault="004C424A" w:rsidP="004C424A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Масштаб 1:5</w:t>
            </w:r>
            <w:r w:rsidRPr="00992136">
              <w:rPr>
                <w:b/>
                <w:sz w:val="20"/>
                <w:szCs w:val="22"/>
              </w:rPr>
              <w:t xml:space="preserve"> 000</w:t>
            </w:r>
          </w:p>
          <w:p w:rsidR="004C424A" w:rsidRPr="00992136" w:rsidRDefault="000B0D16" w:rsidP="004C424A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0B0D16">
              <w:rPr>
                <w:b/>
                <w:noProof/>
                <w:sz w:val="20"/>
                <w:szCs w:val="22"/>
              </w:rPr>
              <w:pict>
                <v:rect id="_x0000_s1376" style="position:absolute;left:0;text-align:left;margin-left:25.65pt;margin-top:5.55pt;width:27.6pt;height:18.4pt;z-index:251875328" strokecolor="red" strokeweight="1.5pt"/>
              </w:pict>
            </w:r>
          </w:p>
          <w:p w:rsidR="004C424A" w:rsidRPr="00992136" w:rsidRDefault="004C424A" w:rsidP="004C424A">
            <w:pPr>
              <w:spacing w:line="240" w:lineRule="atLeast"/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>граница публичного сервитута</w:t>
            </w:r>
            <w:r w:rsidRPr="00992136">
              <w:rPr>
                <w:b/>
                <w:sz w:val="22"/>
                <w:szCs w:val="22"/>
              </w:rPr>
              <w:t xml:space="preserve"> </w:t>
            </w:r>
          </w:p>
          <w:p w:rsidR="004C424A" w:rsidRPr="00992136" w:rsidRDefault="000B0D16" w:rsidP="004C424A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75" style="position:absolute;left:0;text-align:left;margin-left:25.95pt;margin-top:5.55pt;width:27.45pt;height:18.25pt;z-index:251874304" strokecolor="black [3213]"/>
              </w:pict>
            </w:r>
          </w:p>
          <w:p w:rsidR="004C424A" w:rsidRPr="00992136" w:rsidRDefault="004C424A" w:rsidP="004C424A">
            <w:pPr>
              <w:spacing w:line="240" w:lineRule="atLeast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</w:t>
            </w:r>
            <w:r w:rsidRPr="00992136">
              <w:rPr>
                <w:b/>
                <w:sz w:val="22"/>
                <w:szCs w:val="22"/>
              </w:rPr>
              <w:t xml:space="preserve">  --</w:t>
            </w:r>
            <w:r w:rsidRPr="00992136"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 w:rsidR="004C424A" w:rsidRPr="00992136" w:rsidRDefault="000B0D16" w:rsidP="004C424A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74" style="position:absolute;left:0;text-align:left;margin-left:25.8pt;margin-top:4.25pt;width:27.45pt;height:18.25pt;z-index:251873280" strokecolor="#e36c0a"/>
              </w:pict>
            </w:r>
          </w:p>
          <w:p w:rsidR="004C424A" w:rsidRPr="00992136" w:rsidRDefault="004C424A" w:rsidP="004C424A">
            <w:pPr>
              <w:spacing w:line="240" w:lineRule="atLeast"/>
              <w:ind w:left="-108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</w:t>
            </w:r>
            <w:r w:rsidRPr="00992136">
              <w:rPr>
                <w:b/>
                <w:sz w:val="22"/>
                <w:szCs w:val="22"/>
              </w:rPr>
              <w:t xml:space="preserve">  -- </w:t>
            </w:r>
            <w:r w:rsidRPr="00992136">
              <w:rPr>
                <w:sz w:val="22"/>
                <w:szCs w:val="22"/>
              </w:rPr>
              <w:t xml:space="preserve">граница </w:t>
            </w:r>
            <w:r w:rsidRPr="00992136"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4C424A" w:rsidRPr="00992136" w:rsidRDefault="004C424A" w:rsidP="004C424A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b/>
                <w:noProof/>
                <w:sz w:val="22"/>
                <w:szCs w:val="22"/>
              </w:rPr>
              <w:t xml:space="preserve">          :ЗУ1(1)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92136">
              <w:rPr>
                <w:b/>
                <w:sz w:val="22"/>
                <w:szCs w:val="22"/>
              </w:rPr>
              <w:t xml:space="preserve"> --  </w:t>
            </w:r>
            <w:r w:rsidRPr="00992136">
              <w:rPr>
                <w:sz w:val="22"/>
                <w:szCs w:val="22"/>
              </w:rPr>
              <w:t>обозначение земельного участка</w:t>
            </w:r>
          </w:p>
          <w:p w:rsidR="004C424A" w:rsidRDefault="004C424A" w:rsidP="00B52667">
            <w:pPr>
              <w:jc w:val="center"/>
              <w:rPr>
                <w:b/>
                <w:noProof/>
                <w:sz w:val="20"/>
                <w:szCs w:val="20"/>
              </w:rPr>
            </w:pPr>
          </w:p>
          <w:p w:rsidR="004C424A" w:rsidRDefault="004C424A" w:rsidP="00B52667">
            <w:pPr>
              <w:jc w:val="center"/>
              <w:rPr>
                <w:b/>
                <w:noProof/>
                <w:sz w:val="20"/>
                <w:szCs w:val="20"/>
              </w:rPr>
            </w:pPr>
          </w:p>
          <w:p w:rsidR="00C94859" w:rsidRDefault="00C94859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731EF3" w:rsidRDefault="000B0D16" w:rsidP="00B52667">
            <w:pPr>
              <w:jc w:val="center"/>
              <w:rPr>
                <w:b/>
                <w:sz w:val="20"/>
                <w:szCs w:val="22"/>
              </w:rPr>
            </w:pPr>
            <w:r w:rsidRPr="000B0D16">
              <w:rPr>
                <w:noProof/>
                <w:sz w:val="20"/>
                <w:szCs w:val="8"/>
              </w:rPr>
              <w:pict>
                <v:shape id="_x0000_s1195" type="#_x0000_t202" style="position:absolute;left:0;text-align:left;margin-left:32.65pt;margin-top:8.2pt;width:47.9pt;height:18.55pt;z-index:251686912">
                  <v:textbox>
                    <w:txbxContent>
                      <w:p w:rsidR="00F34F06" w:rsidRPr="00263BF3" w:rsidRDefault="00F34F0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63BF3">
                          <w:rPr>
                            <w:sz w:val="18"/>
                            <w:szCs w:val="18"/>
                          </w:rPr>
                          <w:t xml:space="preserve">Лист 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0B0D16">
              <w:rPr>
                <w:b/>
                <w:noProof/>
                <w:sz w:val="20"/>
                <w:szCs w:val="20"/>
              </w:rPr>
              <w:pict>
                <v:shape id="_x0000_s1380" type="#_x0000_t202" style="position:absolute;left:0;text-align:left;margin-left:357.65pt;margin-top:77.6pt;width:84.1pt;height:21.5pt;z-index:251879424" filled="f" stroked="f">
                  <v:textbox>
                    <w:txbxContent>
                      <w:p w:rsidR="003C0CDE" w:rsidRDefault="003C0CDE" w:rsidP="003C0CDE">
                        <w:pPr>
                          <w:rPr>
                            <w:sz w:val="22"/>
                            <w:szCs w:val="22"/>
                          </w:rPr>
                        </w:pPr>
                        <w:r w:rsidRPr="00E674CE">
                          <w:rPr>
                            <w:b/>
                            <w:color w:val="00B0F0"/>
                            <w:sz w:val="22"/>
                            <w:szCs w:val="22"/>
                          </w:rPr>
                          <w:t>38:17:090301</w:t>
                        </w:r>
                        <w:r w:rsidRPr="00992136">
                          <w:rPr>
                            <w:color w:val="33CCFF"/>
                            <w:sz w:val="22"/>
                            <w:szCs w:val="22"/>
                          </w:rPr>
                          <w:t xml:space="preserve"> </w:t>
                        </w:r>
                        <w:r w:rsidRPr="00992136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3C0CDE" w:rsidRPr="003C0CDE" w:rsidRDefault="003C0CDE" w:rsidP="003C0CDE"/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79" type="#_x0000_t32" style="position:absolute;left:0;text-align:left;margin-left:248.15pt;margin-top:205.6pt;width:13.1pt;height:39.4pt;flip:x y;z-index:251878400" o:connectortype="straight">
                  <v:stroke endarrow="block"/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378" type="#_x0000_t32" style="position:absolute;left:0;text-align:left;margin-left:261.25pt;margin-top:245pt;width:96.35pt;height:0;flip:x;z-index:251877376" o:connectortype="straight"/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377" type="#_x0000_t202" style="position:absolute;left:0;text-align:left;margin-left:267pt;margin-top:217.85pt;width:84.1pt;height:21.5pt;z-index:251876352">
                  <v:textbox>
                    <w:txbxContent>
                      <w:p w:rsidR="003C0CDE" w:rsidRPr="003C0CDE" w:rsidRDefault="003C0CDE">
                        <w:pPr>
                          <w:rPr>
                            <w:sz w:val="18"/>
                            <w:szCs w:val="18"/>
                          </w:rPr>
                        </w:pPr>
                        <w:r w:rsidRPr="003C0CDE">
                          <w:rPr>
                            <w:sz w:val="18"/>
                            <w:szCs w:val="18"/>
                          </w:rPr>
                          <w:t>38:17:090301:650</w:t>
                        </w:r>
                      </w:p>
                    </w:txbxContent>
                  </v:textbox>
                </v:shape>
              </w:pict>
            </w:r>
            <w:r w:rsidR="00A71D19">
              <w:rPr>
                <w:b/>
                <w:noProof/>
                <w:sz w:val="20"/>
                <w:szCs w:val="22"/>
              </w:rPr>
              <w:drawing>
                <wp:inline distT="0" distB="0" distL="0" distR="0">
                  <wp:extent cx="5811061" cy="7230485"/>
                  <wp:effectExtent l="38100" t="19050" r="18239" b="27565"/>
                  <wp:docPr id="17" name="Рисунок 16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.bmp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061" cy="7230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EC2" w:rsidRPr="00FF4A84" w:rsidRDefault="000B0D16" w:rsidP="00FF4A84">
            <w:pPr>
              <w:ind w:left="-108"/>
              <w:jc w:val="center"/>
              <w:rPr>
                <w:color w:val="000000"/>
                <w:sz w:val="20"/>
                <w:szCs w:val="22"/>
              </w:rPr>
            </w:pPr>
            <w:r w:rsidRPr="000B0D16">
              <w:rPr>
                <w:noProof/>
                <w:sz w:val="20"/>
                <w:szCs w:val="8"/>
              </w:rPr>
              <w:pict>
                <v:shape id="_x0000_s1249" type="#_x0000_t202" style="position:absolute;left:0;text-align:left;margin-left:299.1pt;margin-top:319.6pt;width:136.45pt;height:23.6pt;z-index:251749376" filled="f" stroked="f" strokecolor="white [3212]">
                  <v:textbox style="mso-next-textbox:#_x0000_s1249">
                    <w:txbxContent>
                      <w:p w:rsidR="00F34F06" w:rsidRPr="00E674CE" w:rsidRDefault="00F34F06" w:rsidP="00E674CE">
                        <w:pPr>
                          <w:rPr>
                            <w:color w:val="00B0F0"/>
                          </w:rPr>
                        </w:pPr>
                        <w:r w:rsidRPr="00E674CE">
                          <w:rPr>
                            <w:b/>
                            <w:color w:val="00B0F0"/>
                            <w:sz w:val="22"/>
                            <w:szCs w:val="22"/>
                          </w:rPr>
                          <w:t>38:17:090301</w:t>
                        </w:r>
                      </w:p>
                    </w:txbxContent>
                  </v:textbox>
                </v:shape>
              </w:pict>
            </w:r>
          </w:p>
          <w:p w:rsidR="0000624C" w:rsidRPr="00992136" w:rsidRDefault="006415EA" w:rsidP="0000624C">
            <w:pPr>
              <w:jc w:val="center"/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>Масштаб 1</w:t>
            </w:r>
            <w:r w:rsidR="0000624C" w:rsidRPr="00992136">
              <w:rPr>
                <w:b/>
                <w:sz w:val="22"/>
                <w:szCs w:val="22"/>
              </w:rPr>
              <w:t>:1 500</w:t>
            </w:r>
          </w:p>
          <w:p w:rsidR="0000624C" w:rsidRPr="00992136" w:rsidRDefault="000B0D16" w:rsidP="0000624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210" style="position:absolute;left:0;text-align:left;margin-left:25.65pt;margin-top:5.55pt;width:27.6pt;height:18.4pt;z-index:251704320" strokecolor="red" strokeweight="1.5pt"/>
              </w:pict>
            </w:r>
          </w:p>
          <w:p w:rsidR="00992136" w:rsidRPr="00992136" w:rsidRDefault="00992136" w:rsidP="00992136">
            <w:pPr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>граница публичного сервитута</w:t>
            </w:r>
            <w:r w:rsidRPr="00992136">
              <w:rPr>
                <w:b/>
                <w:sz w:val="22"/>
                <w:szCs w:val="22"/>
              </w:rPr>
              <w:t xml:space="preserve"> </w:t>
            </w:r>
          </w:p>
          <w:p w:rsidR="00992136" w:rsidRPr="00992136" w:rsidRDefault="000B0D16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42" style="position:absolute;left:0;text-align:left;margin-left:26.1pt;margin-top:10.15pt;width:27.45pt;height:18.25pt;z-index:251835392" strokecolor="black [3213]"/>
              </w:pict>
            </w:r>
          </w:p>
          <w:p w:rsidR="00992136" w:rsidRPr="00992136" w:rsidRDefault="00992136" w:rsidP="00992136">
            <w:pPr>
              <w:jc w:val="both"/>
              <w:rPr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--</w:t>
            </w:r>
            <w:r w:rsidRPr="00992136"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 w:rsidR="00992136" w:rsidRPr="00992136" w:rsidRDefault="000B0D16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41" style="position:absolute;left:0;text-align:left;margin-left:25.95pt;margin-top:8.85pt;width:27.45pt;height:18.25pt;z-index:251834368" strokecolor="#e36c0a"/>
              </w:pict>
            </w:r>
          </w:p>
          <w:p w:rsidR="00992136" w:rsidRDefault="00992136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 xml:space="preserve">граница </w:t>
            </w:r>
            <w:r w:rsidRPr="00992136"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FF4A84" w:rsidRPr="00992136" w:rsidRDefault="00FF4A84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992136" w:rsidRPr="00992136" w:rsidRDefault="00992136" w:rsidP="00992136">
            <w:pPr>
              <w:spacing w:line="240" w:lineRule="atLeast"/>
              <w:rPr>
                <w:b/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</w:t>
            </w:r>
            <w:r w:rsidRPr="00E674CE">
              <w:rPr>
                <w:b/>
                <w:color w:val="00B0F0"/>
                <w:sz w:val="22"/>
                <w:szCs w:val="22"/>
              </w:rPr>
              <w:t>38:17:090</w:t>
            </w:r>
            <w:r w:rsidR="00E674CE" w:rsidRPr="00E674CE">
              <w:rPr>
                <w:b/>
                <w:color w:val="00B0F0"/>
                <w:sz w:val="22"/>
                <w:szCs w:val="22"/>
              </w:rPr>
              <w:t>301</w:t>
            </w:r>
            <w:r w:rsidRPr="00992136">
              <w:rPr>
                <w:color w:val="33CCFF"/>
                <w:sz w:val="22"/>
                <w:szCs w:val="22"/>
              </w:rPr>
              <w:t xml:space="preserve"> </w:t>
            </w:r>
            <w:r w:rsidRPr="00992136"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b/>
                <w:noProof/>
                <w:sz w:val="22"/>
                <w:szCs w:val="22"/>
              </w:rPr>
              <w:t xml:space="preserve">          :ЗУ1(1)</w:t>
            </w:r>
            <w:r w:rsidRPr="00992136">
              <w:rPr>
                <w:b/>
                <w:sz w:val="22"/>
                <w:szCs w:val="22"/>
              </w:rPr>
              <w:t xml:space="preserve">   --  </w:t>
            </w:r>
            <w:r w:rsidRPr="00992136">
              <w:rPr>
                <w:sz w:val="22"/>
                <w:szCs w:val="22"/>
              </w:rPr>
              <w:t>обозначение земельного участка</w:t>
            </w:r>
          </w:p>
          <w:p w:rsidR="00992136" w:rsidRPr="00992136" w:rsidRDefault="000B0D16" w:rsidP="00992136">
            <w:pPr>
              <w:rPr>
                <w:sz w:val="22"/>
                <w:szCs w:val="22"/>
              </w:rPr>
            </w:pPr>
            <w:r w:rsidRPr="000B0D16">
              <w:rPr>
                <w:b/>
                <w:noProof/>
                <w:sz w:val="22"/>
                <w:szCs w:val="22"/>
              </w:rPr>
              <w:pict>
                <v:oval id="_x0000_s1343" style="position:absolute;margin-left:32.8pt;margin-top:4.8pt;width:3.55pt;height:3.85pt;z-index:251837440" fillcolor="black"/>
              </w:pict>
            </w:r>
            <w:r w:rsidR="00992136" w:rsidRPr="00992136">
              <w:rPr>
                <w:b/>
                <w:sz w:val="22"/>
                <w:szCs w:val="22"/>
              </w:rPr>
              <w:t xml:space="preserve">            </w:t>
            </w:r>
            <w:r w:rsidR="00992136" w:rsidRPr="00992136">
              <w:rPr>
                <w:sz w:val="22"/>
                <w:szCs w:val="22"/>
              </w:rPr>
              <w:t xml:space="preserve">    н1</w:t>
            </w:r>
            <w:r w:rsidR="00992136" w:rsidRPr="00992136">
              <w:rPr>
                <w:b/>
                <w:sz w:val="22"/>
                <w:szCs w:val="22"/>
              </w:rPr>
              <w:t xml:space="preserve">   --  </w:t>
            </w:r>
            <w:r w:rsidR="00992136" w:rsidRPr="00992136"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C76EC2" w:rsidRPr="00992136" w:rsidRDefault="00C76EC2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992136" w:rsidRDefault="000B0D16" w:rsidP="00B52667">
            <w:pPr>
              <w:jc w:val="center"/>
              <w:rPr>
                <w:b/>
                <w:sz w:val="20"/>
                <w:szCs w:val="20"/>
              </w:rPr>
            </w:pPr>
            <w:r w:rsidRPr="000B0D16">
              <w:rPr>
                <w:noProof/>
                <w:sz w:val="20"/>
                <w:szCs w:val="8"/>
              </w:rPr>
              <w:pict>
                <v:shape id="_x0000_s1202" type="#_x0000_t202" style="position:absolute;left:0;text-align:left;margin-left:31.85pt;margin-top:10.4pt;width:42.05pt;height:18.55pt;z-index:251694080">
                  <v:textbox>
                    <w:txbxContent>
                      <w:p w:rsidR="00F34F06" w:rsidRPr="00263BF3" w:rsidRDefault="00F34F0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</w:t>
                        </w:r>
                      </w:p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382" type="#_x0000_t32" style="position:absolute;left:0;text-align:left;margin-left:202.85pt;margin-top:143.9pt;width:40.6pt;height:39.25pt;flip:y;z-index:251881472" o:connectortype="straight">
                  <v:stroke endarrow="block"/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381" type="#_x0000_t32" style="position:absolute;left:0;text-align:left;margin-left:111.6pt;margin-top:183.15pt;width:91.25pt;height:0;z-index:251880448" o:connectortype="straight"/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247" type="#_x0000_t202" style="position:absolute;left:0;text-align:left;margin-left:329.95pt;margin-top:176.8pt;width:136.45pt;height:37.9pt;z-index:251747328" filled="f" stroked="f" strokecolor="white [3212]">
                  <v:textbox>
                    <w:txbxContent>
                      <w:p w:rsidR="00F34F06" w:rsidRPr="00FF3EAD" w:rsidRDefault="00F34F06" w:rsidP="00FF3EA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        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38:1</w:t>
                        </w: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7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:0</w:t>
                        </w: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90301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 </w:t>
                        </w:r>
                        <w:r w:rsidRPr="00FF3EAD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238" type="#_x0000_t202" style="position:absolute;left:0;text-align:left;margin-left:116.8pt;margin-top:159.6pt;width:86.05pt;height:17.1pt;z-index:251738112">
                  <v:textbox>
                    <w:txbxContent>
                      <w:p w:rsidR="00F34F06" w:rsidRPr="003C0CDE" w:rsidRDefault="00F34F06" w:rsidP="00E674C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0CDE">
                          <w:rPr>
                            <w:sz w:val="18"/>
                            <w:szCs w:val="18"/>
                          </w:rPr>
                          <w:t>38:17:090301:650</w:t>
                        </w:r>
                      </w:p>
                      <w:p w:rsidR="00F34F06" w:rsidRPr="00E674CE" w:rsidRDefault="00F34F06" w:rsidP="00E674CE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w:r>
            <w:r w:rsidR="00731EF3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811061" cy="4410691"/>
                  <wp:effectExtent l="19050" t="19050" r="18239" b="27959"/>
                  <wp:docPr id="18" name="Рисунок 17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.b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061" cy="44106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36" w:rsidRPr="00C76EC2" w:rsidRDefault="00992136" w:rsidP="00992136">
            <w:pPr>
              <w:jc w:val="center"/>
              <w:rPr>
                <w:b/>
                <w:sz w:val="20"/>
                <w:szCs w:val="20"/>
              </w:rPr>
            </w:pPr>
          </w:p>
          <w:p w:rsidR="00992136" w:rsidRPr="00992136" w:rsidRDefault="00992136" w:rsidP="00992136">
            <w:pPr>
              <w:jc w:val="center"/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>Масштаб 1:1 500</w:t>
            </w:r>
          </w:p>
          <w:p w:rsidR="00992136" w:rsidRPr="00992136" w:rsidRDefault="000B0D16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44" style="position:absolute;left:0;text-align:left;margin-left:25.65pt;margin-top:5.55pt;width:27.6pt;height:18.4pt;z-index:251839488" strokecolor="red" strokeweight="1.5pt"/>
              </w:pict>
            </w:r>
          </w:p>
          <w:p w:rsidR="00992136" w:rsidRPr="00992136" w:rsidRDefault="00992136" w:rsidP="00992136">
            <w:pPr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>граница публичного сервитута</w:t>
            </w:r>
            <w:r w:rsidRPr="00992136">
              <w:rPr>
                <w:b/>
                <w:sz w:val="22"/>
                <w:szCs w:val="22"/>
              </w:rPr>
              <w:t xml:space="preserve"> </w:t>
            </w:r>
          </w:p>
          <w:p w:rsidR="00992136" w:rsidRPr="00992136" w:rsidRDefault="000B0D16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46" style="position:absolute;left:0;text-align:left;margin-left:26.1pt;margin-top:10.15pt;width:27.45pt;height:18.25pt;z-index:251841536" strokecolor="black [3213]"/>
              </w:pict>
            </w:r>
          </w:p>
          <w:p w:rsidR="00992136" w:rsidRPr="00992136" w:rsidRDefault="00992136" w:rsidP="00992136">
            <w:pPr>
              <w:jc w:val="both"/>
              <w:rPr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--</w:t>
            </w:r>
            <w:r w:rsidRPr="00992136"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 w:rsidR="00992136" w:rsidRPr="00992136" w:rsidRDefault="000B0D16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45" style="position:absolute;left:0;text-align:left;margin-left:25.95pt;margin-top:8.85pt;width:27.45pt;height:18.25pt;z-index:251840512" strokecolor="#e36c0a"/>
              </w:pict>
            </w:r>
          </w:p>
          <w:p w:rsidR="00992136" w:rsidRDefault="00992136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 xml:space="preserve">граница </w:t>
            </w:r>
            <w:r w:rsidRPr="00992136"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FF4A84" w:rsidRPr="00992136" w:rsidRDefault="00FF4A84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992136" w:rsidRPr="00992136" w:rsidRDefault="00992136" w:rsidP="00992136">
            <w:pPr>
              <w:spacing w:line="240" w:lineRule="atLeast"/>
              <w:rPr>
                <w:b/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</w:t>
            </w:r>
            <w:r w:rsidRPr="00821A18">
              <w:rPr>
                <w:b/>
                <w:color w:val="00B0F0"/>
                <w:sz w:val="22"/>
                <w:szCs w:val="22"/>
              </w:rPr>
              <w:t>38:17:090</w:t>
            </w:r>
            <w:r w:rsidR="00821A18" w:rsidRPr="00821A18">
              <w:rPr>
                <w:b/>
                <w:color w:val="00B0F0"/>
                <w:sz w:val="22"/>
                <w:szCs w:val="22"/>
              </w:rPr>
              <w:t>301</w:t>
            </w:r>
            <w:r w:rsidRPr="00992136">
              <w:rPr>
                <w:color w:val="33CCFF"/>
                <w:sz w:val="22"/>
                <w:szCs w:val="22"/>
              </w:rPr>
              <w:t xml:space="preserve"> </w:t>
            </w:r>
            <w:r w:rsidRPr="00992136"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b/>
                <w:noProof/>
                <w:sz w:val="22"/>
                <w:szCs w:val="22"/>
              </w:rPr>
              <w:t xml:space="preserve">          :ЗУ1(1)</w:t>
            </w:r>
            <w:r w:rsidRPr="00992136">
              <w:rPr>
                <w:b/>
                <w:sz w:val="22"/>
                <w:szCs w:val="22"/>
              </w:rPr>
              <w:t xml:space="preserve">   --  </w:t>
            </w:r>
            <w:r w:rsidRPr="00992136">
              <w:rPr>
                <w:sz w:val="22"/>
                <w:szCs w:val="22"/>
              </w:rPr>
              <w:t>обозначение земельного участка</w:t>
            </w:r>
          </w:p>
          <w:p w:rsidR="00992136" w:rsidRDefault="000B0D16" w:rsidP="00992136">
            <w:pPr>
              <w:rPr>
                <w:sz w:val="22"/>
                <w:szCs w:val="22"/>
              </w:rPr>
            </w:pPr>
            <w:r w:rsidRPr="000B0D16">
              <w:rPr>
                <w:b/>
                <w:noProof/>
                <w:sz w:val="22"/>
                <w:szCs w:val="22"/>
              </w:rPr>
              <w:pict>
                <v:oval id="_x0000_s1347" style="position:absolute;margin-left:32.8pt;margin-top:4.8pt;width:3.55pt;height:3.85pt;z-index:251842560" fillcolor="black"/>
              </w:pict>
            </w:r>
            <w:r w:rsidR="00992136" w:rsidRPr="00992136">
              <w:rPr>
                <w:b/>
                <w:sz w:val="22"/>
                <w:szCs w:val="22"/>
              </w:rPr>
              <w:t xml:space="preserve">            </w:t>
            </w:r>
            <w:r w:rsidR="00992136" w:rsidRPr="00992136">
              <w:rPr>
                <w:sz w:val="22"/>
                <w:szCs w:val="22"/>
              </w:rPr>
              <w:t xml:space="preserve">    н1</w:t>
            </w:r>
            <w:r w:rsidR="00992136" w:rsidRPr="00992136">
              <w:rPr>
                <w:b/>
                <w:sz w:val="22"/>
                <w:szCs w:val="22"/>
              </w:rPr>
              <w:t xml:space="preserve">   --  </w:t>
            </w:r>
            <w:r w:rsidR="00992136" w:rsidRPr="00992136"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 w:rsidR="00C76EC2" w:rsidRDefault="00C76EC2" w:rsidP="00992136">
            <w:pPr>
              <w:rPr>
                <w:sz w:val="22"/>
                <w:szCs w:val="22"/>
              </w:rPr>
            </w:pPr>
          </w:p>
          <w:p w:rsidR="00C76EC2" w:rsidRDefault="00C76EC2" w:rsidP="00992136">
            <w:pPr>
              <w:rPr>
                <w:sz w:val="22"/>
                <w:szCs w:val="22"/>
              </w:rPr>
            </w:pPr>
          </w:p>
          <w:p w:rsidR="00C76EC2" w:rsidRDefault="00C76EC2" w:rsidP="00992136">
            <w:pPr>
              <w:rPr>
                <w:sz w:val="22"/>
                <w:szCs w:val="22"/>
              </w:rPr>
            </w:pPr>
          </w:p>
          <w:p w:rsidR="00C76EC2" w:rsidRDefault="00C76EC2" w:rsidP="00992136">
            <w:pPr>
              <w:rPr>
                <w:sz w:val="22"/>
                <w:szCs w:val="22"/>
              </w:rPr>
            </w:pPr>
          </w:p>
          <w:p w:rsidR="00C76EC2" w:rsidRDefault="00C76EC2" w:rsidP="00992136">
            <w:pPr>
              <w:rPr>
                <w:sz w:val="22"/>
                <w:szCs w:val="22"/>
              </w:rPr>
            </w:pPr>
          </w:p>
          <w:p w:rsidR="00C76EC2" w:rsidRPr="00992136" w:rsidRDefault="00C76EC2" w:rsidP="00992136">
            <w:pPr>
              <w:rPr>
                <w:sz w:val="22"/>
                <w:szCs w:val="22"/>
              </w:rPr>
            </w:pPr>
          </w:p>
          <w:p w:rsidR="00C76EC2" w:rsidRDefault="00C76EC2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C76EC2" w:rsidRDefault="00C76EC2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60DB8" w:rsidRPr="00992136" w:rsidRDefault="000B0D16" w:rsidP="00B52667">
            <w:pPr>
              <w:jc w:val="center"/>
              <w:rPr>
                <w:b/>
                <w:sz w:val="20"/>
                <w:szCs w:val="20"/>
              </w:rPr>
            </w:pPr>
            <w:r w:rsidRPr="000B0D16">
              <w:rPr>
                <w:noProof/>
                <w:sz w:val="20"/>
                <w:szCs w:val="8"/>
              </w:rPr>
              <w:lastRenderedPageBreak/>
              <w:pict>
                <v:shape id="_x0000_s1201" type="#_x0000_t202" style="position:absolute;left:0;text-align:left;margin-left:25.95pt;margin-top:6.95pt;width:42.05pt;height:18.55pt;z-index:251693056">
                  <v:textbox>
                    <w:txbxContent>
                      <w:p w:rsidR="00F34F06" w:rsidRPr="00263BF3" w:rsidRDefault="00F34F0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3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364" type="#_x0000_t202" style="position:absolute;left:0;text-align:left;margin-left:142.45pt;margin-top:53.1pt;width:112.7pt;height:27.75pt;z-index:251863040" filled="f" stroked="f" strokecolor="white [3212]">
                  <v:textbox>
                    <w:txbxContent>
                      <w:p w:rsidR="00F34F06" w:rsidRPr="00FF3EAD" w:rsidRDefault="00F34F06" w:rsidP="00821A1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        </w:t>
                        </w:r>
                        <w:r w:rsidRPr="00731EF3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38:17:090107</w:t>
                        </w:r>
                        <w:r w:rsidRPr="00FF3EAD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365" type="#_x0000_t202" style="position:absolute;left:0;text-align:left;margin-left:224.25pt;margin-top:186.75pt;width:88.55pt;height:17.45pt;z-index:251864064">
                  <v:textbox style="mso-next-textbox:#_x0000_s1365">
                    <w:txbxContent>
                      <w:p w:rsidR="00F34F06" w:rsidRPr="003C0CDE" w:rsidRDefault="00F34F06" w:rsidP="00821A1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0CDE">
                          <w:rPr>
                            <w:sz w:val="18"/>
                            <w:szCs w:val="18"/>
                          </w:rPr>
                          <w:t>38:17:000000:1781</w:t>
                        </w:r>
                      </w:p>
                    </w:txbxContent>
                  </v:textbox>
                </v:shape>
              </w:pict>
            </w:r>
            <w:r w:rsidR="00731EF3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830114" cy="5239482"/>
                  <wp:effectExtent l="19050" t="19050" r="18236" b="18318"/>
                  <wp:docPr id="20" name="Рисунок 19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.bmp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114" cy="52394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36" w:rsidRPr="00C76EC2" w:rsidRDefault="000B0D16" w:rsidP="00992136">
            <w:pPr>
              <w:jc w:val="center"/>
              <w:rPr>
                <w:b/>
                <w:sz w:val="20"/>
                <w:szCs w:val="20"/>
              </w:rPr>
            </w:pPr>
            <w:r w:rsidRPr="000B0D16">
              <w:rPr>
                <w:noProof/>
                <w:sz w:val="20"/>
                <w:szCs w:val="8"/>
              </w:rPr>
              <w:pict>
                <v:shape id="_x0000_s1312" type="#_x0000_t32" style="position:absolute;left:0;text-align:left;margin-left:421.8pt;margin-top:445.05pt;width:35.25pt;height:38.25pt;z-index:251805696" o:connectortype="straight">
                  <v:stroke endarrow="block"/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311" type="#_x0000_t32" style="position:absolute;left:0;text-align:left;margin-left:334.55pt;margin-top:445.05pt;width:87.25pt;height:0;z-index:251804672" o:connectortype="straight"/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308" type="#_x0000_t202" style="position:absolute;left:0;text-align:left;margin-left:345.05pt;margin-top:423.85pt;width:70.45pt;height:17.1pt;z-index:251801600">
                  <v:textbox>
                    <w:txbxContent>
                      <w:p w:rsidR="00F34F06" w:rsidRPr="002C434B" w:rsidRDefault="00F34F06" w:rsidP="003F5A7E">
                        <w:pPr>
                          <w:rPr>
                            <w:sz w:val="14"/>
                            <w:szCs w:val="14"/>
                          </w:rPr>
                        </w:pPr>
                        <w:r w:rsidRPr="002C434B">
                          <w:rPr>
                            <w:sz w:val="14"/>
                            <w:szCs w:val="14"/>
                          </w:rPr>
                          <w:t>38:16:000000:982</w:t>
                        </w:r>
                      </w:p>
                    </w:txbxContent>
                  </v:textbox>
                </v:shape>
              </w:pict>
            </w:r>
          </w:p>
          <w:p w:rsidR="00992136" w:rsidRPr="00992136" w:rsidRDefault="00992136" w:rsidP="00992136">
            <w:pPr>
              <w:jc w:val="center"/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>Масштаб 1:1 500</w:t>
            </w:r>
          </w:p>
          <w:p w:rsidR="00992136" w:rsidRPr="00992136" w:rsidRDefault="000B0D16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48" style="position:absolute;left:0;text-align:left;margin-left:25.65pt;margin-top:5.55pt;width:27.6pt;height:18.4pt;z-index:251844608" strokecolor="red" strokeweight="1.5pt"/>
              </w:pict>
            </w:r>
          </w:p>
          <w:p w:rsidR="00992136" w:rsidRPr="00992136" w:rsidRDefault="00992136" w:rsidP="00992136">
            <w:pPr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>граница публичного сервитута</w:t>
            </w:r>
            <w:r w:rsidRPr="00992136">
              <w:rPr>
                <w:b/>
                <w:sz w:val="22"/>
                <w:szCs w:val="22"/>
              </w:rPr>
              <w:t xml:space="preserve"> </w:t>
            </w:r>
          </w:p>
          <w:p w:rsidR="00992136" w:rsidRPr="00992136" w:rsidRDefault="000B0D16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50" style="position:absolute;left:0;text-align:left;margin-left:26.1pt;margin-top:10.15pt;width:27.45pt;height:18.25pt;z-index:251846656" strokecolor="black [3213]"/>
              </w:pict>
            </w:r>
          </w:p>
          <w:p w:rsidR="00992136" w:rsidRPr="00992136" w:rsidRDefault="00992136" w:rsidP="00992136">
            <w:pPr>
              <w:jc w:val="both"/>
              <w:rPr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--</w:t>
            </w:r>
            <w:r w:rsidRPr="00992136"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 w:rsidR="00992136" w:rsidRPr="00992136" w:rsidRDefault="000B0D16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49" style="position:absolute;left:0;text-align:left;margin-left:25.95pt;margin-top:8.85pt;width:27.45pt;height:18.25pt;z-index:251845632" strokecolor="#e36c0a"/>
              </w:pict>
            </w:r>
          </w:p>
          <w:p w:rsidR="00992136" w:rsidRDefault="00992136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 xml:space="preserve">граница </w:t>
            </w:r>
            <w:r w:rsidRPr="00992136"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FF4A84" w:rsidRPr="00992136" w:rsidRDefault="00FF4A84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38:17:0</w:t>
            </w:r>
            <w:r w:rsidR="00821A18">
              <w:rPr>
                <w:sz w:val="22"/>
                <w:szCs w:val="22"/>
              </w:rPr>
              <w:t>00000</w:t>
            </w:r>
            <w:r w:rsidRPr="00992136">
              <w:rPr>
                <w:sz w:val="22"/>
                <w:szCs w:val="22"/>
              </w:rPr>
              <w:t>:1</w:t>
            </w:r>
            <w:r w:rsidR="00821A18">
              <w:rPr>
                <w:sz w:val="22"/>
                <w:szCs w:val="22"/>
              </w:rPr>
              <w:t xml:space="preserve">781 </w:t>
            </w:r>
            <w:r w:rsidRPr="00992136">
              <w:rPr>
                <w:sz w:val="22"/>
                <w:szCs w:val="22"/>
              </w:rPr>
              <w:t>– кадастровый номер земельного участка</w:t>
            </w:r>
          </w:p>
          <w:p w:rsidR="00992136" w:rsidRPr="00992136" w:rsidRDefault="00992136" w:rsidP="00992136">
            <w:pPr>
              <w:spacing w:line="240" w:lineRule="atLeast"/>
              <w:rPr>
                <w:b/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</w:t>
            </w:r>
            <w:r w:rsidRPr="00821A18">
              <w:rPr>
                <w:b/>
                <w:color w:val="00B0F0"/>
                <w:sz w:val="22"/>
                <w:szCs w:val="22"/>
              </w:rPr>
              <w:t>38:17:09010</w:t>
            </w:r>
            <w:r w:rsidR="00821A18" w:rsidRPr="00821A18">
              <w:rPr>
                <w:b/>
                <w:color w:val="00B0F0"/>
                <w:sz w:val="22"/>
                <w:szCs w:val="22"/>
              </w:rPr>
              <w:t>7</w:t>
            </w:r>
            <w:r w:rsidRPr="00992136">
              <w:rPr>
                <w:color w:val="33CCFF"/>
                <w:sz w:val="22"/>
                <w:szCs w:val="22"/>
              </w:rPr>
              <w:t xml:space="preserve"> </w:t>
            </w:r>
            <w:r w:rsidRPr="00992136"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b/>
                <w:noProof/>
                <w:sz w:val="22"/>
                <w:szCs w:val="22"/>
              </w:rPr>
              <w:t xml:space="preserve">          :ЗУ1(1)</w:t>
            </w:r>
            <w:r w:rsidRPr="00992136">
              <w:rPr>
                <w:b/>
                <w:sz w:val="22"/>
                <w:szCs w:val="22"/>
              </w:rPr>
              <w:t xml:space="preserve">   --  </w:t>
            </w:r>
            <w:r w:rsidRPr="00992136">
              <w:rPr>
                <w:sz w:val="22"/>
                <w:szCs w:val="22"/>
              </w:rPr>
              <w:t>обозначение земельного участка</w:t>
            </w:r>
          </w:p>
          <w:p w:rsidR="00992136" w:rsidRPr="00992136" w:rsidRDefault="000B0D16" w:rsidP="00992136">
            <w:pPr>
              <w:rPr>
                <w:sz w:val="22"/>
                <w:szCs w:val="22"/>
              </w:rPr>
            </w:pPr>
            <w:r w:rsidRPr="000B0D16">
              <w:rPr>
                <w:b/>
                <w:noProof/>
                <w:sz w:val="22"/>
                <w:szCs w:val="22"/>
              </w:rPr>
              <w:pict>
                <v:oval id="_x0000_s1351" style="position:absolute;margin-left:32.8pt;margin-top:4.8pt;width:3.55pt;height:3.85pt;z-index:251847680" fillcolor="black"/>
              </w:pict>
            </w:r>
            <w:r w:rsidR="00992136" w:rsidRPr="00992136">
              <w:rPr>
                <w:b/>
                <w:sz w:val="22"/>
                <w:szCs w:val="22"/>
              </w:rPr>
              <w:t xml:space="preserve">            </w:t>
            </w:r>
            <w:r w:rsidR="00992136" w:rsidRPr="00992136">
              <w:rPr>
                <w:sz w:val="22"/>
                <w:szCs w:val="22"/>
              </w:rPr>
              <w:t xml:space="preserve">    н1</w:t>
            </w:r>
            <w:r w:rsidR="00992136" w:rsidRPr="00992136">
              <w:rPr>
                <w:b/>
                <w:sz w:val="22"/>
                <w:szCs w:val="22"/>
              </w:rPr>
              <w:t xml:space="preserve">   --  </w:t>
            </w:r>
            <w:r w:rsidR="00992136" w:rsidRPr="00992136"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 w:rsidR="0000624C" w:rsidRPr="00992136" w:rsidRDefault="0000624C" w:rsidP="0000624C">
            <w:pPr>
              <w:jc w:val="center"/>
              <w:rPr>
                <w:b/>
                <w:sz w:val="20"/>
                <w:szCs w:val="22"/>
              </w:rPr>
            </w:pPr>
          </w:p>
          <w:p w:rsidR="0000624C" w:rsidRPr="00992136" w:rsidRDefault="0000624C" w:rsidP="0000624C">
            <w:pPr>
              <w:jc w:val="center"/>
              <w:rPr>
                <w:b/>
                <w:sz w:val="20"/>
                <w:szCs w:val="22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992136" w:rsidRDefault="000B0D16" w:rsidP="00B52667">
            <w:pPr>
              <w:jc w:val="center"/>
              <w:rPr>
                <w:b/>
                <w:sz w:val="20"/>
                <w:szCs w:val="20"/>
              </w:rPr>
            </w:pPr>
            <w:r w:rsidRPr="000B0D16">
              <w:rPr>
                <w:noProof/>
                <w:sz w:val="20"/>
                <w:szCs w:val="8"/>
              </w:rPr>
              <w:lastRenderedPageBreak/>
              <w:pict>
                <v:shape id="_x0000_s1199" type="#_x0000_t202" style="position:absolute;left:0;text-align:left;margin-left:25.95pt;margin-top:3.4pt;width:42.05pt;height:18.55pt;z-index:251691008">
                  <v:textbox>
                    <w:txbxContent>
                      <w:p w:rsidR="00F34F06" w:rsidRPr="00263BF3" w:rsidRDefault="00F34F06" w:rsidP="00660A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4</w:t>
                        </w:r>
                      </w:p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245" type="#_x0000_t202" style="position:absolute;left:0;text-align:left;margin-left:337.05pt;margin-top:369.2pt;width:132.75pt;height:33pt;z-index:251745280" filled="f" stroked="f" strokecolor="white [3212]">
                  <v:textbox>
                    <w:txbxContent>
                      <w:p w:rsidR="00F34F06" w:rsidRDefault="00F34F06" w:rsidP="00FF3EAD">
                        <w:pP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</w:pPr>
                      </w:p>
                      <w:p w:rsidR="00F34F06" w:rsidRPr="00821A18" w:rsidRDefault="00F34F06" w:rsidP="00FF3EAD">
                        <w:pPr>
                          <w:rPr>
                            <w:b/>
                            <w:color w:val="00B0F0"/>
                          </w:rPr>
                        </w:pPr>
                        <w:r w:rsidRPr="00821A18">
                          <w:rPr>
                            <w:b/>
                            <w:color w:val="00B0F0"/>
                            <w:sz w:val="22"/>
                            <w:szCs w:val="22"/>
                          </w:rPr>
                          <w:t xml:space="preserve">     </w:t>
                        </w:r>
                        <w:r w:rsidR="003C0CDE">
                          <w:rPr>
                            <w:b/>
                            <w:color w:val="00B0F0"/>
                            <w:sz w:val="22"/>
                            <w:szCs w:val="22"/>
                          </w:rPr>
                          <w:t xml:space="preserve">       </w:t>
                        </w:r>
                        <w:r w:rsidRPr="00821A18">
                          <w:rPr>
                            <w:b/>
                            <w:color w:val="00B0F0"/>
                            <w:sz w:val="22"/>
                            <w:szCs w:val="22"/>
                          </w:rPr>
                          <w:t xml:space="preserve">  38:17:090107</w:t>
                        </w:r>
                      </w:p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234" type="#_x0000_t202" style="position:absolute;left:0;text-align:left;margin-left:269.5pt;margin-top:217.1pt;width:85.9pt;height:17.1pt;z-index:251734016">
                  <v:textbox>
                    <w:txbxContent>
                      <w:p w:rsidR="00F34F06" w:rsidRPr="003C0CDE" w:rsidRDefault="00F34F06" w:rsidP="00821A1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0CDE">
                          <w:rPr>
                            <w:sz w:val="18"/>
                            <w:szCs w:val="18"/>
                          </w:rPr>
                          <w:t>38:17:000000:1781</w:t>
                        </w:r>
                      </w:p>
                      <w:p w:rsidR="00F34F06" w:rsidRPr="00821A18" w:rsidRDefault="00F34F06" w:rsidP="00821A18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246" type="#_x0000_t202" style="position:absolute;left:0;text-align:left;margin-left:178.1pt;margin-top:51.05pt;width:136.45pt;height:27.6pt;z-index:251746304" filled="f" stroked="f" strokecolor="white [3212]">
                  <v:textbox>
                    <w:txbxContent>
                      <w:p w:rsidR="00F34F06" w:rsidRPr="00FF3EAD" w:rsidRDefault="00F34F06" w:rsidP="00FF3EAD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250" type="#_x0000_t202" style="position:absolute;left:0;text-align:left;margin-left:18.6pt;margin-top:318.45pt;width:93.6pt;height:37.9pt;z-index:251750400" filled="f" stroked="f" strokecolor="white [3212]">
                  <v:textbox>
                    <w:txbxContent>
                      <w:p w:rsidR="00F34F06" w:rsidRPr="003C0CDE" w:rsidRDefault="00F34F06" w:rsidP="003C0CDE"/>
                    </w:txbxContent>
                  </v:textbox>
                </v:shape>
              </w:pict>
            </w:r>
            <w:r w:rsidR="00731EF3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839640" cy="5249008"/>
                  <wp:effectExtent l="19050" t="19050" r="27760" b="27842"/>
                  <wp:docPr id="21" name="Рисунок 20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.bmp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640" cy="52490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24C" w:rsidRPr="00992136" w:rsidRDefault="0000624C" w:rsidP="00B52667">
            <w:pPr>
              <w:jc w:val="center"/>
              <w:rPr>
                <w:b/>
                <w:sz w:val="20"/>
                <w:szCs w:val="22"/>
              </w:rPr>
            </w:pPr>
          </w:p>
          <w:p w:rsidR="00992136" w:rsidRPr="00992136" w:rsidRDefault="00992136" w:rsidP="00992136">
            <w:pPr>
              <w:jc w:val="center"/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>Масштаб 1:1 500</w:t>
            </w:r>
          </w:p>
          <w:p w:rsidR="00992136" w:rsidRPr="00992136" w:rsidRDefault="000B0D16" w:rsidP="00992136">
            <w:pPr>
              <w:jc w:val="center"/>
              <w:rPr>
                <w:b/>
                <w:sz w:val="22"/>
                <w:szCs w:val="22"/>
              </w:rPr>
            </w:pPr>
            <w:r w:rsidRPr="000B0D16">
              <w:rPr>
                <w:b/>
                <w:noProof/>
                <w:color w:val="FF0000"/>
                <w:sz w:val="22"/>
                <w:szCs w:val="22"/>
              </w:rPr>
              <w:pict>
                <v:rect id="_x0000_s1352" style="position:absolute;left:0;text-align:left;margin-left:25.65pt;margin-top:5.55pt;width:27.6pt;height:18.4pt;z-index:251849728" strokecolor="red" strokeweight="1.5pt"/>
              </w:pict>
            </w:r>
          </w:p>
          <w:p w:rsidR="00992136" w:rsidRPr="00992136" w:rsidRDefault="00992136" w:rsidP="00992136">
            <w:pPr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>граница публичного сервитута</w:t>
            </w:r>
            <w:r w:rsidRPr="00992136">
              <w:rPr>
                <w:b/>
                <w:sz w:val="22"/>
                <w:szCs w:val="22"/>
              </w:rPr>
              <w:t xml:space="preserve"> </w:t>
            </w:r>
          </w:p>
          <w:p w:rsidR="00992136" w:rsidRPr="00992136" w:rsidRDefault="000B0D16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54" style="position:absolute;left:0;text-align:left;margin-left:26.1pt;margin-top:10.15pt;width:27.45pt;height:18.25pt;z-index:251851776" strokecolor="black [3213]"/>
              </w:pict>
            </w:r>
          </w:p>
          <w:p w:rsidR="00992136" w:rsidRPr="00992136" w:rsidRDefault="00992136" w:rsidP="00992136">
            <w:pPr>
              <w:jc w:val="both"/>
              <w:rPr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--</w:t>
            </w:r>
            <w:r w:rsidRPr="00992136"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 w:rsidR="00992136" w:rsidRPr="00992136" w:rsidRDefault="000B0D16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53" style="position:absolute;left:0;text-align:left;margin-left:25.95pt;margin-top:8.85pt;width:27.45pt;height:18.25pt;z-index:251850752" strokecolor="#e36c0a"/>
              </w:pict>
            </w:r>
          </w:p>
          <w:p w:rsidR="00992136" w:rsidRDefault="00992136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 xml:space="preserve">граница </w:t>
            </w:r>
            <w:r w:rsidRPr="00992136"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FF4A84" w:rsidRPr="00992136" w:rsidRDefault="00FF4A84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38:17:0</w:t>
            </w:r>
            <w:r w:rsidR="00A4683D">
              <w:rPr>
                <w:sz w:val="22"/>
                <w:szCs w:val="22"/>
              </w:rPr>
              <w:t>00000</w:t>
            </w:r>
            <w:r w:rsidRPr="00992136">
              <w:rPr>
                <w:sz w:val="22"/>
                <w:szCs w:val="22"/>
              </w:rPr>
              <w:t>:1</w:t>
            </w:r>
            <w:r w:rsidR="00A4683D">
              <w:rPr>
                <w:sz w:val="22"/>
                <w:szCs w:val="22"/>
              </w:rPr>
              <w:t>781</w:t>
            </w:r>
            <w:r w:rsidRPr="00992136">
              <w:rPr>
                <w:sz w:val="22"/>
                <w:szCs w:val="22"/>
              </w:rPr>
              <w:t>– кадастровый номер земельного участка</w:t>
            </w:r>
          </w:p>
          <w:p w:rsidR="00992136" w:rsidRPr="00992136" w:rsidRDefault="00992136" w:rsidP="00992136">
            <w:pPr>
              <w:spacing w:line="240" w:lineRule="atLeast"/>
              <w:rPr>
                <w:b/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</w:t>
            </w:r>
            <w:r w:rsidRPr="00821A18">
              <w:rPr>
                <w:b/>
                <w:color w:val="00B0F0"/>
                <w:sz w:val="22"/>
                <w:szCs w:val="22"/>
              </w:rPr>
              <w:t>38:17:09010</w:t>
            </w:r>
            <w:r w:rsidR="003C0CDE">
              <w:rPr>
                <w:b/>
                <w:color w:val="00B0F0"/>
                <w:sz w:val="22"/>
                <w:szCs w:val="22"/>
              </w:rPr>
              <w:t>7</w:t>
            </w:r>
            <w:r w:rsidRPr="00992136">
              <w:rPr>
                <w:color w:val="33CCFF"/>
                <w:sz w:val="22"/>
                <w:szCs w:val="22"/>
              </w:rPr>
              <w:t xml:space="preserve"> </w:t>
            </w:r>
            <w:r w:rsidRPr="00992136"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b/>
                <w:noProof/>
                <w:sz w:val="22"/>
                <w:szCs w:val="22"/>
              </w:rPr>
              <w:t xml:space="preserve">          :ЗУ1(1)</w:t>
            </w:r>
            <w:r w:rsidRPr="00992136">
              <w:rPr>
                <w:b/>
                <w:sz w:val="22"/>
                <w:szCs w:val="22"/>
              </w:rPr>
              <w:t xml:space="preserve">   --  </w:t>
            </w:r>
            <w:r w:rsidRPr="00992136">
              <w:rPr>
                <w:sz w:val="22"/>
                <w:szCs w:val="22"/>
              </w:rPr>
              <w:t>обозначение земельного участка</w:t>
            </w:r>
          </w:p>
          <w:p w:rsidR="00992136" w:rsidRPr="00992136" w:rsidRDefault="000B0D16" w:rsidP="00992136">
            <w:pPr>
              <w:rPr>
                <w:sz w:val="22"/>
                <w:szCs w:val="22"/>
              </w:rPr>
            </w:pPr>
            <w:r w:rsidRPr="000B0D16">
              <w:rPr>
                <w:b/>
                <w:noProof/>
                <w:sz w:val="22"/>
                <w:szCs w:val="22"/>
              </w:rPr>
              <w:pict>
                <v:oval id="_x0000_s1355" style="position:absolute;margin-left:32.8pt;margin-top:4.8pt;width:3.55pt;height:3.85pt;z-index:251852800" fillcolor="black"/>
              </w:pict>
            </w:r>
            <w:r w:rsidR="00992136" w:rsidRPr="00992136">
              <w:rPr>
                <w:b/>
                <w:sz w:val="22"/>
                <w:szCs w:val="22"/>
              </w:rPr>
              <w:t xml:space="preserve">            </w:t>
            </w:r>
            <w:r w:rsidR="00992136" w:rsidRPr="00992136">
              <w:rPr>
                <w:sz w:val="22"/>
                <w:szCs w:val="22"/>
              </w:rPr>
              <w:t xml:space="preserve">    н1</w:t>
            </w:r>
            <w:r w:rsidR="00992136" w:rsidRPr="00992136">
              <w:rPr>
                <w:b/>
                <w:sz w:val="22"/>
                <w:szCs w:val="22"/>
              </w:rPr>
              <w:t xml:space="preserve">   --  </w:t>
            </w:r>
            <w:r w:rsidR="00992136" w:rsidRPr="00992136"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 w:rsidR="0000624C" w:rsidRPr="00992136" w:rsidRDefault="0000624C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00624C" w:rsidRPr="00992136" w:rsidRDefault="000B0D16" w:rsidP="006415EA">
            <w:pPr>
              <w:jc w:val="center"/>
              <w:rPr>
                <w:b/>
                <w:sz w:val="20"/>
                <w:szCs w:val="22"/>
              </w:rPr>
            </w:pPr>
            <w:r w:rsidRPr="000B0D16">
              <w:rPr>
                <w:noProof/>
                <w:sz w:val="20"/>
                <w:szCs w:val="8"/>
              </w:rPr>
              <w:pict>
                <v:shape id="_x0000_s1339" type="#_x0000_t32" style="position:absolute;left:0;text-align:left;margin-left:91.8pt;margin-top:372.35pt;width:12.75pt;height:47.7pt;z-index:251832320" o:connectortype="straight">
                  <v:stroke endarrow="block"/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338" type="#_x0000_t32" style="position:absolute;left:0;text-align:left;margin-left:8.65pt;margin-top:372.35pt;width:83.15pt;height:0;z-index:251831296" o:connectortype="straight"/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233" type="#_x0000_t202" style="position:absolute;left:0;text-align:left;margin-left:17.95pt;margin-top:349.35pt;width:69.6pt;height:17.1pt;z-index:251732992">
                  <v:textbox>
                    <w:txbxContent>
                      <w:p w:rsidR="00F34F06" w:rsidRPr="00DD728B" w:rsidRDefault="00F34F06" w:rsidP="00FF3EAD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38:16:000000:989</w:t>
                        </w:r>
                      </w:p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335" type="#_x0000_t32" style="position:absolute;left:0;text-align:left;margin-left:380.55pt;margin-top:517.6pt;width:37.5pt;height:45.7pt;z-index:251828224" o:connectortype="straight">
                  <v:stroke endarrow="block"/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319" type="#_x0000_t202" style="position:absolute;left:0;text-align:left;margin-left:303pt;margin-top:494.7pt;width:71.35pt;height:17.9pt;z-index:251812864">
                  <v:textbox style="mso-next-textbox:#_x0000_s1319">
                    <w:txbxContent>
                      <w:p w:rsidR="00F34F06" w:rsidRPr="00160F79" w:rsidRDefault="00F34F06" w:rsidP="003F5A7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38:16:000000:989</w:t>
                        </w:r>
                      </w:p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334" type="#_x0000_t32" style="position:absolute;left:0;text-align:left;margin-left:294.3pt;margin-top:517.6pt;width:86.25pt;height:0;z-index:251827200" o:connectortype="straight"/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244" type="#_x0000_t202" style="position:absolute;left:0;text-align:left;margin-left:87.7pt;margin-top:334.45pt;width:136.45pt;height:37.9pt;z-index:251744256" filled="f" stroked="f" strokecolor="white [3212]">
                  <v:textbox>
                    <w:txbxContent>
                      <w:p w:rsidR="00F34F06" w:rsidRPr="00FF3EAD" w:rsidRDefault="00F34F06" w:rsidP="00FF3EA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               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38:16:000000 </w:t>
                        </w:r>
                        <w:r w:rsidRPr="00FF3EAD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00624C" w:rsidRPr="00992136" w:rsidRDefault="0000624C" w:rsidP="00992136">
            <w:pPr>
              <w:jc w:val="center"/>
              <w:rPr>
                <w:sz w:val="20"/>
                <w:szCs w:val="22"/>
              </w:rPr>
            </w:pPr>
          </w:p>
          <w:p w:rsidR="00400155" w:rsidRPr="00992136" w:rsidRDefault="00400155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400155" w:rsidRPr="00992136" w:rsidRDefault="000B0D16" w:rsidP="00B52667">
            <w:pPr>
              <w:jc w:val="center"/>
              <w:rPr>
                <w:b/>
                <w:sz w:val="20"/>
                <w:szCs w:val="20"/>
              </w:rPr>
            </w:pPr>
            <w:r w:rsidRPr="000B0D16">
              <w:rPr>
                <w:noProof/>
                <w:sz w:val="20"/>
                <w:szCs w:val="8"/>
              </w:rPr>
              <w:pict>
                <v:shape id="_x0000_s1322" type="#_x0000_t202" style="position:absolute;left:0;text-align:left;margin-left:354.05pt;margin-top:369.65pt;width:71.35pt;height:17.9pt;z-index:251815936">
                  <v:textbox style="mso-next-textbox:#_x0000_s1322">
                    <w:txbxContent>
                      <w:p w:rsidR="00F34F06" w:rsidRPr="00160F79" w:rsidRDefault="00F34F06" w:rsidP="006429DA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38:16:000000:989</w:t>
                        </w:r>
                      </w:p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328" type="#_x0000_t32" style="position:absolute;left:0;text-align:left;margin-left:425.55pt;margin-top:393.05pt;width:29.25pt;height:38.25pt;z-index:251822080" o:connectortype="straight">
                  <v:stroke endarrow="block"/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327" type="#_x0000_t32" style="position:absolute;left:0;text-align:left;margin-left:344.55pt;margin-top:393.05pt;width:81pt;height:0;z-index:251821056" o:connectortype="straight"/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252" type="#_x0000_t202" style="position:absolute;left:0;text-align:left;margin-left:240.3pt;margin-top:332.1pt;width:136.45pt;height:37.9pt;z-index:251752448" filled="f" stroked="f" strokecolor="white [3212]">
                  <v:textbox>
                    <w:txbxContent>
                      <w:p w:rsidR="00F34F06" w:rsidRPr="00FF3EAD" w:rsidRDefault="00F34F06" w:rsidP="00FF3EA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    </w:t>
                        </w:r>
                        <w:r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 xml:space="preserve">38:16:000000 </w:t>
                        </w:r>
                        <w:r w:rsidRPr="00FF3EAD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00624C" w:rsidRPr="00992136" w:rsidRDefault="0000624C" w:rsidP="00B52667">
            <w:pPr>
              <w:jc w:val="center"/>
              <w:rPr>
                <w:b/>
                <w:sz w:val="20"/>
                <w:szCs w:val="22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25907" w:rsidRDefault="00225907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25907" w:rsidRDefault="00225907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25907" w:rsidRDefault="00225907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25907" w:rsidRDefault="00225907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25907" w:rsidRDefault="00225907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FF4A84" w:rsidRDefault="00FF4A84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00624C" w:rsidRPr="00992136" w:rsidRDefault="000B0D16" w:rsidP="00B52667">
            <w:pPr>
              <w:jc w:val="center"/>
              <w:rPr>
                <w:b/>
                <w:sz w:val="20"/>
                <w:szCs w:val="20"/>
              </w:rPr>
            </w:pPr>
            <w:r w:rsidRPr="000B0D16">
              <w:rPr>
                <w:noProof/>
                <w:sz w:val="20"/>
                <w:szCs w:val="8"/>
              </w:rPr>
              <w:pict>
                <v:shape id="_x0000_s1198" type="#_x0000_t202" style="position:absolute;left:0;text-align:left;margin-left:432.6pt;margin-top:8.4pt;width:42.05pt;height:18.55pt;z-index:251689984">
                  <v:textbox>
                    <w:txbxContent>
                      <w:p w:rsidR="00F34F06" w:rsidRPr="00263BF3" w:rsidRDefault="00F34F06" w:rsidP="00BC1FD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5</w:t>
                        </w:r>
                      </w:p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251" type="#_x0000_t202" style="position:absolute;left:0;text-align:left;margin-left:70.5pt;margin-top:185.35pt;width:88.25pt;height:29.6pt;z-index:251751424" filled="f" stroked="f" strokecolor="white [3212]">
                  <v:textbox>
                    <w:txbxContent>
                      <w:p w:rsidR="00F34F06" w:rsidRPr="00FF3EAD" w:rsidRDefault="006856D0" w:rsidP="00FF3EA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38:17</w:t>
                        </w:r>
                        <w:r w:rsidR="00F34F06" w:rsidRPr="00FF3EAD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:0</w:t>
                        </w:r>
                        <w:r w:rsidR="00F34F06">
                          <w:rPr>
                            <w:b/>
                            <w:color w:val="33CCFF"/>
                            <w:sz w:val="22"/>
                            <w:szCs w:val="22"/>
                          </w:rPr>
                          <w:t>90106</w:t>
                        </w:r>
                      </w:p>
                    </w:txbxContent>
                  </v:textbox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386" type="#_x0000_t32" style="position:absolute;left:0;text-align:left;margin-left:218.85pt;margin-top:276.8pt;width:29.7pt;height:35.25pt;flip:y;z-index:251884544" o:connectortype="straight">
                  <v:stroke endarrow="block"/>
                </v:shape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385" type="#_x0000_t32" style="position:absolute;left:0;text-align:left;margin-left:133.05pt;margin-top:312.05pt;width:85.8pt;height:0;z-index:251883520" o:connectortype="straight"/>
              </w:pict>
            </w:r>
            <w:r w:rsidRPr="000B0D16">
              <w:rPr>
                <w:noProof/>
                <w:sz w:val="20"/>
                <w:szCs w:val="8"/>
              </w:rPr>
              <w:pict>
                <v:shape id="_x0000_s1383" type="#_x0000_t202" style="position:absolute;left:0;text-align:left;margin-left:133.05pt;margin-top:288.55pt;width:85.8pt;height:18.75pt;z-index:251882496">
                  <v:textbox>
                    <w:txbxContent>
                      <w:p w:rsidR="006856D0" w:rsidRPr="006856D0" w:rsidRDefault="006856D0">
                        <w:pPr>
                          <w:rPr>
                            <w:sz w:val="18"/>
                            <w:szCs w:val="18"/>
                          </w:rPr>
                        </w:pPr>
                        <w:r w:rsidRPr="006856D0">
                          <w:rPr>
                            <w:sz w:val="18"/>
                            <w:szCs w:val="18"/>
                          </w:rPr>
                          <w:t>38:17:090106:104</w:t>
                        </w:r>
                      </w:p>
                    </w:txbxContent>
                  </v:textbox>
                </v:shape>
              </w:pict>
            </w:r>
            <w:r w:rsidR="00731EF3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849167" cy="4667902"/>
                  <wp:effectExtent l="19050" t="19050" r="18233" b="18398"/>
                  <wp:docPr id="22" name="Рисунок 21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.bmp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167" cy="46679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2DC" w:rsidRPr="00FF4A84" w:rsidRDefault="00A222DC" w:rsidP="00992136">
            <w:pPr>
              <w:jc w:val="center"/>
              <w:rPr>
                <w:b/>
                <w:sz w:val="20"/>
                <w:szCs w:val="20"/>
              </w:rPr>
            </w:pPr>
          </w:p>
          <w:p w:rsidR="00992136" w:rsidRPr="00992136" w:rsidRDefault="00992136" w:rsidP="00992136">
            <w:pPr>
              <w:jc w:val="center"/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>Масштаб 1:1 500</w:t>
            </w:r>
          </w:p>
          <w:p w:rsidR="00992136" w:rsidRPr="00992136" w:rsidRDefault="000B0D16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56" style="position:absolute;left:0;text-align:left;margin-left:25.65pt;margin-top:5.55pt;width:27.6pt;height:18.4pt;z-index:251854848" strokecolor="red" strokeweight="1.5pt"/>
              </w:pict>
            </w:r>
          </w:p>
          <w:p w:rsidR="00992136" w:rsidRPr="00992136" w:rsidRDefault="00992136" w:rsidP="00992136">
            <w:pPr>
              <w:rPr>
                <w:b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>граница публичного сервитута</w:t>
            </w:r>
            <w:r w:rsidRPr="00992136">
              <w:rPr>
                <w:b/>
                <w:sz w:val="22"/>
                <w:szCs w:val="22"/>
              </w:rPr>
              <w:t xml:space="preserve"> </w:t>
            </w:r>
          </w:p>
          <w:p w:rsidR="00992136" w:rsidRPr="00992136" w:rsidRDefault="000B0D16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58" style="position:absolute;left:0;text-align:left;margin-left:26.1pt;margin-top:10.15pt;width:27.45pt;height:18.25pt;z-index:251856896" strokecolor="black [3213]"/>
              </w:pict>
            </w:r>
          </w:p>
          <w:p w:rsidR="00992136" w:rsidRPr="00992136" w:rsidRDefault="00992136" w:rsidP="00992136">
            <w:pPr>
              <w:jc w:val="both"/>
              <w:rPr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--</w:t>
            </w:r>
            <w:r w:rsidRPr="00992136"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 w:rsidR="00992136" w:rsidRPr="00992136" w:rsidRDefault="000B0D16" w:rsidP="0099213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rect id="_x0000_s1357" style="position:absolute;left:0;text-align:left;margin-left:25.95pt;margin-top:8.85pt;width:27.45pt;height:18.25pt;z-index:251855872" strokecolor="#e36c0a"/>
              </w:pict>
            </w:r>
          </w:p>
          <w:p w:rsidR="00992136" w:rsidRDefault="00992136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  <w:r w:rsidRPr="00992136">
              <w:rPr>
                <w:b/>
                <w:sz w:val="22"/>
                <w:szCs w:val="22"/>
              </w:rPr>
              <w:t xml:space="preserve">                         -- </w:t>
            </w:r>
            <w:r w:rsidRPr="00992136">
              <w:rPr>
                <w:sz w:val="22"/>
                <w:szCs w:val="22"/>
              </w:rPr>
              <w:t xml:space="preserve">граница </w:t>
            </w:r>
            <w:r w:rsidRPr="00992136"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 w:rsidR="00FF4A84" w:rsidRPr="00992136" w:rsidRDefault="00FF4A84" w:rsidP="00992136">
            <w:pPr>
              <w:ind w:left="-108"/>
              <w:jc w:val="both"/>
              <w:rPr>
                <w:color w:val="000000"/>
                <w:sz w:val="22"/>
                <w:szCs w:val="22"/>
              </w:rPr>
            </w:pPr>
          </w:p>
          <w:p w:rsidR="00992136" w:rsidRPr="00FF4A84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sz w:val="22"/>
                <w:szCs w:val="22"/>
              </w:rPr>
              <w:t xml:space="preserve">          </w:t>
            </w:r>
            <w:r w:rsidRPr="00A4683D">
              <w:rPr>
                <w:b/>
                <w:color w:val="00B0F0"/>
                <w:sz w:val="22"/>
                <w:szCs w:val="22"/>
              </w:rPr>
              <w:t>38:17:090106</w:t>
            </w:r>
            <w:r w:rsidRPr="00992136">
              <w:rPr>
                <w:color w:val="33CCFF"/>
                <w:sz w:val="22"/>
                <w:szCs w:val="22"/>
              </w:rPr>
              <w:t xml:space="preserve"> </w:t>
            </w:r>
            <w:r w:rsidRPr="00992136">
              <w:rPr>
                <w:sz w:val="22"/>
                <w:szCs w:val="22"/>
              </w:rPr>
              <w:t xml:space="preserve"> –  номер кадастрового квартала </w:t>
            </w:r>
          </w:p>
          <w:p w:rsidR="00992136" w:rsidRPr="00992136" w:rsidRDefault="00992136" w:rsidP="00992136">
            <w:pPr>
              <w:spacing w:line="240" w:lineRule="atLeast"/>
              <w:rPr>
                <w:sz w:val="22"/>
                <w:szCs w:val="22"/>
              </w:rPr>
            </w:pPr>
            <w:r w:rsidRPr="00992136">
              <w:rPr>
                <w:b/>
                <w:noProof/>
                <w:sz w:val="22"/>
                <w:szCs w:val="22"/>
              </w:rPr>
              <w:t xml:space="preserve">          :ЗУ1(1)</w:t>
            </w:r>
            <w:r w:rsidRPr="00992136">
              <w:rPr>
                <w:b/>
                <w:sz w:val="22"/>
                <w:szCs w:val="22"/>
              </w:rPr>
              <w:t xml:space="preserve">   --  </w:t>
            </w:r>
            <w:r w:rsidRPr="00992136">
              <w:rPr>
                <w:sz w:val="22"/>
                <w:szCs w:val="22"/>
              </w:rPr>
              <w:t>обозначение земельного участка</w:t>
            </w:r>
          </w:p>
          <w:p w:rsidR="00992136" w:rsidRPr="00992136" w:rsidRDefault="000B0D16" w:rsidP="00992136">
            <w:pPr>
              <w:rPr>
                <w:sz w:val="22"/>
                <w:szCs w:val="22"/>
              </w:rPr>
            </w:pPr>
            <w:r w:rsidRPr="000B0D16">
              <w:rPr>
                <w:b/>
                <w:noProof/>
                <w:sz w:val="22"/>
                <w:szCs w:val="22"/>
              </w:rPr>
              <w:pict>
                <v:oval id="_x0000_s1359" style="position:absolute;margin-left:32.8pt;margin-top:4.8pt;width:3.55pt;height:3.85pt;z-index:251857920" fillcolor="black"/>
              </w:pict>
            </w:r>
            <w:r w:rsidR="00992136" w:rsidRPr="00992136">
              <w:rPr>
                <w:b/>
                <w:sz w:val="22"/>
                <w:szCs w:val="22"/>
              </w:rPr>
              <w:t xml:space="preserve">            </w:t>
            </w:r>
            <w:r w:rsidR="00992136" w:rsidRPr="00992136">
              <w:rPr>
                <w:sz w:val="22"/>
                <w:szCs w:val="22"/>
              </w:rPr>
              <w:t xml:space="preserve">    н1</w:t>
            </w:r>
            <w:r w:rsidR="00992136" w:rsidRPr="00992136">
              <w:rPr>
                <w:b/>
                <w:sz w:val="22"/>
                <w:szCs w:val="22"/>
              </w:rPr>
              <w:t xml:space="preserve">   --  </w:t>
            </w:r>
            <w:r w:rsidR="00992136" w:rsidRPr="00992136"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 w:rsidR="0000624C" w:rsidRPr="00992136" w:rsidRDefault="0000624C" w:rsidP="0000624C">
            <w:pPr>
              <w:jc w:val="center"/>
              <w:rPr>
                <w:b/>
                <w:sz w:val="20"/>
                <w:szCs w:val="22"/>
              </w:rPr>
            </w:pPr>
          </w:p>
          <w:p w:rsidR="00400155" w:rsidRPr="00992136" w:rsidRDefault="00400155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992136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00624C" w:rsidRPr="00992136" w:rsidRDefault="0000624C" w:rsidP="0000624C">
            <w:pPr>
              <w:jc w:val="center"/>
              <w:rPr>
                <w:b/>
                <w:sz w:val="20"/>
                <w:szCs w:val="22"/>
              </w:rPr>
            </w:pPr>
          </w:p>
          <w:p w:rsidR="008A19AA" w:rsidRPr="00992136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Pr="00992136" w:rsidRDefault="008A19AA" w:rsidP="0000624C">
            <w:pPr>
              <w:rPr>
                <w:sz w:val="20"/>
              </w:rPr>
            </w:pPr>
          </w:p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E674CE">
      <w:footerReference w:type="even" r:id="rId14"/>
      <w:footerReference w:type="default" r:id="rId15"/>
      <w:pgSz w:w="11906" w:h="16838" w:code="9"/>
      <w:pgMar w:top="709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78C0" w:rsidRDefault="004E78C0">
      <w:r>
        <w:separator/>
      </w:r>
    </w:p>
  </w:endnote>
  <w:endnote w:type="continuationSeparator" w:id="1">
    <w:p w:rsidR="004E78C0" w:rsidRDefault="004E78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F06" w:rsidRDefault="000B0D16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34F0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4F06" w:rsidRDefault="00F34F06" w:rsidP="008D51C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F06" w:rsidRDefault="00F34F06" w:rsidP="008D51C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78C0" w:rsidRDefault="004E78C0">
      <w:r>
        <w:separator/>
      </w:r>
    </w:p>
  </w:footnote>
  <w:footnote w:type="continuationSeparator" w:id="1">
    <w:p w:rsidR="004E78C0" w:rsidRDefault="004E78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7650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F52760"/>
    <w:rsid w:val="0000624C"/>
    <w:rsid w:val="000352D7"/>
    <w:rsid w:val="00042F3B"/>
    <w:rsid w:val="0007437B"/>
    <w:rsid w:val="00077EFD"/>
    <w:rsid w:val="00085685"/>
    <w:rsid w:val="000B0D16"/>
    <w:rsid w:val="000C1836"/>
    <w:rsid w:val="000C6E39"/>
    <w:rsid w:val="000D59F8"/>
    <w:rsid w:val="000E0AF3"/>
    <w:rsid w:val="000E0EF7"/>
    <w:rsid w:val="000E54D2"/>
    <w:rsid w:val="000E56A9"/>
    <w:rsid w:val="000E6177"/>
    <w:rsid w:val="001200D0"/>
    <w:rsid w:val="00122D6B"/>
    <w:rsid w:val="001556B0"/>
    <w:rsid w:val="00160F79"/>
    <w:rsid w:val="0016732D"/>
    <w:rsid w:val="00170DEB"/>
    <w:rsid w:val="001A6411"/>
    <w:rsid w:val="001A7A22"/>
    <w:rsid w:val="001C3AD5"/>
    <w:rsid w:val="001C6FA3"/>
    <w:rsid w:val="001D1BAD"/>
    <w:rsid w:val="00202AB9"/>
    <w:rsid w:val="00223E69"/>
    <w:rsid w:val="00225907"/>
    <w:rsid w:val="00235B59"/>
    <w:rsid w:val="0024798E"/>
    <w:rsid w:val="00256C72"/>
    <w:rsid w:val="00263BF3"/>
    <w:rsid w:val="002754E4"/>
    <w:rsid w:val="002772FC"/>
    <w:rsid w:val="00281DA4"/>
    <w:rsid w:val="002C09BF"/>
    <w:rsid w:val="002C434B"/>
    <w:rsid w:val="002D48AC"/>
    <w:rsid w:val="002E3FCA"/>
    <w:rsid w:val="002E69BF"/>
    <w:rsid w:val="003129C3"/>
    <w:rsid w:val="00335943"/>
    <w:rsid w:val="00335B15"/>
    <w:rsid w:val="00344870"/>
    <w:rsid w:val="003549A0"/>
    <w:rsid w:val="00357096"/>
    <w:rsid w:val="00364EAE"/>
    <w:rsid w:val="0037313D"/>
    <w:rsid w:val="0038624B"/>
    <w:rsid w:val="003A159D"/>
    <w:rsid w:val="003C0CDE"/>
    <w:rsid w:val="003C254F"/>
    <w:rsid w:val="003C627B"/>
    <w:rsid w:val="003E3BDF"/>
    <w:rsid w:val="003F3DBA"/>
    <w:rsid w:val="003F5A7E"/>
    <w:rsid w:val="003F7F20"/>
    <w:rsid w:val="00400155"/>
    <w:rsid w:val="0040456D"/>
    <w:rsid w:val="004179A5"/>
    <w:rsid w:val="00432044"/>
    <w:rsid w:val="004951A1"/>
    <w:rsid w:val="004C2A63"/>
    <w:rsid w:val="004C424A"/>
    <w:rsid w:val="004E78C0"/>
    <w:rsid w:val="0052778D"/>
    <w:rsid w:val="005354ED"/>
    <w:rsid w:val="0054169C"/>
    <w:rsid w:val="005637F9"/>
    <w:rsid w:val="00563CC4"/>
    <w:rsid w:val="005753F1"/>
    <w:rsid w:val="00576B2C"/>
    <w:rsid w:val="00583DAE"/>
    <w:rsid w:val="00596163"/>
    <w:rsid w:val="005B4876"/>
    <w:rsid w:val="005B77DD"/>
    <w:rsid w:val="005D6991"/>
    <w:rsid w:val="00606548"/>
    <w:rsid w:val="006151C2"/>
    <w:rsid w:val="006415EA"/>
    <w:rsid w:val="006429DA"/>
    <w:rsid w:val="006433DF"/>
    <w:rsid w:val="00653766"/>
    <w:rsid w:val="00660AFC"/>
    <w:rsid w:val="006731FF"/>
    <w:rsid w:val="006856D0"/>
    <w:rsid w:val="00693753"/>
    <w:rsid w:val="006957DE"/>
    <w:rsid w:val="006A0AC3"/>
    <w:rsid w:val="006A16E6"/>
    <w:rsid w:val="006A750A"/>
    <w:rsid w:val="006B7EAA"/>
    <w:rsid w:val="006C1AA7"/>
    <w:rsid w:val="00707D61"/>
    <w:rsid w:val="00711CAE"/>
    <w:rsid w:val="0071241E"/>
    <w:rsid w:val="00724B44"/>
    <w:rsid w:val="00731EF3"/>
    <w:rsid w:val="00732DEE"/>
    <w:rsid w:val="007512F4"/>
    <w:rsid w:val="007915B4"/>
    <w:rsid w:val="007B1A3F"/>
    <w:rsid w:val="007B21FA"/>
    <w:rsid w:val="007D4C30"/>
    <w:rsid w:val="007E1B10"/>
    <w:rsid w:val="008008F1"/>
    <w:rsid w:val="00821A18"/>
    <w:rsid w:val="00823CAB"/>
    <w:rsid w:val="00825766"/>
    <w:rsid w:val="00835B1C"/>
    <w:rsid w:val="00836A1B"/>
    <w:rsid w:val="00842A60"/>
    <w:rsid w:val="00843979"/>
    <w:rsid w:val="00860DB8"/>
    <w:rsid w:val="008A19AA"/>
    <w:rsid w:val="008B4695"/>
    <w:rsid w:val="008C0A0B"/>
    <w:rsid w:val="008D51C3"/>
    <w:rsid w:val="008D6C30"/>
    <w:rsid w:val="008E664A"/>
    <w:rsid w:val="00912984"/>
    <w:rsid w:val="00912DB8"/>
    <w:rsid w:val="00914FCC"/>
    <w:rsid w:val="00920541"/>
    <w:rsid w:val="00926792"/>
    <w:rsid w:val="00934BDA"/>
    <w:rsid w:val="009543C0"/>
    <w:rsid w:val="00992136"/>
    <w:rsid w:val="009922D3"/>
    <w:rsid w:val="0099366D"/>
    <w:rsid w:val="009A0C27"/>
    <w:rsid w:val="009A22B5"/>
    <w:rsid w:val="009B375D"/>
    <w:rsid w:val="009E4B76"/>
    <w:rsid w:val="009E63FB"/>
    <w:rsid w:val="009F3C61"/>
    <w:rsid w:val="00A032C8"/>
    <w:rsid w:val="00A118A7"/>
    <w:rsid w:val="00A222DC"/>
    <w:rsid w:val="00A4683D"/>
    <w:rsid w:val="00A5565F"/>
    <w:rsid w:val="00A6292B"/>
    <w:rsid w:val="00A71D19"/>
    <w:rsid w:val="00AC23F8"/>
    <w:rsid w:val="00AD0B32"/>
    <w:rsid w:val="00AD7201"/>
    <w:rsid w:val="00B023A8"/>
    <w:rsid w:val="00B04E98"/>
    <w:rsid w:val="00B05106"/>
    <w:rsid w:val="00B31482"/>
    <w:rsid w:val="00B4125C"/>
    <w:rsid w:val="00B443F2"/>
    <w:rsid w:val="00B517EC"/>
    <w:rsid w:val="00B52667"/>
    <w:rsid w:val="00B53101"/>
    <w:rsid w:val="00B5433D"/>
    <w:rsid w:val="00B90700"/>
    <w:rsid w:val="00BB0BF6"/>
    <w:rsid w:val="00BC1FD8"/>
    <w:rsid w:val="00BC234A"/>
    <w:rsid w:val="00BD188A"/>
    <w:rsid w:val="00BE1C64"/>
    <w:rsid w:val="00BF382A"/>
    <w:rsid w:val="00C03AC4"/>
    <w:rsid w:val="00C30323"/>
    <w:rsid w:val="00C54B37"/>
    <w:rsid w:val="00C76EC2"/>
    <w:rsid w:val="00C826C4"/>
    <w:rsid w:val="00C924DD"/>
    <w:rsid w:val="00C94859"/>
    <w:rsid w:val="00CB7982"/>
    <w:rsid w:val="00CB7D92"/>
    <w:rsid w:val="00CC4C2B"/>
    <w:rsid w:val="00CF75EF"/>
    <w:rsid w:val="00D00B35"/>
    <w:rsid w:val="00D15297"/>
    <w:rsid w:val="00D31A86"/>
    <w:rsid w:val="00D42EF9"/>
    <w:rsid w:val="00D4425F"/>
    <w:rsid w:val="00D60C4B"/>
    <w:rsid w:val="00D65BF5"/>
    <w:rsid w:val="00D731CD"/>
    <w:rsid w:val="00D73EB1"/>
    <w:rsid w:val="00DA3B4D"/>
    <w:rsid w:val="00DC3827"/>
    <w:rsid w:val="00DD2EE2"/>
    <w:rsid w:val="00DD728B"/>
    <w:rsid w:val="00DF6A6C"/>
    <w:rsid w:val="00DF7293"/>
    <w:rsid w:val="00E24D8E"/>
    <w:rsid w:val="00E3163B"/>
    <w:rsid w:val="00E34A2D"/>
    <w:rsid w:val="00E47F16"/>
    <w:rsid w:val="00E55143"/>
    <w:rsid w:val="00E674CE"/>
    <w:rsid w:val="00E8672D"/>
    <w:rsid w:val="00E928E3"/>
    <w:rsid w:val="00E948C6"/>
    <w:rsid w:val="00EB0B42"/>
    <w:rsid w:val="00EE1FBE"/>
    <w:rsid w:val="00EE2C78"/>
    <w:rsid w:val="00F01E8A"/>
    <w:rsid w:val="00F07C00"/>
    <w:rsid w:val="00F24418"/>
    <w:rsid w:val="00F34F06"/>
    <w:rsid w:val="00F403D5"/>
    <w:rsid w:val="00F52760"/>
    <w:rsid w:val="00F5434E"/>
    <w:rsid w:val="00F550FD"/>
    <w:rsid w:val="00F969E1"/>
    <w:rsid w:val="00FC2F30"/>
    <w:rsid w:val="00FC48B8"/>
    <w:rsid w:val="00FE3500"/>
    <w:rsid w:val="00FF3EAD"/>
    <w:rsid w:val="00FF4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>
      <o:colormenu v:ext="edit" fillcolor="none" strokecolor="none"/>
    </o:shapedefaults>
    <o:shapelayout v:ext="edit">
      <o:idmap v:ext="edit" data="1"/>
      <o:rules v:ext="edit">
        <o:r id="V:Rule15" type="connector" idref="#_x0000_s1385"/>
        <o:r id="V:Rule16" type="connector" idref="#_x0000_s1386"/>
        <o:r id="V:Rule17" type="connector" idref="#_x0000_s1338"/>
        <o:r id="V:Rule18" type="connector" idref="#_x0000_s1312"/>
        <o:r id="V:Rule19" type="connector" idref="#_x0000_s1382"/>
        <o:r id="V:Rule20" type="connector" idref="#_x0000_s1311"/>
        <o:r id="V:Rule21" type="connector" idref="#_x0000_s1378"/>
        <o:r id="V:Rule22" type="connector" idref="#_x0000_s1327"/>
        <o:r id="V:Rule23" type="connector" idref="#_x0000_s1328"/>
        <o:r id="V:Rule24" type="connector" idref="#_x0000_s1381"/>
        <o:r id="V:Rule25" type="connector" idref="#_x0000_s1334"/>
        <o:r id="V:Rule26" type="connector" idref="#_x0000_s1339"/>
        <o:r id="V:Rule27" type="connector" idref="#_x0000_s1379"/>
        <o:r id="V:Rule28" type="connector" idref="#_x0000_s13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52760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E948C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94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СхемаКПТ.dot</Template>
  <TotalTime>94</TotalTime>
  <Pages>9</Pages>
  <Words>720</Words>
  <Characters>5544</Characters>
  <Application>Microsoft Office Word</Application>
  <DocSecurity>0</DocSecurity>
  <Lines>163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6162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kadastrIrkutsk 2</cp:lastModifiedBy>
  <cp:revision>6</cp:revision>
  <dcterms:created xsi:type="dcterms:W3CDTF">2021-11-16T05:32:00Z</dcterms:created>
  <dcterms:modified xsi:type="dcterms:W3CDTF">2022-03-28T06:14:00Z</dcterms:modified>
</cp:coreProperties>
</file>