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2E3EC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C5F970E" wp14:editId="7A32FA2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1EAA61" w14:textId="05E85CE8" w:rsidR="001C2262" w:rsidRDefault="00454333" w:rsidP="0045433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 Р О Е К Т</w:t>
      </w:r>
    </w:p>
    <w:p w14:paraId="197B1652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213FB6B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3A0F11D" w14:textId="77777777" w:rsidR="00433B24" w:rsidRPr="00433B24" w:rsidRDefault="00433B24" w:rsidP="00433B24">
      <w:pPr>
        <w:contextualSpacing/>
        <w:jc w:val="center"/>
        <w:rPr>
          <w:b/>
          <w:bCs/>
          <w:sz w:val="28"/>
          <w:szCs w:val="28"/>
        </w:rPr>
      </w:pPr>
      <w:r w:rsidRPr="00433B24">
        <w:rPr>
          <w:b/>
          <w:bCs/>
          <w:sz w:val="28"/>
          <w:szCs w:val="28"/>
        </w:rPr>
        <w:t>Российская Федерация</w:t>
      </w:r>
    </w:p>
    <w:p w14:paraId="004EDD0D" w14:textId="77777777" w:rsidR="00433B24" w:rsidRPr="00E3327A" w:rsidRDefault="00433B24" w:rsidP="00433B2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6C82E468" w14:textId="77777777" w:rsidR="00433B24" w:rsidRPr="00E3327A" w:rsidRDefault="00433B24" w:rsidP="00433B24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14:paraId="74815BD2" w14:textId="77777777" w:rsidR="00433B24" w:rsidRDefault="00433B24" w:rsidP="00433B2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 муниципального района</w:t>
      </w:r>
    </w:p>
    <w:p w14:paraId="21AC810D" w14:textId="77777777" w:rsidR="00433B24" w:rsidRPr="00E3327A" w:rsidRDefault="00433B24" w:rsidP="00433B2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71DF89A4" w14:textId="77777777" w:rsidR="00433B24" w:rsidRDefault="00433B24" w:rsidP="00433B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7B04214" w14:textId="77777777" w:rsidR="00433B24" w:rsidRDefault="00433B24" w:rsidP="00433B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</w:t>
      </w:r>
    </w:p>
    <w:p w14:paraId="2FE3C984" w14:textId="77777777" w:rsidR="00433B24" w:rsidRDefault="00433B24" w:rsidP="00433B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0B69509" w14:textId="7B3AE16F" w:rsidR="00433B24" w:rsidRPr="00B66AC5" w:rsidRDefault="00433B24" w:rsidP="00433B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893299103" w:edGrp="everyone"/>
      <w:r w:rsidRPr="00B66AC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595988">
        <w:rPr>
          <w:sz w:val="28"/>
          <w:szCs w:val="28"/>
        </w:rPr>
        <w:t xml:space="preserve">03.02.2025 </w:t>
      </w:r>
      <w:r w:rsidR="00CC5F09">
        <w:rPr>
          <w:sz w:val="28"/>
          <w:szCs w:val="28"/>
        </w:rPr>
        <w:t>г</w:t>
      </w:r>
      <w:r w:rsidRPr="00B66AC5">
        <w:rPr>
          <w:sz w:val="28"/>
          <w:szCs w:val="28"/>
        </w:rPr>
        <w:t>.</w:t>
      </w:r>
      <w:permEnd w:id="1893299103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761268608" w:edGrp="everyone"/>
      <w:r w:rsidRPr="00B66AC5">
        <w:rPr>
          <w:sz w:val="28"/>
          <w:szCs w:val="28"/>
        </w:rPr>
        <w:t>№</w:t>
      </w:r>
      <w:r w:rsidR="00A636C8">
        <w:rPr>
          <w:sz w:val="28"/>
          <w:szCs w:val="28"/>
        </w:rPr>
        <w:t xml:space="preserve"> </w:t>
      </w:r>
      <w:r w:rsidR="00595988">
        <w:rPr>
          <w:sz w:val="28"/>
          <w:szCs w:val="28"/>
        </w:rPr>
        <w:t>23</w:t>
      </w:r>
      <w:permEnd w:id="761268608"/>
    </w:p>
    <w:p w14:paraId="07804A12" w14:textId="77777777" w:rsidR="00433B24" w:rsidRPr="00B66AC5" w:rsidRDefault="00433B24" w:rsidP="00433B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14:paraId="5FA6592C" w14:textId="77777777" w:rsidR="00433B24" w:rsidRPr="00B66AC5" w:rsidRDefault="00433B24" w:rsidP="00433B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BB7D583" w14:textId="77777777" w:rsidR="003154E0" w:rsidRPr="003154E0" w:rsidRDefault="00433B24" w:rsidP="003154E0">
      <w:pPr>
        <w:ind w:right="-427"/>
        <w:jc w:val="center"/>
        <w:rPr>
          <w:b/>
          <w:spacing w:val="4"/>
          <w:sz w:val="28"/>
          <w:szCs w:val="26"/>
        </w:rPr>
      </w:pPr>
      <w:permStart w:id="1077444357" w:edGrp="everyone"/>
      <w:r w:rsidRPr="00CC5F09">
        <w:rPr>
          <w:b/>
          <w:sz w:val="28"/>
          <w:szCs w:val="28"/>
        </w:rPr>
        <w:t>О</w:t>
      </w:r>
      <w:r w:rsidR="00CC5F09" w:rsidRPr="00CC5F09">
        <w:rPr>
          <w:b/>
          <w:sz w:val="28"/>
          <w:szCs w:val="28"/>
        </w:rPr>
        <w:t xml:space="preserve">б </w:t>
      </w:r>
      <w:r w:rsidR="00CC5F09" w:rsidRPr="00FA0241">
        <w:rPr>
          <w:b/>
          <w:sz w:val="28"/>
          <w:szCs w:val="28"/>
        </w:rPr>
        <w:t xml:space="preserve">утверждении </w:t>
      </w:r>
      <w:r w:rsidR="00D9207A">
        <w:rPr>
          <w:b/>
          <w:sz w:val="28"/>
          <w:szCs w:val="28"/>
        </w:rPr>
        <w:t xml:space="preserve">годового </w:t>
      </w:r>
      <w:r w:rsidR="00A70825" w:rsidRPr="00FA0241">
        <w:rPr>
          <w:b/>
          <w:sz w:val="28"/>
          <w:szCs w:val="28"/>
        </w:rPr>
        <w:t>отчета</w:t>
      </w:r>
      <w:r w:rsidR="00564704" w:rsidRPr="00FA0241">
        <w:rPr>
          <w:b/>
          <w:sz w:val="28"/>
          <w:szCs w:val="28"/>
        </w:rPr>
        <w:t xml:space="preserve"> </w:t>
      </w:r>
      <w:r w:rsidR="00A70825" w:rsidRPr="00FA0241">
        <w:rPr>
          <w:b/>
          <w:sz w:val="28"/>
          <w:szCs w:val="28"/>
        </w:rPr>
        <w:t>о</w:t>
      </w:r>
      <w:r w:rsidR="00CC5F09" w:rsidRPr="00FA0241">
        <w:rPr>
          <w:b/>
          <w:sz w:val="28"/>
          <w:szCs w:val="28"/>
        </w:rPr>
        <w:t xml:space="preserve"> реа</w:t>
      </w:r>
      <w:r w:rsidR="00C440BB" w:rsidRPr="00FA0241">
        <w:rPr>
          <w:b/>
          <w:sz w:val="28"/>
          <w:szCs w:val="28"/>
        </w:rPr>
        <w:t xml:space="preserve">лизации муниципальной программы </w:t>
      </w:r>
      <w:r w:rsidR="00564704" w:rsidRPr="00FA0241">
        <w:rPr>
          <w:b/>
          <w:sz w:val="28"/>
          <w:szCs w:val="28"/>
        </w:rPr>
        <w:t>«</w:t>
      </w:r>
      <w:r w:rsidR="003154E0" w:rsidRPr="003154E0">
        <w:rPr>
          <w:b/>
          <w:sz w:val="28"/>
          <w:szCs w:val="28"/>
        </w:rPr>
        <w:t>Переселение граждан,</w:t>
      </w:r>
      <w:r w:rsidR="003154E0" w:rsidRPr="003154E0">
        <w:rPr>
          <w:b/>
          <w:spacing w:val="4"/>
          <w:sz w:val="28"/>
          <w:szCs w:val="26"/>
        </w:rPr>
        <w:t xml:space="preserve">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</w:t>
      </w:r>
    </w:p>
    <w:p w14:paraId="2686C4FA" w14:textId="5D037D67" w:rsidR="00433B24" w:rsidRPr="00C440BB" w:rsidRDefault="003154E0" w:rsidP="003154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E0">
        <w:rPr>
          <w:rFonts w:ascii="Times New Roman" w:hAnsi="Times New Roman" w:cs="Times New Roman"/>
          <w:b/>
          <w:spacing w:val="4"/>
          <w:sz w:val="28"/>
          <w:szCs w:val="26"/>
        </w:rPr>
        <w:t>до 1 января 2017 года, в 2019 – 2025 годах</w:t>
      </w:r>
      <w:r>
        <w:rPr>
          <w:rFonts w:ascii="Times New Roman" w:hAnsi="Times New Roman" w:cs="Times New Roman"/>
          <w:b/>
          <w:spacing w:val="4"/>
          <w:sz w:val="28"/>
          <w:szCs w:val="26"/>
        </w:rPr>
        <w:t>»</w:t>
      </w:r>
      <w:r w:rsidR="00564704" w:rsidRPr="00C440BB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454333">
        <w:rPr>
          <w:rFonts w:ascii="Times New Roman" w:hAnsi="Times New Roman" w:cs="Times New Roman"/>
          <w:b/>
          <w:sz w:val="28"/>
          <w:szCs w:val="28"/>
        </w:rPr>
        <w:t>4</w:t>
      </w:r>
      <w:r w:rsidR="00564704" w:rsidRPr="00C440B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permEnd w:id="1077444357"/>
    </w:p>
    <w:p w14:paraId="1B3F821D" w14:textId="77777777"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E6F5D76" w14:textId="77777777" w:rsidR="00433B24" w:rsidRPr="009A3CCB" w:rsidRDefault="00FD699E" w:rsidP="00433B24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9A3CCB">
        <w:rPr>
          <w:sz w:val="28"/>
          <w:szCs w:val="28"/>
        </w:rPr>
        <w:t xml:space="preserve">В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</w:t>
      </w:r>
      <w:r w:rsidR="00564704" w:rsidRPr="009A3CCB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9A3CCB">
        <w:rPr>
          <w:sz w:val="28"/>
          <w:szCs w:val="28"/>
        </w:rPr>
        <w:t>, утвержденным постановлением администрации го</w:t>
      </w:r>
      <w:r w:rsidR="00363F55" w:rsidRPr="009A3CCB">
        <w:rPr>
          <w:sz w:val="28"/>
          <w:szCs w:val="28"/>
        </w:rPr>
        <w:t xml:space="preserve">родского поселения Тайтурского </w:t>
      </w:r>
      <w:r w:rsidRPr="009A3CCB">
        <w:rPr>
          <w:sz w:val="28"/>
          <w:szCs w:val="28"/>
        </w:rPr>
        <w:t xml:space="preserve"> муниципального образования от 10.11.2017г. №</w:t>
      </w:r>
      <w:r w:rsidR="00C440BB">
        <w:rPr>
          <w:sz w:val="28"/>
          <w:szCs w:val="28"/>
        </w:rPr>
        <w:t xml:space="preserve"> </w:t>
      </w:r>
      <w:r w:rsidRPr="009A3CCB">
        <w:rPr>
          <w:sz w:val="28"/>
          <w:szCs w:val="28"/>
        </w:rPr>
        <w:t>257</w:t>
      </w:r>
      <w:r w:rsidR="00321CFC" w:rsidRPr="009A3CCB">
        <w:rPr>
          <w:sz w:val="28"/>
          <w:szCs w:val="28"/>
        </w:rPr>
        <w:t xml:space="preserve"> (в редакции </w:t>
      </w:r>
      <w:r w:rsidR="00C440BB">
        <w:rPr>
          <w:sz w:val="28"/>
          <w:szCs w:val="26"/>
        </w:rPr>
        <w:t xml:space="preserve">от 07.06.2018 года № 153, </w:t>
      </w:r>
      <w:r w:rsidR="00C440BB" w:rsidRPr="00C844E9">
        <w:rPr>
          <w:sz w:val="28"/>
          <w:szCs w:val="28"/>
        </w:rPr>
        <w:t>от 26.10.2022 г. №</w:t>
      </w:r>
      <w:r w:rsidR="00C440BB">
        <w:rPr>
          <w:sz w:val="28"/>
          <w:szCs w:val="28"/>
        </w:rPr>
        <w:t xml:space="preserve"> </w:t>
      </w:r>
      <w:r w:rsidR="00C440BB" w:rsidRPr="00C844E9">
        <w:rPr>
          <w:sz w:val="28"/>
          <w:szCs w:val="28"/>
        </w:rPr>
        <w:t>393</w:t>
      </w:r>
      <w:r w:rsidR="00321CFC" w:rsidRPr="009A3CCB">
        <w:rPr>
          <w:sz w:val="28"/>
          <w:szCs w:val="28"/>
        </w:rPr>
        <w:t>)</w:t>
      </w:r>
      <w:r w:rsidRPr="009A3CCB">
        <w:rPr>
          <w:sz w:val="28"/>
          <w:szCs w:val="28"/>
        </w:rPr>
        <w:t xml:space="preserve">, </w:t>
      </w:r>
      <w:r w:rsidR="00D9207A">
        <w:rPr>
          <w:sz w:val="28"/>
          <w:szCs w:val="28"/>
        </w:rPr>
        <w:t>руководствуясь</w:t>
      </w:r>
      <w:r w:rsidRPr="009A3CCB">
        <w:rPr>
          <w:sz w:val="28"/>
          <w:szCs w:val="28"/>
        </w:rPr>
        <w:t xml:space="preserve"> ст.ст. 23, 46 Устава </w:t>
      </w:r>
      <w:r w:rsidR="00C440BB" w:rsidRPr="009A3CCB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9A3CCB">
        <w:rPr>
          <w:sz w:val="28"/>
          <w:szCs w:val="28"/>
        </w:rPr>
        <w:t xml:space="preserve">, администрация </w:t>
      </w:r>
      <w:r w:rsidR="00433B24" w:rsidRPr="009A3CCB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41616A48" w14:textId="77777777" w:rsidR="00433B24" w:rsidRPr="000574A3" w:rsidRDefault="00433B24" w:rsidP="00433B2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CCB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51373415" w14:textId="06D74D07" w:rsidR="00CC5F09" w:rsidRDefault="00FD699E" w:rsidP="003154E0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87A13">
        <w:rPr>
          <w:sz w:val="28"/>
          <w:szCs w:val="28"/>
        </w:rPr>
        <w:t xml:space="preserve">1. </w:t>
      </w:r>
      <w:r w:rsidR="00564704" w:rsidRPr="003154E0">
        <w:rPr>
          <w:sz w:val="28"/>
          <w:szCs w:val="28"/>
        </w:rPr>
        <w:t xml:space="preserve">Утвердить </w:t>
      </w:r>
      <w:r w:rsidR="00D9207A" w:rsidRPr="003154E0">
        <w:rPr>
          <w:sz w:val="28"/>
          <w:szCs w:val="28"/>
        </w:rPr>
        <w:t xml:space="preserve">годовой </w:t>
      </w:r>
      <w:r w:rsidR="005B4088" w:rsidRPr="003154E0">
        <w:rPr>
          <w:sz w:val="28"/>
          <w:szCs w:val="28"/>
        </w:rPr>
        <w:t xml:space="preserve">отчет о реализации муниципальной программы </w:t>
      </w:r>
      <w:r w:rsidR="00564704" w:rsidRPr="003154E0">
        <w:rPr>
          <w:sz w:val="28"/>
          <w:szCs w:val="28"/>
        </w:rPr>
        <w:t>«</w:t>
      </w:r>
      <w:r w:rsidR="003154E0" w:rsidRPr="003154E0">
        <w:rPr>
          <w:sz w:val="28"/>
          <w:szCs w:val="28"/>
        </w:rPr>
        <w:t>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 – 2025 годах</w:t>
      </w:r>
      <w:r w:rsidR="00564704" w:rsidRPr="003154E0">
        <w:rPr>
          <w:sz w:val="28"/>
          <w:szCs w:val="28"/>
        </w:rPr>
        <w:t>»</w:t>
      </w:r>
      <w:r w:rsidR="00A636C8">
        <w:rPr>
          <w:sz w:val="28"/>
          <w:szCs w:val="28"/>
        </w:rPr>
        <w:t xml:space="preserve"> </w:t>
      </w:r>
      <w:r w:rsidR="00A636C8" w:rsidRPr="00A636C8">
        <w:rPr>
          <w:sz w:val="28"/>
          <w:szCs w:val="28"/>
        </w:rPr>
        <w:t xml:space="preserve">за </w:t>
      </w:r>
      <w:r w:rsidR="00564704" w:rsidRPr="00564704">
        <w:rPr>
          <w:sz w:val="28"/>
          <w:szCs w:val="28"/>
        </w:rPr>
        <w:t>202</w:t>
      </w:r>
      <w:r w:rsidR="00454333">
        <w:rPr>
          <w:sz w:val="28"/>
          <w:szCs w:val="28"/>
        </w:rPr>
        <w:t>4</w:t>
      </w:r>
      <w:r w:rsidR="00564704" w:rsidRPr="00564704">
        <w:rPr>
          <w:sz w:val="28"/>
          <w:szCs w:val="28"/>
        </w:rPr>
        <w:t xml:space="preserve"> год </w:t>
      </w:r>
      <w:r w:rsidR="00CC5F09" w:rsidRPr="00CC5F09">
        <w:rPr>
          <w:sz w:val="28"/>
          <w:szCs w:val="28"/>
        </w:rPr>
        <w:t>(</w:t>
      </w:r>
      <w:r w:rsidR="00D9207A">
        <w:rPr>
          <w:sz w:val="28"/>
          <w:szCs w:val="28"/>
        </w:rPr>
        <w:t>прилагается</w:t>
      </w:r>
      <w:r w:rsidR="00CC5F09" w:rsidRPr="00CC5F09">
        <w:rPr>
          <w:sz w:val="28"/>
          <w:szCs w:val="28"/>
        </w:rPr>
        <w:t>).</w:t>
      </w:r>
    </w:p>
    <w:p w14:paraId="4DD5E0FF" w14:textId="65FD6025" w:rsidR="003154E0" w:rsidRDefault="0079325D" w:rsidP="00C621E7">
      <w:pPr>
        <w:pStyle w:val="af8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454333">
        <w:rPr>
          <w:sz w:val="28"/>
          <w:szCs w:val="28"/>
        </w:rPr>
        <w:t>Старшему инспектору по</w:t>
      </w:r>
      <w:r w:rsidR="00C621E7" w:rsidRPr="000A0A2E">
        <w:rPr>
          <w:sz w:val="28"/>
          <w:szCs w:val="28"/>
        </w:rPr>
        <w:t xml:space="preserve"> делопроизводству о</w:t>
      </w:r>
      <w:r w:rsidR="00C621E7" w:rsidRPr="000A0A2E">
        <w:rPr>
          <w:color w:val="000000"/>
          <w:sz w:val="28"/>
          <w:szCs w:val="28"/>
        </w:rPr>
        <w:t xml:space="preserve">публиковать настоящее постановление в газете «Новости» и разместить на официальном сайте администрации Тайтурского городского </w:t>
      </w:r>
    </w:p>
    <w:p w14:paraId="21256889" w14:textId="77777777" w:rsidR="003154E0" w:rsidRDefault="003154E0" w:rsidP="00C621E7">
      <w:pPr>
        <w:pStyle w:val="af8"/>
        <w:ind w:left="0" w:firstLine="709"/>
        <w:jc w:val="both"/>
        <w:rPr>
          <w:color w:val="000000"/>
          <w:sz w:val="28"/>
          <w:szCs w:val="28"/>
        </w:rPr>
      </w:pPr>
    </w:p>
    <w:p w14:paraId="332817B4" w14:textId="77777777" w:rsidR="003154E0" w:rsidRDefault="003154E0" w:rsidP="00C621E7">
      <w:pPr>
        <w:pStyle w:val="af8"/>
        <w:ind w:left="0" w:firstLine="709"/>
        <w:jc w:val="both"/>
        <w:rPr>
          <w:color w:val="000000"/>
          <w:sz w:val="28"/>
          <w:szCs w:val="28"/>
        </w:rPr>
      </w:pPr>
    </w:p>
    <w:p w14:paraId="24221641" w14:textId="77777777" w:rsidR="003154E0" w:rsidRDefault="003154E0" w:rsidP="00C621E7">
      <w:pPr>
        <w:pStyle w:val="af8"/>
        <w:ind w:left="0" w:firstLine="709"/>
        <w:jc w:val="both"/>
        <w:rPr>
          <w:color w:val="000000"/>
          <w:sz w:val="28"/>
          <w:szCs w:val="28"/>
        </w:rPr>
      </w:pPr>
    </w:p>
    <w:p w14:paraId="4ABC887D" w14:textId="77777777" w:rsidR="00C621E7" w:rsidRDefault="00C621E7" w:rsidP="003154E0">
      <w:pPr>
        <w:pStyle w:val="af8"/>
        <w:ind w:left="0"/>
        <w:jc w:val="both"/>
        <w:rPr>
          <w:color w:val="000000"/>
          <w:sz w:val="28"/>
          <w:szCs w:val="28"/>
        </w:rPr>
      </w:pPr>
      <w:r w:rsidRPr="000A0A2E">
        <w:rPr>
          <w:color w:val="000000"/>
          <w:sz w:val="28"/>
          <w:szCs w:val="28"/>
        </w:rPr>
        <w:lastRenderedPageBreak/>
        <w:t>поселения Усольского муниципального района Иркутской области (www.taiturka.irkmo.ru) в информационно-телекоммуникационной сети «Интернет».</w:t>
      </w:r>
    </w:p>
    <w:p w14:paraId="3DCD0B30" w14:textId="77777777" w:rsidR="003154E0" w:rsidRDefault="003154E0" w:rsidP="003154E0">
      <w:pPr>
        <w:pStyle w:val="af8"/>
        <w:ind w:left="0"/>
        <w:jc w:val="both"/>
        <w:rPr>
          <w:color w:val="000000"/>
          <w:sz w:val="28"/>
          <w:szCs w:val="28"/>
        </w:rPr>
      </w:pPr>
    </w:p>
    <w:p w14:paraId="7E32F9DD" w14:textId="77777777" w:rsidR="003154E0" w:rsidRDefault="003154E0" w:rsidP="003154E0">
      <w:pPr>
        <w:pStyle w:val="af8"/>
        <w:ind w:left="0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393"/>
      </w:tblGrid>
      <w:tr w:rsidR="001C2262" w:rsidRPr="003764F1" w14:paraId="453BB06D" w14:textId="77777777" w:rsidTr="00C440BB">
        <w:trPr>
          <w:trHeight w:val="822"/>
        </w:trPr>
        <w:tc>
          <w:tcPr>
            <w:tcW w:w="5245" w:type="dxa"/>
          </w:tcPr>
          <w:p w14:paraId="04A893CB" w14:textId="369A9349" w:rsidR="00D22CD8" w:rsidRPr="003764F1" w:rsidRDefault="007773D9" w:rsidP="00C440B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  <w:r w:rsidR="00C621E7">
              <w:rPr>
                <w:sz w:val="28"/>
                <w:szCs w:val="28"/>
              </w:rPr>
              <w:t xml:space="preserve">Тайтурского городского поселения Усольского муниципального района Иркутской области </w:t>
            </w:r>
          </w:p>
        </w:tc>
        <w:tc>
          <w:tcPr>
            <w:tcW w:w="4393" w:type="dxa"/>
          </w:tcPr>
          <w:p w14:paraId="523A73A4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27732A74" w14:textId="77777777" w:rsidR="005B4088" w:rsidRDefault="005B4088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08306FBF" w14:textId="483C24DE" w:rsidR="001C2262" w:rsidRPr="003764F1" w:rsidRDefault="007773D9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1DEC2EB9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8C942FB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C1B4D82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E794227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CEBA868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7A8A09A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B2639D8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485DDBA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97DC45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2EA29A4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C4C6BF8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AD6D872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F3A4E9B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AE644D5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EEB85E1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C7BF529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A78F971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E062BD4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DCC64AB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53EC951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4BDF00F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5AF3BCD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9604D5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C4445A9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23115A0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0175B91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B20853F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9A484DF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78A47AF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ECFB43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4700864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8FEB001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DB301BC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7566E60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9D533FE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33845F4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0E081B3" w14:textId="77777777" w:rsidR="003154E0" w:rsidRDefault="003154E0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FDC849F" w14:textId="77777777" w:rsidR="00F773DD" w:rsidRDefault="00C440BB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</w:p>
    <w:p w14:paraId="39D8A460" w14:textId="77777777" w:rsid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73DD">
        <w:rPr>
          <w:color w:val="000000"/>
          <w:sz w:val="28"/>
          <w:szCs w:val="28"/>
        </w:rPr>
        <w:t>главный специалист администрации по муниципальному хозяйству</w:t>
      </w:r>
    </w:p>
    <w:p w14:paraId="4726BDD5" w14:textId="6AFECE08" w:rsidR="00F773DD" w:rsidRP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773DD">
        <w:rPr>
          <w:color w:val="000000"/>
          <w:sz w:val="28"/>
          <w:szCs w:val="28"/>
          <w:u w:val="single"/>
        </w:rPr>
        <w:tab/>
      </w:r>
      <w:r w:rsidRPr="00F773DD">
        <w:rPr>
          <w:color w:val="000000"/>
          <w:sz w:val="28"/>
          <w:szCs w:val="28"/>
          <w:u w:val="single"/>
        </w:rPr>
        <w:tab/>
      </w:r>
      <w:r w:rsidRPr="00F773DD">
        <w:rPr>
          <w:color w:val="000000"/>
          <w:sz w:val="28"/>
          <w:szCs w:val="28"/>
          <w:u w:val="single"/>
        </w:rPr>
        <w:tab/>
      </w:r>
      <w:r w:rsidR="007773D9">
        <w:rPr>
          <w:color w:val="000000"/>
          <w:sz w:val="28"/>
          <w:szCs w:val="28"/>
        </w:rPr>
        <w:t>Е.В. Бухарова</w:t>
      </w:r>
      <w:r w:rsidRPr="00F773DD">
        <w:rPr>
          <w:color w:val="000000"/>
          <w:sz w:val="28"/>
          <w:szCs w:val="28"/>
        </w:rPr>
        <w:t xml:space="preserve">  </w:t>
      </w:r>
      <w:r w:rsidRPr="00F773DD">
        <w:rPr>
          <w:color w:val="000000"/>
          <w:sz w:val="28"/>
          <w:szCs w:val="28"/>
          <w:u w:val="single"/>
        </w:rPr>
        <w:t xml:space="preserve"> </w:t>
      </w:r>
    </w:p>
    <w:p w14:paraId="344D6EBE" w14:textId="5A3C8829" w:rsidR="00F773DD" w:rsidRPr="00F773DD" w:rsidRDefault="00F773DD" w:rsidP="00F773DD">
      <w:pPr>
        <w:jc w:val="both"/>
        <w:rPr>
          <w:color w:val="000000"/>
          <w:sz w:val="28"/>
          <w:szCs w:val="28"/>
        </w:rPr>
      </w:pPr>
      <w:r w:rsidRPr="00F773DD">
        <w:rPr>
          <w:color w:val="000000"/>
          <w:sz w:val="28"/>
          <w:szCs w:val="28"/>
        </w:rPr>
        <w:t>«___» _________202</w:t>
      </w:r>
      <w:r w:rsidR="007773D9">
        <w:rPr>
          <w:color w:val="000000"/>
          <w:sz w:val="28"/>
          <w:szCs w:val="28"/>
        </w:rPr>
        <w:t>5</w:t>
      </w:r>
      <w:r w:rsidRPr="00F773DD">
        <w:rPr>
          <w:color w:val="000000"/>
          <w:sz w:val="28"/>
          <w:szCs w:val="28"/>
        </w:rPr>
        <w:t xml:space="preserve"> г.</w:t>
      </w:r>
    </w:p>
    <w:p w14:paraId="199E4B1D" w14:textId="77777777" w:rsidR="00C440BB" w:rsidRPr="006310B0" w:rsidRDefault="00C440BB" w:rsidP="00C440BB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8B45413" w14:textId="77777777" w:rsidR="00F773DD" w:rsidRDefault="00C440BB" w:rsidP="00C440BB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</w:t>
      </w:r>
    </w:p>
    <w:p w14:paraId="690A541C" w14:textId="77777777" w:rsidR="00C440BB" w:rsidRDefault="00C440BB" w:rsidP="00C440BB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>
        <w:rPr>
          <w:color w:val="000000"/>
          <w:sz w:val="28"/>
          <w:szCs w:val="28"/>
        </w:rPr>
        <w:t xml:space="preserve">Мунтян О.В. </w:t>
      </w:r>
      <w:r w:rsidRPr="00564233">
        <w:rPr>
          <w:sz w:val="28"/>
          <w:szCs w:val="28"/>
        </w:rPr>
        <w:t xml:space="preserve"> </w:t>
      </w:r>
    </w:p>
    <w:p w14:paraId="4C49B600" w14:textId="5F825505" w:rsidR="00F773DD" w:rsidRDefault="00C440BB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7773D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</w:t>
      </w:r>
      <w:permStart w:id="941978773" w:edGrp="everyone"/>
      <w:r w:rsidR="00F773DD">
        <w:rPr>
          <w:color w:val="000000"/>
          <w:sz w:val="28"/>
          <w:szCs w:val="28"/>
        </w:rPr>
        <w:t xml:space="preserve">. </w:t>
      </w:r>
    </w:p>
    <w:p w14:paraId="42D7F332" w14:textId="77777777" w:rsid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1998CCB" w14:textId="5E3F5C7A" w:rsid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специалист администрации по бюджетно-финансовой политике</w:t>
      </w:r>
      <w:permEnd w:id="941978773"/>
      <w:r>
        <w:rPr>
          <w:color w:val="000000"/>
          <w:sz w:val="28"/>
          <w:szCs w:val="28"/>
        </w:rPr>
        <w:t xml:space="preserve">_______ </w:t>
      </w:r>
      <w:permStart w:id="1730616597" w:edGrp="everyone"/>
      <w:r>
        <w:rPr>
          <w:color w:val="000000"/>
          <w:sz w:val="28"/>
          <w:szCs w:val="28"/>
        </w:rPr>
        <w:t>Е.</w:t>
      </w:r>
      <w:r w:rsidR="007773D9">
        <w:rPr>
          <w:color w:val="000000"/>
          <w:sz w:val="28"/>
          <w:szCs w:val="28"/>
        </w:rPr>
        <w:t>А. Молодченко</w:t>
      </w:r>
      <w:permEnd w:id="1730616597"/>
    </w:p>
    <w:p w14:paraId="2ABB3A77" w14:textId="7FAF05D6" w:rsid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7773D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14:paraId="6BBE9E4D" w14:textId="77777777" w:rsidR="00FB1651" w:rsidRDefault="00FB1651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0ACBDD39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49F280E3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7747729B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0B04A4F7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4C39468F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4C54C9F2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6BD41543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4240AF10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4688DF3D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0BE90C9E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0695BAA1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392572ED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6CB6D007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3C5785E5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04B864A8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30FA38EE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0A66C946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2444287F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65D24E1A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500B1D9A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557B74D6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7C3E120D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74477488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744E7053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00382827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0569075C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294C07D3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64D502BA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5AD681C2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723CCC16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216E5551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20CBB881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4271E98E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14:paraId="2719CB5F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Тайтурского городского поселения </w:t>
      </w:r>
    </w:p>
    <w:p w14:paraId="239BCCBC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Усольского муниципального </w:t>
      </w:r>
    </w:p>
    <w:p w14:paraId="2B0A1E3E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района Иркутской области </w:t>
      </w:r>
    </w:p>
    <w:p w14:paraId="3E36F11D" w14:textId="0A112296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95988">
        <w:rPr>
          <w:sz w:val="28"/>
          <w:szCs w:val="28"/>
        </w:rPr>
        <w:t>03.02.2025</w:t>
      </w:r>
      <w:r>
        <w:rPr>
          <w:sz w:val="28"/>
          <w:szCs w:val="28"/>
        </w:rPr>
        <w:t xml:space="preserve"> года № </w:t>
      </w:r>
      <w:r w:rsidR="00595988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</w:p>
    <w:p w14:paraId="5CCCAF0A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14:paraId="3363F3BE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Годовой </w:t>
      </w:r>
      <w:r w:rsidRPr="00C440BB">
        <w:rPr>
          <w:sz w:val="28"/>
          <w:szCs w:val="28"/>
        </w:rPr>
        <w:t xml:space="preserve">отчет о реализации муниципальной программы </w:t>
      </w:r>
    </w:p>
    <w:p w14:paraId="1C8A8316" w14:textId="6F6833F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C440BB">
        <w:rPr>
          <w:sz w:val="28"/>
          <w:szCs w:val="28"/>
        </w:rPr>
        <w:t>«</w:t>
      </w:r>
      <w:r>
        <w:rPr>
          <w:sz w:val="28"/>
          <w:szCs w:val="28"/>
        </w:rPr>
        <w:t>Переселение граждан, проживающих на территории</w:t>
      </w:r>
      <w:r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Pr="00C440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аварийного жилищного фонда, признанного таковым до 1 января 2017 года, в 2019-2025 годах» </w:t>
      </w:r>
      <w:r w:rsidRPr="00564704">
        <w:rPr>
          <w:sz w:val="28"/>
          <w:szCs w:val="28"/>
        </w:rPr>
        <w:t>за 202</w:t>
      </w:r>
      <w:r w:rsidR="007773D9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год</w:t>
      </w:r>
    </w:p>
    <w:p w14:paraId="08D3AC47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14:paraId="3B84C5A2" w14:textId="5C4A8450" w:rsidR="00CC204D" w:rsidRPr="00DA21B3" w:rsidRDefault="00CC204D" w:rsidP="00CC204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DA21B3">
        <w:rPr>
          <w:sz w:val="28"/>
          <w:szCs w:val="28"/>
        </w:rPr>
        <w:t>В 202</w:t>
      </w:r>
      <w:r w:rsidR="007773D9">
        <w:rPr>
          <w:sz w:val="28"/>
          <w:szCs w:val="28"/>
        </w:rPr>
        <w:t>4</w:t>
      </w:r>
      <w:r w:rsidRPr="00DA21B3">
        <w:rPr>
          <w:sz w:val="28"/>
          <w:szCs w:val="28"/>
        </w:rPr>
        <w:t xml:space="preserve"> году по муниципальной программе «</w:t>
      </w:r>
      <w:r>
        <w:rPr>
          <w:sz w:val="28"/>
          <w:szCs w:val="28"/>
        </w:rPr>
        <w:t>Переселение граждан, проживающих на территории</w:t>
      </w:r>
      <w:r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Pr="00C440BB">
        <w:rPr>
          <w:sz w:val="28"/>
          <w:szCs w:val="28"/>
        </w:rPr>
        <w:t xml:space="preserve"> </w:t>
      </w:r>
      <w:r>
        <w:rPr>
          <w:sz w:val="28"/>
          <w:szCs w:val="28"/>
        </w:rPr>
        <w:t>из аварийного жилищного фонда, признанного таковым до 1 января 2017 года, в 2019-2025 годах</w:t>
      </w:r>
      <w:r w:rsidRPr="00DA21B3">
        <w:rPr>
          <w:sz w:val="28"/>
          <w:szCs w:val="28"/>
        </w:rPr>
        <w:t>» выполнены следующие мероприятия:</w:t>
      </w:r>
    </w:p>
    <w:p w14:paraId="348416F3" w14:textId="18ACB491" w:rsidR="00CC204D" w:rsidRDefault="00CC204D" w:rsidP="007773D9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3143F3">
        <w:rPr>
          <w:sz w:val="28"/>
          <w:szCs w:val="28"/>
        </w:rPr>
        <w:t>- приобретение квартир</w:t>
      </w:r>
      <w:r>
        <w:rPr>
          <w:sz w:val="28"/>
          <w:szCs w:val="28"/>
        </w:rPr>
        <w:t xml:space="preserve"> на вторичном рынке</w:t>
      </w:r>
      <w:r w:rsidR="007773D9">
        <w:rPr>
          <w:sz w:val="28"/>
          <w:szCs w:val="28"/>
        </w:rPr>
        <w:t>.</w:t>
      </w:r>
    </w:p>
    <w:p w14:paraId="758F4FBE" w14:textId="42097573" w:rsidR="00CC204D" w:rsidRPr="00BB28A4" w:rsidRDefault="00CC204D" w:rsidP="00CC204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390498">
        <w:rPr>
          <w:sz w:val="28"/>
          <w:szCs w:val="28"/>
        </w:rPr>
        <w:t>Анализ целевых</w:t>
      </w:r>
      <w:r w:rsidRPr="00CC753C">
        <w:rPr>
          <w:sz w:val="28"/>
          <w:szCs w:val="28"/>
        </w:rPr>
        <w:t xml:space="preserve"> показателей муниципальной программы </w:t>
      </w:r>
      <w:r w:rsidRPr="003162BE">
        <w:rPr>
          <w:b/>
          <w:sz w:val="28"/>
          <w:szCs w:val="28"/>
        </w:rPr>
        <w:t>«</w:t>
      </w:r>
      <w:r w:rsidRPr="003162BE">
        <w:rPr>
          <w:sz w:val="28"/>
          <w:szCs w:val="28"/>
        </w:rPr>
        <w:t>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2019 -</w:t>
      </w:r>
      <w:r>
        <w:rPr>
          <w:sz w:val="28"/>
          <w:szCs w:val="28"/>
        </w:rPr>
        <w:t xml:space="preserve"> </w:t>
      </w:r>
      <w:r w:rsidRPr="003162BE">
        <w:rPr>
          <w:sz w:val="28"/>
          <w:szCs w:val="28"/>
        </w:rPr>
        <w:t>2025 годах</w:t>
      </w:r>
      <w:r w:rsidRPr="003162BE">
        <w:rPr>
          <w:b/>
          <w:sz w:val="28"/>
          <w:szCs w:val="28"/>
        </w:rPr>
        <w:t>»</w:t>
      </w:r>
      <w:r w:rsidRPr="00223441">
        <w:rPr>
          <w:sz w:val="28"/>
          <w:szCs w:val="28"/>
        </w:rPr>
        <w:t>» за 202</w:t>
      </w:r>
      <w:r w:rsidR="007773D9">
        <w:rPr>
          <w:sz w:val="28"/>
          <w:szCs w:val="28"/>
        </w:rPr>
        <w:t>4</w:t>
      </w:r>
      <w:r w:rsidRPr="00223441">
        <w:rPr>
          <w:sz w:val="28"/>
          <w:szCs w:val="28"/>
        </w:rPr>
        <w:t xml:space="preserve"> год указан </w:t>
      </w:r>
      <w:r w:rsidRPr="00BB28A4">
        <w:rPr>
          <w:sz w:val="28"/>
          <w:szCs w:val="28"/>
        </w:rPr>
        <w:t>в приложение № 1.</w:t>
      </w:r>
    </w:p>
    <w:p w14:paraId="15F310CE" w14:textId="0A856E04" w:rsidR="00CC204D" w:rsidRPr="00446D20" w:rsidRDefault="00CC204D" w:rsidP="00CC204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BB28A4">
        <w:rPr>
          <w:sz w:val="28"/>
          <w:szCs w:val="28"/>
        </w:rPr>
        <w:t>Анализ объема финансирования муниципальной программы «Переселение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2019-2025 годах» за счет бюджета Тайтурского городского поселения Усольского муниципального района Иркутской области за 202</w:t>
      </w:r>
      <w:r w:rsidR="007773D9" w:rsidRPr="00BB28A4">
        <w:rPr>
          <w:sz w:val="28"/>
          <w:szCs w:val="28"/>
        </w:rPr>
        <w:t>4</w:t>
      </w:r>
      <w:r w:rsidRPr="00BB28A4">
        <w:rPr>
          <w:sz w:val="28"/>
          <w:szCs w:val="28"/>
        </w:rPr>
        <w:t xml:space="preserve"> год указан в приложение № 2.</w:t>
      </w:r>
    </w:p>
    <w:p w14:paraId="28D86E27" w14:textId="78ED2AA6" w:rsidR="00CC204D" w:rsidRDefault="00CC204D" w:rsidP="00CC204D">
      <w:pPr>
        <w:ind w:firstLine="709"/>
        <w:jc w:val="both"/>
        <w:rPr>
          <w:sz w:val="28"/>
          <w:szCs w:val="28"/>
        </w:rPr>
      </w:pPr>
      <w:r w:rsidRPr="00446D20">
        <w:rPr>
          <w:sz w:val="28"/>
          <w:szCs w:val="28"/>
        </w:rPr>
        <w:t>В течение 202</w:t>
      </w:r>
      <w:r w:rsidR="007773D9">
        <w:rPr>
          <w:sz w:val="28"/>
          <w:szCs w:val="28"/>
        </w:rPr>
        <w:t>4</w:t>
      </w:r>
      <w:r w:rsidRPr="00446D20">
        <w:rPr>
          <w:sz w:val="28"/>
          <w:szCs w:val="28"/>
        </w:rPr>
        <w:t xml:space="preserve"> года в муниципальную программу «</w:t>
      </w:r>
      <w:r>
        <w:rPr>
          <w:sz w:val="28"/>
          <w:szCs w:val="28"/>
        </w:rPr>
        <w:t>Переселение граждан, проживающих на территории</w:t>
      </w:r>
      <w:r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Pr="00C440BB">
        <w:rPr>
          <w:sz w:val="28"/>
          <w:szCs w:val="28"/>
        </w:rPr>
        <w:t xml:space="preserve"> </w:t>
      </w:r>
      <w:r>
        <w:rPr>
          <w:sz w:val="28"/>
          <w:szCs w:val="28"/>
        </w:rPr>
        <w:t>из аварийного жилищного фонда, признанного таковым до 1 января 2017 года, в 2019-2025 годах</w:t>
      </w:r>
      <w:r w:rsidRPr="00446D20">
        <w:rPr>
          <w:sz w:val="28"/>
          <w:szCs w:val="28"/>
        </w:rPr>
        <w:t xml:space="preserve">» </w:t>
      </w:r>
      <w:r w:rsidRPr="00CB5E24">
        <w:rPr>
          <w:sz w:val="28"/>
          <w:szCs w:val="28"/>
        </w:rPr>
        <w:t xml:space="preserve">вносились изменения постановлением администрации Тайтурского городского поселения Усольского муниципального района Иркутской области </w:t>
      </w:r>
      <w:r w:rsidR="00C84EF0" w:rsidRPr="00CB5E24">
        <w:rPr>
          <w:sz w:val="28"/>
          <w:szCs w:val="28"/>
        </w:rPr>
        <w:t>от 25.04.2024г. № 151</w:t>
      </w:r>
      <w:r w:rsidR="00CB5E24" w:rsidRPr="00CB5E24">
        <w:rPr>
          <w:sz w:val="28"/>
          <w:szCs w:val="28"/>
        </w:rPr>
        <w:t xml:space="preserve"> и</w:t>
      </w:r>
      <w:r w:rsidR="00C84EF0">
        <w:rPr>
          <w:sz w:val="28"/>
          <w:szCs w:val="28"/>
        </w:rPr>
        <w:t xml:space="preserve"> от 24.10.2024 г. №</w:t>
      </w:r>
      <w:r w:rsidR="00CB5E24">
        <w:rPr>
          <w:sz w:val="28"/>
          <w:szCs w:val="28"/>
        </w:rPr>
        <w:t xml:space="preserve"> </w:t>
      </w:r>
      <w:r w:rsidR="00C84EF0">
        <w:rPr>
          <w:sz w:val="28"/>
          <w:szCs w:val="28"/>
        </w:rPr>
        <w:t>339</w:t>
      </w:r>
      <w:r w:rsidR="00CB5E24">
        <w:rPr>
          <w:sz w:val="28"/>
          <w:szCs w:val="28"/>
        </w:rPr>
        <w:t>.</w:t>
      </w:r>
    </w:p>
    <w:p w14:paraId="1206944E" w14:textId="7BAE7CDE" w:rsidR="00CC204D" w:rsidRPr="00257000" w:rsidRDefault="00CC204D" w:rsidP="00CC204D">
      <w:pPr>
        <w:ind w:firstLine="600"/>
        <w:jc w:val="both"/>
        <w:rPr>
          <w:sz w:val="28"/>
          <w:szCs w:val="28"/>
        </w:rPr>
      </w:pPr>
      <w:r w:rsidRPr="00446D20">
        <w:rPr>
          <w:sz w:val="28"/>
          <w:szCs w:val="28"/>
        </w:rPr>
        <w:t xml:space="preserve">Основанием для внесения изменений в муниципальную программу </w:t>
      </w:r>
      <w:r w:rsidR="002E078D" w:rsidRPr="00446D20">
        <w:rPr>
          <w:sz w:val="28"/>
          <w:szCs w:val="28"/>
        </w:rPr>
        <w:t>«</w:t>
      </w:r>
      <w:r w:rsidR="002E078D">
        <w:rPr>
          <w:sz w:val="28"/>
          <w:szCs w:val="28"/>
        </w:rPr>
        <w:t>Переселение граждан, проживающих на территории</w:t>
      </w:r>
      <w:r w:rsidR="002E078D"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="002E078D" w:rsidRPr="00C440BB">
        <w:rPr>
          <w:sz w:val="28"/>
          <w:szCs w:val="28"/>
        </w:rPr>
        <w:t xml:space="preserve"> </w:t>
      </w:r>
      <w:r w:rsidR="002E078D">
        <w:rPr>
          <w:sz w:val="28"/>
          <w:szCs w:val="28"/>
        </w:rPr>
        <w:t>из аварийного жилищного фонда, признанного таковым до 1 января 2017 года, в 2019-2025 годах</w:t>
      </w:r>
      <w:r w:rsidR="002E078D" w:rsidRPr="00446D20">
        <w:rPr>
          <w:sz w:val="28"/>
          <w:szCs w:val="28"/>
        </w:rPr>
        <w:t xml:space="preserve">» </w:t>
      </w:r>
      <w:r w:rsidRPr="00446D20">
        <w:rPr>
          <w:sz w:val="28"/>
          <w:szCs w:val="28"/>
        </w:rPr>
        <w:t xml:space="preserve">является изменение объемов бюджетных ассигнований, направляемых на </w:t>
      </w:r>
      <w:r w:rsidRPr="00257000">
        <w:rPr>
          <w:sz w:val="28"/>
          <w:szCs w:val="28"/>
        </w:rPr>
        <w:t xml:space="preserve">реализацию программных мероприятий. </w:t>
      </w:r>
    </w:p>
    <w:p w14:paraId="2174286A" w14:textId="6EC587C9" w:rsidR="00CC204D" w:rsidRPr="00446D20" w:rsidRDefault="00CC204D" w:rsidP="00CC204D">
      <w:pPr>
        <w:ind w:firstLine="600"/>
        <w:jc w:val="both"/>
        <w:rPr>
          <w:sz w:val="28"/>
          <w:szCs w:val="28"/>
        </w:rPr>
      </w:pPr>
      <w:r w:rsidRPr="00446D20">
        <w:rPr>
          <w:sz w:val="28"/>
          <w:szCs w:val="28"/>
        </w:rPr>
        <w:lastRenderedPageBreak/>
        <w:t>Оценка эффективности реализации муниципальной программы «</w:t>
      </w:r>
      <w:r>
        <w:rPr>
          <w:sz w:val="28"/>
          <w:szCs w:val="28"/>
        </w:rPr>
        <w:t>Переселение граждан, проживающих на территории</w:t>
      </w:r>
      <w:r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Pr="00C440BB">
        <w:rPr>
          <w:sz w:val="28"/>
          <w:szCs w:val="28"/>
        </w:rPr>
        <w:t xml:space="preserve"> </w:t>
      </w:r>
      <w:r>
        <w:rPr>
          <w:sz w:val="28"/>
          <w:szCs w:val="28"/>
        </w:rPr>
        <w:t>из аварийного жилищного фонда, признанного таковым до 1 января 2017 года, в 2019-2025 годах</w:t>
      </w:r>
      <w:r w:rsidRPr="00446D20">
        <w:rPr>
          <w:sz w:val="28"/>
          <w:szCs w:val="28"/>
        </w:rPr>
        <w:t>» за 202</w:t>
      </w:r>
      <w:r w:rsidR="004865C0">
        <w:rPr>
          <w:sz w:val="28"/>
          <w:szCs w:val="28"/>
        </w:rPr>
        <w:t>4</w:t>
      </w:r>
      <w:r w:rsidRPr="00446D20">
        <w:rPr>
          <w:sz w:val="28"/>
          <w:szCs w:val="28"/>
        </w:rPr>
        <w:t xml:space="preserve"> год указана </w:t>
      </w:r>
      <w:r w:rsidRPr="00595988">
        <w:rPr>
          <w:sz w:val="28"/>
          <w:szCs w:val="28"/>
        </w:rPr>
        <w:t>в приложение № 3.</w:t>
      </w:r>
    </w:p>
    <w:p w14:paraId="003F2734" w14:textId="77777777" w:rsidR="00CC204D" w:rsidRPr="00446D20" w:rsidRDefault="00CC204D" w:rsidP="00CC204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11CFAE51" w14:textId="77777777" w:rsidR="00CC204D" w:rsidRPr="00446D20" w:rsidRDefault="00CC204D" w:rsidP="00CC204D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</w:p>
    <w:p w14:paraId="675F0449" w14:textId="77777777" w:rsidR="00CC204D" w:rsidRPr="001168A2" w:rsidRDefault="00CC204D" w:rsidP="00CC204D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</w:p>
    <w:p w14:paraId="433448D4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7DAD70A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178754C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538B634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BB2E1AD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8887C32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711558A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F0B84FF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7F9F9C4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BEF807C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E20FC4C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27BD523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3AC7E46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B75261D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843E27A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F544825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F60ADF3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AFE1C70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195FABD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1C0D67C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DF14B3D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CE0094C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9D193E8" w14:textId="0335AFF9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DAC8F11" w14:textId="1FF94E14" w:rsidR="00E32FF4" w:rsidRDefault="00E32FF4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A352A03" w14:textId="24997947" w:rsidR="00E32FF4" w:rsidRDefault="00E32FF4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ECE5782" w14:textId="3CFFF157" w:rsidR="00E32FF4" w:rsidRDefault="00E32FF4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1DA6BA6" w14:textId="73609F5C" w:rsidR="00E32FF4" w:rsidRDefault="00E32FF4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CCE8761" w14:textId="5B80E951" w:rsidR="00E32FF4" w:rsidRDefault="00E32FF4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B83AE53" w14:textId="05C3A78F" w:rsidR="000B1EE5" w:rsidRDefault="000B1EE5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DFFC0BD" w14:textId="77777777" w:rsidR="000B1EE5" w:rsidRDefault="000B1EE5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5F50207" w14:textId="735B766B" w:rsidR="00E32FF4" w:rsidRDefault="00E32FF4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6DAE9B3" w14:textId="77777777" w:rsidR="00E32FF4" w:rsidRDefault="00E32FF4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8240951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98640B1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E6C9F18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820188F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25B12AD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096"/>
      </w:tblGrid>
      <w:tr w:rsidR="00CC204D" w14:paraId="7CC13520" w14:textId="77777777" w:rsidTr="00492498">
        <w:tc>
          <w:tcPr>
            <w:tcW w:w="3402" w:type="dxa"/>
          </w:tcPr>
          <w:p w14:paraId="7AE81989" w14:textId="77777777" w:rsidR="00CC204D" w:rsidRDefault="00CC204D" w:rsidP="00492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14:paraId="3528A0CC" w14:textId="77777777" w:rsidR="00CC204D" w:rsidRPr="00A14215" w:rsidRDefault="00CC204D" w:rsidP="00492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A14215">
              <w:rPr>
                <w:rFonts w:ascii="Times New Roman CYR" w:hAnsi="Times New Roman CYR" w:cs="Times New Roman CYR"/>
                <w:color w:val="000000"/>
              </w:rPr>
              <w:t xml:space="preserve">Приложение № 1 </w:t>
            </w:r>
          </w:p>
          <w:p w14:paraId="72AD7E9C" w14:textId="3E203BB5" w:rsidR="00CC204D" w:rsidRPr="00A14215" w:rsidRDefault="00CC204D" w:rsidP="0049249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</w:pPr>
            <w:r w:rsidRPr="00A14215">
              <w:rPr>
                <w:rFonts w:ascii="Times New Roman CYR" w:hAnsi="Times New Roman CYR" w:cs="Times New Roman CYR"/>
                <w:color w:val="000000"/>
              </w:rPr>
              <w:t xml:space="preserve">к </w:t>
            </w:r>
            <w:r w:rsidRPr="00A14215">
              <w:t xml:space="preserve">годовому отчету о реализации муниципальной программы «Переселение граждан, проживающих на территории Тайтурского городского поселения Усольского муниципального района </w:t>
            </w:r>
            <w:r>
              <w:t xml:space="preserve">Иркутской </w:t>
            </w:r>
            <w:r w:rsidRPr="00A14215">
              <w:t>области из аварийного жилищного фонда, признанного таковым до 1 января 2017 года,</w:t>
            </w:r>
            <w:r>
              <w:t xml:space="preserve"> в 2019 - </w:t>
            </w:r>
            <w:r w:rsidRPr="00A14215">
              <w:t>2025 годах» за 202</w:t>
            </w:r>
            <w:r w:rsidR="00E32FF4">
              <w:t>4</w:t>
            </w:r>
            <w:r w:rsidRPr="00A14215">
              <w:t xml:space="preserve"> год</w:t>
            </w:r>
          </w:p>
          <w:p w14:paraId="04DF11F9" w14:textId="77777777" w:rsidR="00CC204D" w:rsidRDefault="00CC204D" w:rsidP="00492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1B200B42" w14:textId="77777777" w:rsidR="00CC204D" w:rsidRDefault="00CC204D" w:rsidP="00CC204D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375C958E" w14:textId="77777777" w:rsidR="00CC204D" w:rsidRPr="00522EE3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522EE3">
        <w:rPr>
          <w:sz w:val="28"/>
          <w:szCs w:val="28"/>
        </w:rPr>
        <w:t xml:space="preserve">Анализ целевых показателей муниципальной программы «Переселение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2019-2025 годах» </w:t>
      </w:r>
    </w:p>
    <w:p w14:paraId="75E2335D" w14:textId="7E79AC8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522EE3">
        <w:rPr>
          <w:sz w:val="28"/>
          <w:szCs w:val="28"/>
        </w:rPr>
        <w:t>за 202</w:t>
      </w:r>
      <w:r w:rsidR="00E32FF4">
        <w:rPr>
          <w:sz w:val="28"/>
          <w:szCs w:val="28"/>
        </w:rPr>
        <w:t>4</w:t>
      </w:r>
      <w:r w:rsidRPr="00522EE3">
        <w:rPr>
          <w:sz w:val="28"/>
          <w:szCs w:val="28"/>
        </w:rPr>
        <w:t xml:space="preserve"> год</w:t>
      </w:r>
    </w:p>
    <w:p w14:paraId="01D95B45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4"/>
        <w:gridCol w:w="567"/>
        <w:gridCol w:w="1276"/>
        <w:gridCol w:w="1277"/>
        <w:gridCol w:w="14"/>
        <w:gridCol w:w="1277"/>
        <w:gridCol w:w="13"/>
        <w:gridCol w:w="1644"/>
        <w:gridCol w:w="13"/>
        <w:gridCol w:w="452"/>
      </w:tblGrid>
      <w:tr w:rsidR="00CC204D" w:rsidRPr="00A21FB9" w14:paraId="06C4A214" w14:textId="77777777" w:rsidTr="00492498">
        <w:trPr>
          <w:trHeight w:val="187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0983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  <w:r w:rsidRPr="00A21FB9">
              <w:t>№</w:t>
            </w:r>
          </w:p>
          <w:p w14:paraId="2C6C96D9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  <w:r w:rsidRPr="00A21FB9"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CC67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  <w:r w:rsidRPr="00A21FB9">
              <w:t xml:space="preserve">Наименование показателя результативности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643F" w14:textId="77777777" w:rsidR="00CC204D" w:rsidRPr="0037459F" w:rsidRDefault="00CC204D" w:rsidP="00492498">
            <w:pPr>
              <w:rPr>
                <w:sz w:val="22"/>
                <w:szCs w:val="22"/>
              </w:rPr>
            </w:pPr>
            <w:r w:rsidRPr="0037459F">
              <w:rPr>
                <w:sz w:val="22"/>
                <w:szCs w:val="22"/>
              </w:rPr>
              <w:t>Ед. изм.</w:t>
            </w:r>
          </w:p>
        </w:tc>
        <w:tc>
          <w:tcPr>
            <w:tcW w:w="2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985B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 w:rsidRPr="00A21FB9">
              <w:t>Значения показателя результативности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C23D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>
              <w:t>Процент выполнения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05648" w14:textId="77777777" w:rsidR="00CC204D" w:rsidRPr="00446D20" w:rsidRDefault="00CC204D" w:rsidP="00492498">
            <w:pPr>
              <w:tabs>
                <w:tab w:val="center" w:pos="4153"/>
                <w:tab w:val="right" w:pos="8306"/>
              </w:tabs>
              <w:jc w:val="center"/>
              <w:rPr>
                <w:sz w:val="23"/>
                <w:szCs w:val="23"/>
              </w:rPr>
            </w:pPr>
            <w:r w:rsidRPr="00446D20">
              <w:rPr>
                <w:sz w:val="23"/>
                <w:szCs w:val="23"/>
              </w:rPr>
              <w:t>Пояснения по достигнутым значениям</w:t>
            </w:r>
          </w:p>
        </w:tc>
        <w:tc>
          <w:tcPr>
            <w:tcW w:w="4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BAE3DE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</w:p>
        </w:tc>
      </w:tr>
      <w:tr w:rsidR="00CC204D" w:rsidRPr="00A21FB9" w14:paraId="7149BAFE" w14:textId="77777777" w:rsidTr="00492498">
        <w:trPr>
          <w:gridAfter w:val="2"/>
          <w:wAfter w:w="465" w:type="dxa"/>
          <w:trHeight w:val="495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986E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9286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DAFF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4AF1" w14:textId="717E67D3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  <w:r>
              <w:t>План на 202</w:t>
            </w:r>
            <w:r w:rsidR="00CB3A8B">
              <w:t>4</w:t>
            </w:r>
            <w:r>
              <w:t xml:space="preserve"> год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E560" w14:textId="5EFBE0EE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  <w:r>
              <w:t>Факт за 202</w:t>
            </w:r>
            <w:r w:rsidR="00CB3A8B">
              <w:t>4</w:t>
            </w:r>
            <w: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8E4E" w14:textId="77777777" w:rsidR="00CC204D" w:rsidRPr="00A21FB9" w:rsidRDefault="00CC204D" w:rsidP="00492498">
            <w:r>
              <w:t>ст.5/ст.4*100%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3EE6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</w:pPr>
          </w:p>
        </w:tc>
      </w:tr>
      <w:tr w:rsidR="00CC204D" w:rsidRPr="00A21FB9" w14:paraId="01E1FDE0" w14:textId="77777777" w:rsidTr="00492498">
        <w:trPr>
          <w:gridAfter w:val="2"/>
          <w:wAfter w:w="465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A061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 w:rsidRPr="00A21FB9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77B0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 w:rsidRPr="00A21FB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7B99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 w:rsidRPr="00A21FB9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5C33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>
              <w:t>4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CC2B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7DF0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>
              <w:t>6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44BD" w14:textId="77777777" w:rsidR="00CC204D" w:rsidRPr="00A21FB9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>
              <w:t>7</w:t>
            </w:r>
          </w:p>
        </w:tc>
      </w:tr>
      <w:tr w:rsidR="00CC204D" w:rsidRPr="003C6EA0" w14:paraId="5B9BEE7A" w14:textId="77777777" w:rsidTr="00492498">
        <w:trPr>
          <w:gridAfter w:val="1"/>
          <w:wAfter w:w="452" w:type="dxa"/>
          <w:trHeight w:val="661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52D8D" w14:textId="77777777" w:rsidR="00CC204D" w:rsidRPr="003C6EA0" w:rsidRDefault="00CC204D" w:rsidP="00492498">
            <w:pPr>
              <w:tabs>
                <w:tab w:val="center" w:pos="4153"/>
                <w:tab w:val="right" w:pos="8306"/>
              </w:tabs>
              <w:jc w:val="center"/>
              <w:rPr>
                <w:bCs/>
              </w:rPr>
            </w:pPr>
            <w:r w:rsidRPr="003C6EA0">
              <w:rPr>
                <w:bCs/>
              </w:rPr>
              <w:t>1.</w:t>
            </w:r>
          </w:p>
        </w:tc>
        <w:tc>
          <w:tcPr>
            <w:tcW w:w="877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15662" w14:textId="77777777" w:rsidR="00CC204D" w:rsidRPr="003C6EA0" w:rsidRDefault="00CC204D" w:rsidP="00492498">
            <w:pPr>
              <w:jc w:val="both"/>
              <w:rPr>
                <w:bCs/>
              </w:rPr>
            </w:pPr>
            <w:r w:rsidRPr="003C6EA0">
              <w:rPr>
                <w:bCs/>
              </w:rPr>
              <w:t>Муниципальная программа «</w:t>
            </w:r>
            <w:r w:rsidRPr="003C6EA0">
              <w:t>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2019-2025 годах</w:t>
            </w:r>
            <w:r w:rsidRPr="003C6EA0">
              <w:rPr>
                <w:bCs/>
              </w:rPr>
              <w:t>»</w:t>
            </w:r>
          </w:p>
        </w:tc>
      </w:tr>
      <w:tr w:rsidR="00CC204D" w:rsidRPr="00A21FB9" w14:paraId="15A3372A" w14:textId="77777777" w:rsidTr="00492498">
        <w:trPr>
          <w:gridAfter w:val="2"/>
          <w:wAfter w:w="465" w:type="dxa"/>
          <w:trHeight w:val="5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859" w14:textId="77777777" w:rsidR="00CC204D" w:rsidRPr="001F27A8" w:rsidRDefault="00CC204D" w:rsidP="00492498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F12A2" w14:textId="77777777" w:rsidR="00CC204D" w:rsidRPr="00CF026F" w:rsidRDefault="00CC204D" w:rsidP="00492498">
            <w:r w:rsidRPr="003C6EA0">
              <w:t>Расселяемая площадь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AA273" w14:textId="77777777" w:rsidR="00CC204D" w:rsidRPr="00CF026F" w:rsidRDefault="00CC204D" w:rsidP="00492498">
            <w:pPr>
              <w:jc w:val="center"/>
            </w:pPr>
            <w:r>
              <w:t>Кв.м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E833" w14:textId="34310974" w:rsidR="00CC204D" w:rsidRDefault="00671EA9" w:rsidP="00492498">
            <w:pPr>
              <w:jc w:val="center"/>
            </w:pPr>
            <w:r>
              <w:rPr>
                <w:rFonts w:eastAsia="Calibri"/>
              </w:rPr>
              <w:t>210,1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EE0" w14:textId="261056FC" w:rsidR="00CC204D" w:rsidRDefault="00671EA9" w:rsidP="00492498">
            <w:pPr>
              <w:jc w:val="center"/>
            </w:pPr>
            <w:r>
              <w:t>171,1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62C0" w14:textId="3C63B07B" w:rsidR="00CC204D" w:rsidRPr="00C769EF" w:rsidRDefault="00671EA9" w:rsidP="00492498">
            <w:pPr>
              <w:tabs>
                <w:tab w:val="center" w:pos="4153"/>
                <w:tab w:val="right" w:pos="8306"/>
              </w:tabs>
              <w:jc w:val="center"/>
            </w:pPr>
            <w:r>
              <w:t>81,44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559E" w14:textId="7AFB8A7F" w:rsidR="00CC204D" w:rsidRPr="00A21FB9" w:rsidRDefault="00671EA9" w:rsidP="00492498">
            <w:pPr>
              <w:tabs>
                <w:tab w:val="center" w:pos="4153"/>
                <w:tab w:val="right" w:pos="8306"/>
              </w:tabs>
            </w:pPr>
            <w:r>
              <w:t>Невозможность подписания всеми собственниками в срок по одному жилому помещению</w:t>
            </w:r>
            <w:r w:rsidR="00CC204D">
              <w:t xml:space="preserve"> </w:t>
            </w:r>
          </w:p>
        </w:tc>
      </w:tr>
      <w:tr w:rsidR="00CC204D" w:rsidRPr="003C6EA0" w14:paraId="22911EF9" w14:textId="77777777" w:rsidTr="00492498">
        <w:trPr>
          <w:gridAfter w:val="2"/>
          <w:wAfter w:w="465" w:type="dxa"/>
          <w:trHeight w:val="69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F28B" w14:textId="77777777" w:rsidR="00CC204D" w:rsidRPr="003C6EA0" w:rsidRDefault="00CC204D" w:rsidP="00492498">
            <w:pPr>
              <w:tabs>
                <w:tab w:val="center" w:pos="4153"/>
                <w:tab w:val="right" w:pos="8306"/>
              </w:tabs>
            </w:pPr>
            <w:r w:rsidRPr="003C6EA0"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07F62" w14:textId="77777777" w:rsidR="00CC204D" w:rsidRPr="003C6EA0" w:rsidRDefault="00CC204D" w:rsidP="00492498">
            <w:r w:rsidRPr="003C6EA0">
              <w:rPr>
                <w:color w:val="000000"/>
              </w:rPr>
              <w:t>Количество переселяемых жителей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3B7FB" w14:textId="77777777" w:rsidR="00CC204D" w:rsidRPr="003C6EA0" w:rsidRDefault="00CC204D" w:rsidP="00492498">
            <w:pPr>
              <w:jc w:val="center"/>
            </w:pPr>
            <w: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E8CE" w14:textId="08B44E26" w:rsidR="00CC204D" w:rsidRPr="003C6EA0" w:rsidRDefault="00671EA9" w:rsidP="004924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1C1" w14:textId="3BBCC05A" w:rsidR="00CC204D" w:rsidRPr="003C6EA0" w:rsidRDefault="00671EA9" w:rsidP="004924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211B" w14:textId="7D775FCA" w:rsidR="00CC204D" w:rsidRPr="003C6EA0" w:rsidRDefault="00182F14" w:rsidP="00492498">
            <w:pPr>
              <w:tabs>
                <w:tab w:val="center" w:pos="4153"/>
                <w:tab w:val="right" w:pos="8306"/>
              </w:tabs>
              <w:jc w:val="center"/>
            </w:pPr>
            <w:r>
              <w:t>77,27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FCB9" w14:textId="77777777" w:rsidR="00CC204D" w:rsidRPr="003C6EA0" w:rsidRDefault="00CC204D" w:rsidP="00492498">
            <w:pPr>
              <w:tabs>
                <w:tab w:val="center" w:pos="4153"/>
                <w:tab w:val="right" w:pos="8306"/>
              </w:tabs>
              <w:jc w:val="center"/>
            </w:pPr>
            <w:r>
              <w:t>-</w:t>
            </w:r>
          </w:p>
        </w:tc>
      </w:tr>
    </w:tbl>
    <w:p w14:paraId="345E0129" w14:textId="77777777" w:rsidR="00CC204D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  <w:sectPr w:rsidR="00CC204D" w:rsidSect="00DD1750">
          <w:headerReference w:type="default" r:id="rId9"/>
          <w:headerReference w:type="first" r:id="rId10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tbl>
      <w:tblPr>
        <w:tblStyle w:val="a4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655"/>
      </w:tblGrid>
      <w:tr w:rsidR="00CC204D" w14:paraId="2B601044" w14:textId="77777777" w:rsidTr="00492498">
        <w:tc>
          <w:tcPr>
            <w:tcW w:w="7088" w:type="dxa"/>
          </w:tcPr>
          <w:p w14:paraId="155F5F68" w14:textId="77777777" w:rsidR="00CC204D" w:rsidRDefault="00CC204D" w:rsidP="00492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14:paraId="06DBE6A3" w14:textId="77777777" w:rsidR="00CC204D" w:rsidRPr="00A14215" w:rsidRDefault="00CC204D" w:rsidP="00492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A14215">
              <w:rPr>
                <w:rFonts w:ascii="Times New Roman CYR" w:hAnsi="Times New Roman CYR" w:cs="Times New Roman CYR"/>
                <w:color w:val="000000"/>
              </w:rPr>
              <w:t xml:space="preserve">Приложение № </w:t>
            </w:r>
            <w:r>
              <w:rPr>
                <w:rFonts w:ascii="Times New Roman CYR" w:hAnsi="Times New Roman CYR" w:cs="Times New Roman CYR"/>
                <w:color w:val="000000"/>
              </w:rPr>
              <w:t>2</w:t>
            </w:r>
            <w:r w:rsidRPr="00A14215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</w:p>
          <w:p w14:paraId="3D2BA420" w14:textId="6BB7E757" w:rsidR="00CC204D" w:rsidRPr="00A14215" w:rsidRDefault="00CC204D" w:rsidP="0049249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</w:pPr>
            <w:r w:rsidRPr="00A14215">
              <w:rPr>
                <w:rFonts w:ascii="Times New Roman CYR" w:hAnsi="Times New Roman CYR" w:cs="Times New Roman CYR"/>
                <w:color w:val="000000"/>
              </w:rPr>
              <w:t xml:space="preserve">к </w:t>
            </w:r>
            <w:r w:rsidRPr="00A14215">
              <w:t xml:space="preserve">годовому отчету о реализации муниципальной программы «Переселение граждан, проживающих на территории Тайтурского городского поселения Усольского муниципального района </w:t>
            </w:r>
            <w:r>
              <w:t xml:space="preserve">Иркутской </w:t>
            </w:r>
            <w:r w:rsidRPr="00A14215">
              <w:t>области из аварийного жилищного фонда, признанного таковым до 1 января 2017 года,</w:t>
            </w:r>
            <w:r>
              <w:t xml:space="preserve"> в 2019 - </w:t>
            </w:r>
            <w:r w:rsidRPr="00A14215">
              <w:t>2025 годах» за 202</w:t>
            </w:r>
            <w:r w:rsidR="00D37BE1">
              <w:t>4</w:t>
            </w:r>
            <w:r w:rsidRPr="00A14215">
              <w:t xml:space="preserve"> год</w:t>
            </w:r>
          </w:p>
          <w:p w14:paraId="4E444035" w14:textId="77777777" w:rsidR="00CC204D" w:rsidRDefault="00CC204D" w:rsidP="00492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1F5CC078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Анализ объема финансирования муниципальной программы</w:t>
      </w:r>
    </w:p>
    <w:p w14:paraId="4450852C" w14:textId="015CACBE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C440BB">
        <w:rPr>
          <w:sz w:val="28"/>
          <w:szCs w:val="28"/>
        </w:rPr>
        <w:t xml:space="preserve"> «</w:t>
      </w:r>
      <w:r w:rsidRPr="00A82355">
        <w:rPr>
          <w:sz w:val="28"/>
          <w:szCs w:val="28"/>
        </w:rPr>
        <w:t>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2019 - 2025 годах</w:t>
      </w:r>
      <w:r>
        <w:rPr>
          <w:sz w:val="28"/>
          <w:szCs w:val="28"/>
        </w:rPr>
        <w:t xml:space="preserve">» за счет бюджета </w:t>
      </w:r>
      <w:r w:rsidRPr="00C440BB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564704">
        <w:rPr>
          <w:sz w:val="28"/>
          <w:szCs w:val="28"/>
        </w:rPr>
        <w:t>за 202</w:t>
      </w:r>
      <w:r w:rsidR="00D37BE1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год</w:t>
      </w:r>
    </w:p>
    <w:p w14:paraId="6011D10F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69" w:type="dxa"/>
        <w:tblLook w:val="04A0" w:firstRow="1" w:lastRow="0" w:firstColumn="1" w:lastColumn="0" w:noHBand="0" w:noVBand="1"/>
      </w:tblPr>
      <w:tblGrid>
        <w:gridCol w:w="576"/>
        <w:gridCol w:w="3955"/>
        <w:gridCol w:w="1873"/>
        <w:gridCol w:w="1716"/>
        <w:gridCol w:w="1843"/>
        <w:gridCol w:w="6"/>
        <w:gridCol w:w="1679"/>
        <w:gridCol w:w="876"/>
        <w:gridCol w:w="876"/>
        <w:gridCol w:w="1369"/>
      </w:tblGrid>
      <w:tr w:rsidR="00A16F45" w14:paraId="225FD941" w14:textId="69A1DEF8" w:rsidTr="00A16F45">
        <w:trPr>
          <w:trHeight w:val="110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11C1" w14:textId="77777777" w:rsidR="00A16F45" w:rsidRDefault="00A16F45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334BE2C5" w14:textId="77777777" w:rsidR="00A16F45" w:rsidRDefault="00A16F45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6840" w14:textId="77777777" w:rsidR="00A16F45" w:rsidRDefault="00A16F45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1A12" w14:textId="77777777" w:rsidR="00A16F45" w:rsidRDefault="00A16F45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Предусмотрено муниципальной программой, руб.</w:t>
            </w:r>
          </w:p>
        </w:tc>
        <w:tc>
          <w:tcPr>
            <w:tcW w:w="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EE93" w14:textId="77777777" w:rsidR="00A16F45" w:rsidRDefault="00A16F45" w:rsidP="00A16F45">
            <w:pPr>
              <w:jc w:val="center"/>
              <w:rPr>
                <w:color w:val="000000"/>
              </w:rPr>
            </w:pPr>
          </w:p>
          <w:p w14:paraId="30E027B3" w14:textId="77777777" w:rsidR="00A16F45" w:rsidRDefault="00A16F45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Заложено в бюджет на финансирование мероприятий (кассовые расходы)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07C5" w14:textId="77777777" w:rsidR="00A16F45" w:rsidRDefault="00A16F45" w:rsidP="00A16F45">
            <w:pPr>
              <w:jc w:val="center"/>
            </w:pPr>
          </w:p>
          <w:p w14:paraId="01F3B39A" w14:textId="5E0AB6DA" w:rsidR="00A16F45" w:rsidRDefault="00A16F45" w:rsidP="00A16F45">
            <w:pPr>
              <w:jc w:val="center"/>
            </w:pPr>
            <w:r>
              <w:t>Исполнено за отчетный год</w:t>
            </w:r>
          </w:p>
        </w:tc>
      </w:tr>
      <w:tr w:rsidR="00CC204D" w14:paraId="783D2E72" w14:textId="77777777" w:rsidTr="00A16F45">
        <w:trPr>
          <w:trHeight w:val="387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37D5" w14:textId="77777777" w:rsidR="00CC204D" w:rsidRDefault="00CC204D" w:rsidP="00A16F45">
            <w:pPr>
              <w:rPr>
                <w:color w:val="000000"/>
              </w:rPr>
            </w:pP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B7C0" w14:textId="77777777" w:rsidR="00CC204D" w:rsidRDefault="00CC204D" w:rsidP="00A16F45">
            <w:pPr>
              <w:rPr>
                <w:color w:val="00000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24A1" w14:textId="77777777" w:rsidR="00CC204D" w:rsidRDefault="00CC204D" w:rsidP="00A16F45">
            <w:pPr>
              <w:rPr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1333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55C8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% от предусмот</w:t>
            </w:r>
          </w:p>
          <w:p w14:paraId="1DD9B3B9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ренного муниципальной программой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806C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7C43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E5B0" w14:textId="77777777" w:rsidR="00CC204D" w:rsidRDefault="00CC204D" w:rsidP="00A16F45">
            <w:pPr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в т.ч. кредиторская задолжен</w:t>
            </w:r>
          </w:p>
          <w:p w14:paraId="418A787D" w14:textId="77777777" w:rsidR="00CC204D" w:rsidRPr="0008430A" w:rsidRDefault="00CC204D" w:rsidP="00A16F45">
            <w:pPr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ность за отчетный период, руб.</w:t>
            </w:r>
          </w:p>
        </w:tc>
      </w:tr>
      <w:tr w:rsidR="00CC204D" w14:paraId="47B71B77" w14:textId="77777777" w:rsidTr="00A16F4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BFDA" w14:textId="77777777" w:rsidR="00CC204D" w:rsidRPr="0008430A" w:rsidRDefault="00CC204D" w:rsidP="00A16F45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BF286" w14:textId="77777777" w:rsidR="00CC204D" w:rsidRPr="0008430A" w:rsidRDefault="00CC204D" w:rsidP="00A16F45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E0D5" w14:textId="77777777" w:rsidR="00CC204D" w:rsidRPr="0008430A" w:rsidRDefault="00CC204D" w:rsidP="00A16F45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49A1" w14:textId="77777777" w:rsidR="00CC204D" w:rsidRPr="0008430A" w:rsidRDefault="00CC204D" w:rsidP="00A16F45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A83D" w14:textId="77777777" w:rsidR="00CC204D" w:rsidRPr="0008430A" w:rsidRDefault="00CC204D" w:rsidP="00A16F45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04A6" w14:textId="77777777" w:rsidR="00CC204D" w:rsidRPr="0008430A" w:rsidRDefault="00CC204D" w:rsidP="00A16F45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4200" w14:textId="77777777" w:rsidR="00CC204D" w:rsidRDefault="00CC204D" w:rsidP="00A16F45">
            <w:pPr>
              <w:jc w:val="center"/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6=5/2*</w:t>
            </w:r>
          </w:p>
          <w:p w14:paraId="137CD0D8" w14:textId="77777777" w:rsidR="00CC204D" w:rsidRPr="0008430A" w:rsidRDefault="00CC204D" w:rsidP="00A16F45">
            <w:pPr>
              <w:jc w:val="center"/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B5F4" w14:textId="77777777" w:rsidR="00CC204D" w:rsidRDefault="00CC204D" w:rsidP="00A16F45">
            <w:pPr>
              <w:jc w:val="center"/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7=5/3*</w:t>
            </w:r>
          </w:p>
          <w:p w14:paraId="50A5100E" w14:textId="77777777" w:rsidR="00CC204D" w:rsidRPr="0008430A" w:rsidRDefault="00CC204D" w:rsidP="00A16F45">
            <w:pPr>
              <w:jc w:val="center"/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CEB0" w14:textId="77777777" w:rsidR="00CC204D" w:rsidRPr="0008430A" w:rsidRDefault="00CC204D" w:rsidP="00A16F45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8</w:t>
            </w:r>
          </w:p>
        </w:tc>
      </w:tr>
      <w:tr w:rsidR="00CC204D" w14:paraId="0D24E592" w14:textId="77777777" w:rsidTr="00A16F45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82CA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76211" w14:textId="77777777" w:rsidR="00CC204D" w:rsidRPr="00A82355" w:rsidRDefault="00CC204D" w:rsidP="00A16F45">
            <w:pPr>
              <w:rPr>
                <w:color w:val="000000"/>
              </w:rPr>
            </w:pPr>
            <w:r w:rsidRPr="00A82355">
              <w:t>Муниципальная адресная программа «Переселение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2019 -2025 годах»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E21F" w14:textId="377CCA10" w:rsidR="00CC204D" w:rsidRDefault="00E04070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155 425 107,28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7EB9" w14:textId="0783FA54" w:rsidR="00CC204D" w:rsidRDefault="00E04070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155 425 107,28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79A5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5AC7" w14:textId="165C0BAC" w:rsidR="00CC204D" w:rsidRDefault="00A16F45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11 406 000,00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41BC" w14:textId="73857113" w:rsidR="00CC204D" w:rsidRDefault="00A16F45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A109" w14:textId="7EB88341" w:rsidR="00CC204D" w:rsidRDefault="00A16F45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CB03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C204D" w14:paraId="11B098D0" w14:textId="77777777" w:rsidTr="00A16F45">
        <w:trPr>
          <w:trHeight w:val="15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BD59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1.1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7D8BA" w14:textId="77777777" w:rsidR="00CC204D" w:rsidRPr="00A82355" w:rsidRDefault="00CC204D" w:rsidP="00A16F45">
            <w:pPr>
              <w:rPr>
                <w:color w:val="000000"/>
              </w:rPr>
            </w:pPr>
            <w:r w:rsidRPr="00A82355">
              <w:t>Субсидии местным бюджетам на 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 на территории Иркутской области, расселяемых с финансовой поддержкой государственной корпорации - Фонда содействия реформированию жилищно-коммунального хозяйства, за счет средств, поступивших от Фонда содействия реформированию жилищно-коммунального хозяйства, за счет средств поступивших от Фонда содействия реформированию жилищно-коммунального хозяйства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FF6E" w14:textId="45C52120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148 562 495,70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1114" w14:textId="5766F126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148 562 495,70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03DB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CF5C" w14:textId="7988A94E" w:rsidR="00CC204D" w:rsidRDefault="00E04070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11 395 201,52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DE5B" w14:textId="377E5E3E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0C0C" w14:textId="4FC50EBA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7,67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EAAB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C204D" w14:paraId="12922095" w14:textId="77777777" w:rsidTr="00A16F45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0C40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BEEE" w14:textId="77777777" w:rsidR="00CC204D" w:rsidRPr="003C6EA0" w:rsidRDefault="00CC204D" w:rsidP="00A16F45">
            <w:pPr>
              <w:tabs>
                <w:tab w:val="left" w:pos="10632"/>
              </w:tabs>
              <w:jc w:val="both"/>
              <w:rPr>
                <w:bCs/>
                <w:color w:val="000000"/>
              </w:rPr>
            </w:pPr>
            <w:r w:rsidRPr="003C6EA0">
              <w:t xml:space="preserve">  Субсидии местным бюджетам на 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 на территории </w:t>
            </w:r>
            <w:r w:rsidRPr="003C6EA0">
              <w:lastRenderedPageBreak/>
              <w:t>Иркутской области, расселяемых с финансовой поддержкой государственной корпорации - Фонда содействия реформированию жилищно-коммунального хозяйства, за счет средств областного бюджета (Строительство и (или) приобретение жилых помещений, а также предоставление возмещений гражданам за изымаемые жилые помещения текущего года за счет средств областного бюджета (этап 2020-2021)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7578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6 588 200,00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619A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6 588 200,00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FEB9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FEBC" w14:textId="26C8BE07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5222" w14:textId="44A6B81F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A20A" w14:textId="67AE090F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429B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C204D" w14:paraId="50619A8E" w14:textId="77777777" w:rsidTr="00A16F45">
        <w:trPr>
          <w:trHeight w:val="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B9BE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A57B0" w14:textId="77777777" w:rsidR="00CC204D" w:rsidRPr="003C6EA0" w:rsidRDefault="00CC204D" w:rsidP="00A16F45">
            <w:pPr>
              <w:tabs>
                <w:tab w:val="left" w:pos="10632"/>
              </w:tabs>
              <w:jc w:val="both"/>
              <w:rPr>
                <w:bCs/>
                <w:color w:val="000000"/>
              </w:rPr>
            </w:pPr>
            <w:r>
              <w:t>Со</w:t>
            </w:r>
            <w:r w:rsidRPr="003C6EA0">
              <w:t>финансирование субсидий местным бюджетам на 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 на территории Иркутской области, расселяемых с финансовой поддержкой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AE1D" w14:textId="75086617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274 500,00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6AB3" w14:textId="547E23B9" w:rsidR="00CC204D" w:rsidRDefault="00EF52AF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2F8B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AB28" w14:textId="72892AEF" w:rsidR="00CC204D" w:rsidRDefault="00BB28A4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10 798,48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F831" w14:textId="05C1F750" w:rsidR="00CC204D" w:rsidRDefault="00BB28A4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67C4" w14:textId="5FA4AD78" w:rsidR="00CC204D" w:rsidRDefault="00BB28A4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7656" w14:textId="77777777" w:rsidR="00CC204D" w:rsidRDefault="00CC204D" w:rsidP="00A16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4B732735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1BB3EC21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14:paraId="07CE5DE9" w14:textId="081ACA79" w:rsidR="00CC204D" w:rsidRPr="00EF52AF" w:rsidRDefault="00CC204D" w:rsidP="00EF52AF">
      <w:pPr>
        <w:tabs>
          <w:tab w:val="left" w:pos="1320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  <w:sectPr w:rsidR="00CC204D" w:rsidRPr="00EF52AF" w:rsidSect="00CC5F6F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12F568FF" w14:textId="77777777" w:rsidR="00CC204D" w:rsidRPr="00522EE3" w:rsidRDefault="00CC204D" w:rsidP="00CC204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</w:rPr>
      </w:pPr>
      <w:r w:rsidRPr="00522EE3">
        <w:rPr>
          <w:rFonts w:ascii="Times New Roman CYR" w:hAnsi="Times New Roman CYR" w:cs="Times New Roman CYR"/>
          <w:color w:val="000000"/>
        </w:rPr>
        <w:lastRenderedPageBreak/>
        <w:t>Приложение № 3</w:t>
      </w:r>
    </w:p>
    <w:p w14:paraId="6BC9BEB3" w14:textId="77777777" w:rsidR="00CC204D" w:rsidRPr="00522EE3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</w:pPr>
      <w:r w:rsidRPr="00522EE3">
        <w:rPr>
          <w:rFonts w:ascii="Times New Roman CYR" w:hAnsi="Times New Roman CYR" w:cs="Times New Roman CYR"/>
          <w:color w:val="000000"/>
        </w:rPr>
        <w:t xml:space="preserve">к </w:t>
      </w:r>
      <w:r w:rsidRPr="00522EE3">
        <w:t>годовому отчету о реализации муниципальной</w:t>
      </w:r>
    </w:p>
    <w:p w14:paraId="35A5BE7B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</w:pPr>
      <w:r w:rsidRPr="00522EE3">
        <w:t xml:space="preserve">программы «Переселение граждан, проживающих </w:t>
      </w:r>
    </w:p>
    <w:p w14:paraId="32894C6D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</w:pPr>
      <w:r w:rsidRPr="00522EE3">
        <w:t xml:space="preserve">на территории Тайтурского городского поселения </w:t>
      </w:r>
    </w:p>
    <w:p w14:paraId="5845BFF9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</w:pPr>
      <w:r w:rsidRPr="00522EE3">
        <w:t>Усольского муниципального района Иркутской области</w:t>
      </w:r>
    </w:p>
    <w:p w14:paraId="06E28D26" w14:textId="77777777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</w:pPr>
      <w:r w:rsidRPr="00522EE3">
        <w:t xml:space="preserve"> из аварийного жилищного фонда, признанного таковым </w:t>
      </w:r>
    </w:p>
    <w:p w14:paraId="3C4DAE8A" w14:textId="4AD668C2" w:rsidR="00CC204D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 w:rsidRPr="00522EE3">
        <w:t>до 1 января 2017 года, в 2019 - 2025 годах» за 202</w:t>
      </w:r>
      <w:r w:rsidR="00BB28A4">
        <w:t>4</w:t>
      </w:r>
      <w:r w:rsidRPr="00564704">
        <w:rPr>
          <w:sz w:val="28"/>
          <w:szCs w:val="28"/>
        </w:rPr>
        <w:t xml:space="preserve"> год</w:t>
      </w:r>
    </w:p>
    <w:p w14:paraId="0B2DC5C5" w14:textId="77777777" w:rsidR="00CC204D" w:rsidRPr="004C22CA" w:rsidRDefault="00CC204D" w:rsidP="00CC204D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7608BDAD" w14:textId="59ABDFE1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Интегральная оценка эффективности реализации </w:t>
      </w:r>
      <w:r w:rsidRPr="00C440BB">
        <w:rPr>
          <w:sz w:val="28"/>
          <w:szCs w:val="28"/>
        </w:rPr>
        <w:t>муниципальной программы «</w:t>
      </w:r>
      <w:r w:rsidRPr="00522EE3">
        <w:rPr>
          <w:sz w:val="28"/>
          <w:szCs w:val="28"/>
        </w:rPr>
        <w:t>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2019 - 2025 годах</w:t>
      </w:r>
      <w:r>
        <w:rPr>
          <w:sz w:val="28"/>
          <w:szCs w:val="28"/>
        </w:rPr>
        <w:t xml:space="preserve">» </w:t>
      </w:r>
      <w:r w:rsidRPr="00564704">
        <w:rPr>
          <w:sz w:val="28"/>
          <w:szCs w:val="28"/>
        </w:rPr>
        <w:t>за 202</w:t>
      </w:r>
      <w:r w:rsidR="00BB28A4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</w:t>
      </w:r>
      <w:r>
        <w:rPr>
          <w:sz w:val="28"/>
          <w:szCs w:val="28"/>
        </w:rPr>
        <w:t>д</w:t>
      </w:r>
    </w:p>
    <w:p w14:paraId="48618F02" w14:textId="77777777" w:rsidR="00CC204D" w:rsidRPr="004C22CA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1134"/>
        <w:gridCol w:w="1135"/>
        <w:gridCol w:w="994"/>
        <w:gridCol w:w="12"/>
        <w:gridCol w:w="1264"/>
        <w:gridCol w:w="13"/>
        <w:gridCol w:w="6"/>
      </w:tblGrid>
      <w:tr w:rsidR="00CC204D" w:rsidRPr="004C22CA" w14:paraId="44D29126" w14:textId="77777777" w:rsidTr="00492498">
        <w:trPr>
          <w:gridAfter w:val="1"/>
          <w:wAfter w:w="6" w:type="dxa"/>
          <w:trHeight w:val="48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80EA0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5F43A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Наименование муниципальной программы (МП), подпрограмм (ПП), основных мероприятий (ОМ), мероприятий (М)</w:t>
            </w:r>
          </w:p>
        </w:tc>
        <w:tc>
          <w:tcPr>
            <w:tcW w:w="32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748AE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Выполнение целевых показателей, ед.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45E8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 xml:space="preserve">Степень достиже-ния целей </w:t>
            </w:r>
          </w:p>
        </w:tc>
      </w:tr>
      <w:tr w:rsidR="00CC204D" w:rsidRPr="004C22CA" w14:paraId="0BECFFCB" w14:textId="77777777" w:rsidTr="00492498">
        <w:trPr>
          <w:gridAfter w:val="2"/>
          <w:wAfter w:w="19" w:type="dxa"/>
          <w:trHeight w:val="63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3DAA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7AF2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8E19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выше запланированного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3C69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ind w:right="28"/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ниже запланированного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4E21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соответствует плану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147D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  <w:p w14:paraId="4144EAB5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Сдп</w:t>
            </w:r>
          </w:p>
        </w:tc>
      </w:tr>
      <w:tr w:rsidR="00CC204D" w:rsidRPr="004C22CA" w14:paraId="73B8F675" w14:textId="77777777" w:rsidTr="00492498">
        <w:trPr>
          <w:gridAfter w:val="2"/>
          <w:wAfter w:w="19" w:type="dxa"/>
          <w:trHeight w:val="7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C0A7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917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70EC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FA75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ind w:right="28"/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238F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29D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6</w:t>
            </w:r>
          </w:p>
        </w:tc>
      </w:tr>
      <w:tr w:rsidR="00CC204D" w:rsidRPr="004C22CA" w14:paraId="19897F6F" w14:textId="77777777" w:rsidTr="00492498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D3E7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FFE2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(МП) </w:t>
            </w:r>
            <w:r w:rsidRPr="00D00C4E">
              <w:rPr>
                <w:bCs/>
              </w:rPr>
              <w:t>«</w:t>
            </w:r>
            <w:r w:rsidRPr="00522EE3">
              <w:t>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2019 - 2025 годах</w:t>
            </w:r>
            <w:r w:rsidRPr="004C22CA">
              <w:rPr>
                <w:bCs/>
                <w:sz w:val="22"/>
                <w:szCs w:val="22"/>
              </w:rPr>
              <w:t>»</w:t>
            </w:r>
          </w:p>
        </w:tc>
      </w:tr>
      <w:tr w:rsidR="00CC204D" w:rsidRPr="004C22CA" w14:paraId="27C0780A" w14:textId="77777777" w:rsidTr="00492498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264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91198" w14:textId="77777777" w:rsidR="00CC204D" w:rsidRPr="00CF026F" w:rsidRDefault="00CC204D" w:rsidP="00492498">
            <w:r>
              <w:t xml:space="preserve">(М) </w:t>
            </w:r>
            <w:r w:rsidRPr="00522EE3">
              <w:t>Субсидии местным бюджетам на 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 на территории Иркутской области, расселяемых с финансовой поддержкой государственной корпорации - Фонда содействия реформированию жилищно-коммунального хозяйства, за счет средств, поступивших от Фонда содействия реформированию жилищно-коммунального хозяйства, за счет средств поступивших от Фонда содействия реформированию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B0D7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D98F" w14:textId="34B6D15E" w:rsidR="00CC204D" w:rsidRPr="004C22CA" w:rsidRDefault="00BB28A4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184B" w14:textId="3A6A1454" w:rsidR="00CC204D" w:rsidRPr="004C22CA" w:rsidRDefault="00BB28A4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CAD0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C204D" w:rsidRPr="004C22CA" w14:paraId="46B966C9" w14:textId="77777777" w:rsidTr="00492498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CF62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59B78" w14:textId="77777777" w:rsidR="00CC204D" w:rsidRPr="003C6EA0" w:rsidRDefault="00CC204D" w:rsidP="00492498">
            <w:r>
              <w:rPr>
                <w:color w:val="000000"/>
              </w:rPr>
              <w:t xml:space="preserve">(М) </w:t>
            </w:r>
            <w:r w:rsidRPr="00522EE3">
              <w:rPr>
                <w:color w:val="000000"/>
              </w:rPr>
              <w:t xml:space="preserve">Субсидии местным бюджетам на 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</w:t>
            </w:r>
            <w:r w:rsidRPr="00522EE3">
              <w:rPr>
                <w:color w:val="000000"/>
              </w:rPr>
              <w:lastRenderedPageBreak/>
              <w:t>износом в процессе их эксплуатации на территории Иркутской области, расселяемых с финансовой поддержкой государственной корпорации - Фонда содействия реформированию жилищно-коммунального хозяйства, за счет средств областного бюджета (Строительство и (или) приобретение жилых помещений, а также предоставление возмещений гражданам за изымаемые жилые помещения текущего года за счет средств областного бюджета (этап 2020-2021)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45A0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EEB5" w14:textId="54EBCE62" w:rsidR="00CC204D" w:rsidRPr="004C22CA" w:rsidRDefault="00BB28A4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5897" w14:textId="02F3E99A" w:rsidR="00CC204D" w:rsidRPr="004C22CA" w:rsidRDefault="00BB28A4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7397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C204D" w:rsidRPr="004C22CA" w14:paraId="50BABBD0" w14:textId="77777777" w:rsidTr="00492498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FB52" w14:textId="77777777" w:rsidR="00CC204D" w:rsidRPr="004C22CA" w:rsidRDefault="00CC204D" w:rsidP="00492498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E4B82" w14:textId="77777777" w:rsidR="00CC204D" w:rsidRDefault="00CC204D" w:rsidP="00492498">
            <w:pPr>
              <w:rPr>
                <w:color w:val="000000"/>
              </w:rPr>
            </w:pPr>
            <w:r>
              <w:rPr>
                <w:color w:val="000000"/>
              </w:rPr>
              <w:t xml:space="preserve">(М) </w:t>
            </w:r>
            <w:r w:rsidRPr="00522EE3">
              <w:rPr>
                <w:color w:val="000000"/>
              </w:rPr>
              <w:t>Софинансирование субсидий местным бюджетам на 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 на территории Иркутской области, расселяемых с финансовой поддержкой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872" w14:textId="77777777" w:rsidR="00CC204D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EAB" w14:textId="03D6A9C6" w:rsidR="00CC204D" w:rsidRDefault="00BB28A4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DD7C" w14:textId="57219004" w:rsidR="00CC204D" w:rsidRDefault="00BB28A4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9F2A" w14:textId="77777777" w:rsidR="00CC204D" w:rsidRDefault="00CC204D" w:rsidP="00492498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26C40530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14:paraId="4907C81F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муниципальной программы</w:t>
      </w:r>
    </w:p>
    <w:p w14:paraId="4A952441" w14:textId="146971A8" w:rsidR="00CC204D" w:rsidRDefault="00CC204D" w:rsidP="00CC204D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Эмп= (1+1+1)/</w:t>
      </w:r>
      <w:r w:rsidR="00965D4F">
        <w:rPr>
          <w:sz w:val="28"/>
          <w:szCs w:val="28"/>
        </w:rPr>
        <w:t>3</w:t>
      </w:r>
      <w:r>
        <w:rPr>
          <w:sz w:val="28"/>
          <w:szCs w:val="28"/>
        </w:rPr>
        <w:t>=</w:t>
      </w:r>
      <w:r w:rsidR="00965D4F">
        <w:rPr>
          <w:sz w:val="28"/>
          <w:szCs w:val="28"/>
        </w:rPr>
        <w:t>1</w:t>
      </w:r>
    </w:p>
    <w:p w14:paraId="569CA708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14:paraId="52C0BA71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Критерии эффективности (неэффективности) реализации </w:t>
      </w:r>
    </w:p>
    <w:p w14:paraId="46BD6767" w14:textId="77777777" w:rsidR="00CC204D" w:rsidRDefault="00CC204D" w:rsidP="00CC204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508"/>
        <w:gridCol w:w="1985"/>
      </w:tblGrid>
      <w:tr w:rsidR="00CC204D" w:rsidRPr="00C12418" w14:paraId="679673EA" w14:textId="77777777" w:rsidTr="00492498">
        <w:tc>
          <w:tcPr>
            <w:tcW w:w="7508" w:type="dxa"/>
          </w:tcPr>
          <w:p w14:paraId="6B34B8E6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Вывод об эффективности реализации муниципальной программы и (или) подпрограммы</w:t>
            </w:r>
          </w:p>
        </w:tc>
        <w:tc>
          <w:tcPr>
            <w:tcW w:w="1985" w:type="dxa"/>
          </w:tcPr>
          <w:p w14:paraId="60A651A1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Критерии оценки эффективности (Эмп)</w:t>
            </w:r>
          </w:p>
        </w:tc>
      </w:tr>
      <w:tr w:rsidR="00CC204D" w:rsidRPr="00C12418" w14:paraId="2127824F" w14:textId="77777777" w:rsidTr="00492498">
        <w:tc>
          <w:tcPr>
            <w:tcW w:w="7508" w:type="dxa"/>
          </w:tcPr>
          <w:p w14:paraId="11E9BD77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Неэффективная</w:t>
            </w:r>
          </w:p>
        </w:tc>
        <w:tc>
          <w:tcPr>
            <w:tcW w:w="1985" w:type="dxa"/>
          </w:tcPr>
          <w:p w14:paraId="4F162F75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Менее 0,5</w:t>
            </w:r>
          </w:p>
        </w:tc>
      </w:tr>
      <w:tr w:rsidR="00CC204D" w:rsidRPr="00C12418" w14:paraId="61B97965" w14:textId="77777777" w:rsidTr="00492498">
        <w:tc>
          <w:tcPr>
            <w:tcW w:w="7508" w:type="dxa"/>
          </w:tcPr>
          <w:p w14:paraId="03BECC45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 xml:space="preserve">Уровень эффективности удовлетворительный </w:t>
            </w:r>
          </w:p>
        </w:tc>
        <w:tc>
          <w:tcPr>
            <w:tcW w:w="1985" w:type="dxa"/>
          </w:tcPr>
          <w:p w14:paraId="49AF360D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0,5-0,79</w:t>
            </w:r>
          </w:p>
        </w:tc>
      </w:tr>
      <w:tr w:rsidR="00CC204D" w:rsidRPr="00C12418" w14:paraId="3BC2D890" w14:textId="77777777" w:rsidTr="00492498">
        <w:tc>
          <w:tcPr>
            <w:tcW w:w="7508" w:type="dxa"/>
          </w:tcPr>
          <w:p w14:paraId="23730E61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 xml:space="preserve">Эффективная </w:t>
            </w:r>
          </w:p>
        </w:tc>
        <w:tc>
          <w:tcPr>
            <w:tcW w:w="1985" w:type="dxa"/>
          </w:tcPr>
          <w:p w14:paraId="0FFB6E4A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0,8-1</w:t>
            </w:r>
          </w:p>
        </w:tc>
      </w:tr>
      <w:tr w:rsidR="00CC204D" w:rsidRPr="00C12418" w14:paraId="2C600EE4" w14:textId="77777777" w:rsidTr="00492498">
        <w:tc>
          <w:tcPr>
            <w:tcW w:w="7508" w:type="dxa"/>
          </w:tcPr>
          <w:p w14:paraId="3CFAD152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 xml:space="preserve">Высокоэффективная </w:t>
            </w:r>
          </w:p>
        </w:tc>
        <w:tc>
          <w:tcPr>
            <w:tcW w:w="1985" w:type="dxa"/>
          </w:tcPr>
          <w:p w14:paraId="7D3D1BCA" w14:textId="77777777" w:rsidR="00CC204D" w:rsidRPr="007C5398" w:rsidRDefault="00CC204D" w:rsidP="00492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Более 1</w:t>
            </w:r>
          </w:p>
        </w:tc>
      </w:tr>
    </w:tbl>
    <w:p w14:paraId="7C281A10" w14:textId="77777777" w:rsidR="00CC204D" w:rsidRDefault="00CC204D" w:rsidP="00CC204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297CE4D4" w14:textId="0A995D0E" w:rsidR="00CC204D" w:rsidRDefault="00CC204D" w:rsidP="00CC204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итогам реализации муниципальной программы за 202</w:t>
      </w:r>
      <w:r w:rsidR="00965D4F">
        <w:rPr>
          <w:sz w:val="28"/>
          <w:szCs w:val="28"/>
        </w:rPr>
        <w:t>4</w:t>
      </w:r>
      <w:r>
        <w:rPr>
          <w:sz w:val="28"/>
          <w:szCs w:val="28"/>
        </w:rPr>
        <w:t xml:space="preserve"> год, а также степени достижения целей и решения задач муниципальной программы считать уровень эффективности реализации муниципальной программы </w:t>
      </w:r>
      <w:r w:rsidRPr="00C440BB">
        <w:rPr>
          <w:sz w:val="28"/>
          <w:szCs w:val="28"/>
        </w:rPr>
        <w:t>«</w:t>
      </w:r>
      <w:r w:rsidRPr="0032141B">
        <w:rPr>
          <w:sz w:val="28"/>
          <w:szCs w:val="28"/>
        </w:rPr>
        <w:t>Переселение граждан, проживающих на территории Тайтурского городского поселения Усольского муниципального района Иркутской области из аварийного жилищного фонда, признанного таковым до 1 января 2017 года, в 2019 - 2025 годах</w:t>
      </w:r>
      <w:r>
        <w:rPr>
          <w:sz w:val="28"/>
          <w:szCs w:val="28"/>
        </w:rPr>
        <w:t xml:space="preserve">» </w:t>
      </w:r>
      <w:r w:rsidRPr="00564704">
        <w:rPr>
          <w:sz w:val="28"/>
          <w:szCs w:val="28"/>
        </w:rPr>
        <w:t>за 202</w:t>
      </w:r>
      <w:r w:rsidR="00965D4F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</w:t>
      </w:r>
      <w:r>
        <w:rPr>
          <w:sz w:val="28"/>
          <w:szCs w:val="28"/>
        </w:rPr>
        <w:t xml:space="preserve">д – </w:t>
      </w:r>
      <w:r w:rsidR="00965D4F">
        <w:rPr>
          <w:sz w:val="28"/>
          <w:szCs w:val="28"/>
        </w:rPr>
        <w:t>эффективный</w:t>
      </w:r>
      <w:r>
        <w:rPr>
          <w:sz w:val="28"/>
          <w:szCs w:val="28"/>
        </w:rPr>
        <w:t>.</w:t>
      </w:r>
    </w:p>
    <w:p w14:paraId="37636D29" w14:textId="77777777" w:rsidR="00CC204D" w:rsidRDefault="00CC204D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sectPr w:rsidR="00CC204D" w:rsidSect="00D97EDD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157C" w14:textId="77777777" w:rsidR="00584C7C" w:rsidRDefault="00584C7C">
      <w:r>
        <w:separator/>
      </w:r>
    </w:p>
  </w:endnote>
  <w:endnote w:type="continuationSeparator" w:id="0">
    <w:p w14:paraId="406A1B8F" w14:textId="77777777" w:rsidR="00584C7C" w:rsidRDefault="0058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C9FB0" w14:textId="77777777" w:rsidR="00584C7C" w:rsidRDefault="00584C7C">
      <w:r>
        <w:separator/>
      </w:r>
    </w:p>
  </w:footnote>
  <w:footnote w:type="continuationSeparator" w:id="0">
    <w:p w14:paraId="3BD3C82B" w14:textId="77777777" w:rsidR="00584C7C" w:rsidRDefault="00584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77743"/>
      <w:docPartObj>
        <w:docPartGallery w:val="Page Numbers (Top of Page)"/>
        <w:docPartUnique/>
      </w:docPartObj>
    </w:sdtPr>
    <w:sdtEndPr/>
    <w:sdtContent>
      <w:p w14:paraId="21B70D05" w14:textId="77777777" w:rsidR="00CC204D" w:rsidRDefault="00CC20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067B3AAF" w14:textId="77777777" w:rsidR="00CC204D" w:rsidRDefault="00CC204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1DC5" w14:textId="77777777" w:rsidR="00CC204D" w:rsidRDefault="00CC204D">
    <w:pPr>
      <w:pStyle w:val="a9"/>
      <w:jc w:val="center"/>
    </w:pPr>
  </w:p>
  <w:p w14:paraId="303CD7FF" w14:textId="77777777" w:rsidR="00CC204D" w:rsidRDefault="00CC204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88706"/>
      <w:docPartObj>
        <w:docPartGallery w:val="Page Numbers (Top of Page)"/>
        <w:docPartUnique/>
      </w:docPartObj>
    </w:sdtPr>
    <w:sdtEndPr/>
    <w:sdtContent>
      <w:p w14:paraId="4497387A" w14:textId="77777777" w:rsidR="000D294A" w:rsidRDefault="000D294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04D">
          <w:rPr>
            <w:noProof/>
          </w:rPr>
          <w:t>12</w:t>
        </w:r>
        <w:r>
          <w:fldChar w:fldCharType="end"/>
        </w:r>
      </w:p>
    </w:sdtContent>
  </w:sdt>
  <w:p w14:paraId="785E6939" w14:textId="77777777" w:rsidR="000D294A" w:rsidRDefault="000D294A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40C7" w14:textId="77777777" w:rsidR="000D294A" w:rsidRDefault="000D294A">
    <w:pPr>
      <w:pStyle w:val="a9"/>
      <w:jc w:val="center"/>
    </w:pPr>
  </w:p>
  <w:p w14:paraId="31E1D894" w14:textId="77777777" w:rsidR="000D294A" w:rsidRDefault="000D294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8E41B0B"/>
    <w:multiLevelType w:val="hybridMultilevel"/>
    <w:tmpl w:val="6A883E5E"/>
    <w:lvl w:ilvl="0" w:tplc="CE2E3526">
      <w:start w:val="2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752D4"/>
    <w:multiLevelType w:val="multilevel"/>
    <w:tmpl w:val="33FCB9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22"/>
  </w:num>
  <w:num w:numId="5">
    <w:abstractNumId w:val="6"/>
  </w:num>
  <w:num w:numId="6">
    <w:abstractNumId w:val="1"/>
  </w:num>
  <w:num w:numId="7">
    <w:abstractNumId w:val="2"/>
  </w:num>
  <w:num w:numId="8">
    <w:abstractNumId w:val="16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7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99E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5FEC"/>
    <w:rsid w:val="0000678A"/>
    <w:rsid w:val="000069D7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5F6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25B2"/>
    <w:rsid w:val="00092AA9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1EE5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4A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2D13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2F14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82D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22C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000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1A8"/>
    <w:rsid w:val="00286F49"/>
    <w:rsid w:val="00291BA1"/>
    <w:rsid w:val="00291C74"/>
    <w:rsid w:val="00291E6E"/>
    <w:rsid w:val="002927A0"/>
    <w:rsid w:val="00292831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078D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54E0"/>
    <w:rsid w:val="00316CE5"/>
    <w:rsid w:val="00316E39"/>
    <w:rsid w:val="00317C9A"/>
    <w:rsid w:val="00321534"/>
    <w:rsid w:val="003216FA"/>
    <w:rsid w:val="00321CFC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3F55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BA8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641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6FDE"/>
    <w:rsid w:val="003F06B9"/>
    <w:rsid w:val="003F0CDB"/>
    <w:rsid w:val="003F1524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5A83"/>
    <w:rsid w:val="00426664"/>
    <w:rsid w:val="00426C6B"/>
    <w:rsid w:val="00427043"/>
    <w:rsid w:val="004278B7"/>
    <w:rsid w:val="004279E1"/>
    <w:rsid w:val="00427CC2"/>
    <w:rsid w:val="00431651"/>
    <w:rsid w:val="00431961"/>
    <w:rsid w:val="00431DCD"/>
    <w:rsid w:val="004336A0"/>
    <w:rsid w:val="00433B24"/>
    <w:rsid w:val="00434A25"/>
    <w:rsid w:val="0043519A"/>
    <w:rsid w:val="004351A2"/>
    <w:rsid w:val="0043588B"/>
    <w:rsid w:val="00435C53"/>
    <w:rsid w:val="004401C2"/>
    <w:rsid w:val="00440D67"/>
    <w:rsid w:val="004429F5"/>
    <w:rsid w:val="00443386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33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3F02"/>
    <w:rsid w:val="004846A7"/>
    <w:rsid w:val="004853DD"/>
    <w:rsid w:val="0048625F"/>
    <w:rsid w:val="00486509"/>
    <w:rsid w:val="004865C0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04F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4704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4C7C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5988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088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2B45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376D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1EA9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2A70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37E24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122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3D9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25D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091B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39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6D66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626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9FC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4F"/>
    <w:rsid w:val="00965DAC"/>
    <w:rsid w:val="009678CD"/>
    <w:rsid w:val="00967CB6"/>
    <w:rsid w:val="00970C6E"/>
    <w:rsid w:val="00971193"/>
    <w:rsid w:val="00971B2A"/>
    <w:rsid w:val="00971C40"/>
    <w:rsid w:val="009727F9"/>
    <w:rsid w:val="00972A2C"/>
    <w:rsid w:val="009731F8"/>
    <w:rsid w:val="00973799"/>
    <w:rsid w:val="00974BA0"/>
    <w:rsid w:val="00976A1B"/>
    <w:rsid w:val="009775B3"/>
    <w:rsid w:val="00977728"/>
    <w:rsid w:val="009777CA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D5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CCB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690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6F45"/>
    <w:rsid w:val="00A17348"/>
    <w:rsid w:val="00A17550"/>
    <w:rsid w:val="00A20416"/>
    <w:rsid w:val="00A20764"/>
    <w:rsid w:val="00A2107D"/>
    <w:rsid w:val="00A229D0"/>
    <w:rsid w:val="00A22CAD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6C8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825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C81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08AC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047"/>
    <w:rsid w:val="00AF706B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820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1A0C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066A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2E9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8A4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39AF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0BB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1E7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4EF0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3A8B"/>
    <w:rsid w:val="00CB5E24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204D"/>
    <w:rsid w:val="00CC327C"/>
    <w:rsid w:val="00CC38AC"/>
    <w:rsid w:val="00CC4A35"/>
    <w:rsid w:val="00CC4C76"/>
    <w:rsid w:val="00CC5F09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58C2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CF7E89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268C9"/>
    <w:rsid w:val="00D273B8"/>
    <w:rsid w:val="00D3349F"/>
    <w:rsid w:val="00D346BD"/>
    <w:rsid w:val="00D34908"/>
    <w:rsid w:val="00D34B0E"/>
    <w:rsid w:val="00D34B67"/>
    <w:rsid w:val="00D34C01"/>
    <w:rsid w:val="00D353A8"/>
    <w:rsid w:val="00D356DC"/>
    <w:rsid w:val="00D35D53"/>
    <w:rsid w:val="00D361BB"/>
    <w:rsid w:val="00D37BE1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207A"/>
    <w:rsid w:val="00D93DA1"/>
    <w:rsid w:val="00D956A8"/>
    <w:rsid w:val="00D96321"/>
    <w:rsid w:val="00D97E9E"/>
    <w:rsid w:val="00D97EDD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51E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770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070"/>
    <w:rsid w:val="00E04E0B"/>
    <w:rsid w:val="00E05B28"/>
    <w:rsid w:val="00E06067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D28"/>
    <w:rsid w:val="00E30F58"/>
    <w:rsid w:val="00E31149"/>
    <w:rsid w:val="00E3114A"/>
    <w:rsid w:val="00E31928"/>
    <w:rsid w:val="00E3231D"/>
    <w:rsid w:val="00E32882"/>
    <w:rsid w:val="00E32FBC"/>
    <w:rsid w:val="00E32FE0"/>
    <w:rsid w:val="00E32FF4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B20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A6B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4B1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DC0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33F"/>
    <w:rsid w:val="00ED6BEF"/>
    <w:rsid w:val="00ED70E9"/>
    <w:rsid w:val="00ED7F9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AA1"/>
    <w:rsid w:val="00EF2BED"/>
    <w:rsid w:val="00EF4365"/>
    <w:rsid w:val="00EF4975"/>
    <w:rsid w:val="00EF528B"/>
    <w:rsid w:val="00EF52AF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1B77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8EA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2D9F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182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3D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97CE5"/>
    <w:rsid w:val="00FA0241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65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5A3"/>
    <w:rsid w:val="00FD4DC8"/>
    <w:rsid w:val="00FD5293"/>
    <w:rsid w:val="00FD52F0"/>
    <w:rsid w:val="00FD699E"/>
    <w:rsid w:val="00FD739B"/>
    <w:rsid w:val="00FD7D34"/>
    <w:rsid w:val="00FE0E28"/>
    <w:rsid w:val="00FE13CB"/>
    <w:rsid w:val="00FE1BF7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C3126"/>
  <w15:docId w15:val="{230D803B-1DBB-4428-8A55-D5C57F98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D97EDD"/>
  </w:style>
  <w:style w:type="character" w:customStyle="1" w:styleId="FontStyle17">
    <w:name w:val="Font Style17"/>
    <w:rsid w:val="00433B24"/>
    <w:rPr>
      <w:rFonts w:ascii="Times New Roman" w:hAnsi="Times New Roman" w:cs="Times New Roman"/>
      <w:b/>
      <w:bCs/>
      <w:spacing w:val="10"/>
      <w:sz w:val="16"/>
      <w:szCs w:val="16"/>
    </w:rPr>
  </w:style>
  <w:style w:type="paragraph" w:styleId="af8">
    <w:name w:val="List Paragraph"/>
    <w:basedOn w:val="a0"/>
    <w:uiPriority w:val="34"/>
    <w:qFormat/>
    <w:rsid w:val="00C62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5;&#1056;&#1054;&#1043;&#1056;&#1040;&#1052;&#1052;&#1040;%202017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D7D81-2ACB-40DE-8A92-C5F92C74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1939</TotalTime>
  <Pages>11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13586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17</cp:revision>
  <cp:lastPrinted>2025-02-06T02:47:00Z</cp:lastPrinted>
  <dcterms:created xsi:type="dcterms:W3CDTF">2023-05-18T13:45:00Z</dcterms:created>
  <dcterms:modified xsi:type="dcterms:W3CDTF">2025-02-06T05:50:00Z</dcterms:modified>
</cp:coreProperties>
</file>