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3B24" w:rsidRPr="00433B24" w:rsidRDefault="00433B24" w:rsidP="00433B24">
      <w:pPr>
        <w:contextualSpacing/>
        <w:jc w:val="center"/>
        <w:rPr>
          <w:b/>
          <w:bCs/>
          <w:sz w:val="28"/>
          <w:szCs w:val="28"/>
        </w:rPr>
      </w:pPr>
      <w:r w:rsidRPr="00433B24">
        <w:rPr>
          <w:b/>
          <w:bCs/>
          <w:sz w:val="28"/>
          <w:szCs w:val="28"/>
        </w:rPr>
        <w:t>Российская Федерация</w:t>
      </w:r>
    </w:p>
    <w:p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:rsidR="00433B24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:rsidR="00433B24" w:rsidRPr="00E3327A" w:rsidRDefault="00433B24" w:rsidP="00433B24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:rsidR="00433B24" w:rsidRDefault="00433B24" w:rsidP="00433B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61315418" w:edGrp="everyone"/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C1670">
        <w:rPr>
          <w:sz w:val="28"/>
          <w:szCs w:val="28"/>
        </w:rPr>
        <w:t>07.04.2025</w:t>
      </w:r>
      <w:r w:rsidR="00CC5F09">
        <w:rPr>
          <w:sz w:val="28"/>
          <w:szCs w:val="28"/>
        </w:rPr>
        <w:t>г</w:t>
      </w:r>
      <w:r w:rsidRPr="00B66AC5">
        <w:rPr>
          <w:sz w:val="28"/>
          <w:szCs w:val="28"/>
        </w:rPr>
        <w:t>.</w:t>
      </w:r>
      <w:permEnd w:id="1361315418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401018163" w:edGrp="everyone"/>
      <w:r w:rsidRPr="00B66AC5">
        <w:rPr>
          <w:sz w:val="28"/>
          <w:szCs w:val="28"/>
        </w:rPr>
        <w:t>№</w:t>
      </w:r>
      <w:r w:rsidR="005C1670">
        <w:rPr>
          <w:sz w:val="28"/>
          <w:szCs w:val="28"/>
        </w:rPr>
        <w:t>148</w:t>
      </w:r>
      <w:r w:rsidR="00A636C8">
        <w:rPr>
          <w:sz w:val="28"/>
          <w:szCs w:val="28"/>
        </w:rPr>
        <w:t xml:space="preserve"> </w:t>
      </w:r>
      <w:permEnd w:id="401018163"/>
    </w:p>
    <w:p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:rsidR="00433B24" w:rsidRPr="00B66AC5" w:rsidRDefault="00433B24" w:rsidP="00433B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3B24" w:rsidRPr="00C440BB" w:rsidRDefault="00433B24" w:rsidP="0056470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856432329" w:edGrp="everyone"/>
      <w:r w:rsidRPr="00CC5F09">
        <w:rPr>
          <w:rFonts w:ascii="Times New Roman" w:hAnsi="Times New Roman" w:cs="Times New Roman"/>
          <w:b/>
          <w:sz w:val="28"/>
          <w:szCs w:val="28"/>
        </w:rPr>
        <w:t>О</w:t>
      </w:r>
      <w:r w:rsidR="00CC5F09" w:rsidRPr="00CC5F09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CC5F09" w:rsidRPr="00FA0241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D9207A">
        <w:rPr>
          <w:rFonts w:ascii="Times New Roman" w:hAnsi="Times New Roman" w:cs="Times New Roman"/>
          <w:b/>
          <w:sz w:val="28"/>
          <w:szCs w:val="28"/>
        </w:rPr>
        <w:t xml:space="preserve">годового </w:t>
      </w:r>
      <w:r w:rsidR="00A70825" w:rsidRPr="00FA0241">
        <w:rPr>
          <w:rFonts w:ascii="Times New Roman" w:hAnsi="Times New Roman" w:cs="Times New Roman"/>
          <w:b/>
          <w:sz w:val="28"/>
          <w:szCs w:val="28"/>
        </w:rPr>
        <w:t>отчета</w:t>
      </w:r>
      <w:r w:rsidR="00564704" w:rsidRPr="00FA02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825" w:rsidRPr="00FA0241">
        <w:rPr>
          <w:rFonts w:ascii="Times New Roman" w:hAnsi="Times New Roman" w:cs="Times New Roman"/>
          <w:b/>
          <w:sz w:val="28"/>
          <w:szCs w:val="28"/>
        </w:rPr>
        <w:t>о</w:t>
      </w:r>
      <w:r w:rsidR="00CC5F09" w:rsidRPr="00FA0241">
        <w:rPr>
          <w:rFonts w:ascii="Times New Roman" w:hAnsi="Times New Roman" w:cs="Times New Roman"/>
          <w:b/>
          <w:sz w:val="28"/>
          <w:szCs w:val="28"/>
        </w:rPr>
        <w:t xml:space="preserve"> реа</w:t>
      </w:r>
      <w:r w:rsidR="00C440BB" w:rsidRPr="00FA0241">
        <w:rPr>
          <w:rFonts w:ascii="Times New Roman" w:hAnsi="Times New Roman" w:cs="Times New Roman"/>
          <w:b/>
          <w:sz w:val="28"/>
          <w:szCs w:val="28"/>
        </w:rPr>
        <w:t xml:space="preserve">лизации муниципальной программы </w:t>
      </w:r>
      <w:r w:rsidR="00564704" w:rsidRPr="00FA0241">
        <w:rPr>
          <w:rFonts w:ascii="Times New Roman" w:hAnsi="Times New Roman" w:cs="Times New Roman"/>
          <w:b/>
          <w:sz w:val="28"/>
          <w:szCs w:val="28"/>
        </w:rPr>
        <w:t>«</w:t>
      </w:r>
      <w:r w:rsidR="00F773DD">
        <w:rPr>
          <w:rFonts w:ascii="Times New Roman" w:hAnsi="Times New Roman" w:cs="Times New Roman"/>
          <w:b/>
          <w:sz w:val="28"/>
          <w:szCs w:val="28"/>
        </w:rPr>
        <w:t>Развитие жилищно-коммунального хозяйства</w:t>
      </w:r>
      <w:r w:rsidR="00FA0241" w:rsidRPr="00FA0241">
        <w:rPr>
          <w:rFonts w:ascii="Times New Roman" w:hAnsi="Times New Roman" w:cs="Times New Roman"/>
          <w:b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564704" w:rsidRPr="00FA0241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F62352">
        <w:rPr>
          <w:rFonts w:ascii="Times New Roman" w:hAnsi="Times New Roman" w:cs="Times New Roman"/>
          <w:b/>
          <w:sz w:val="28"/>
          <w:szCs w:val="28"/>
        </w:rPr>
        <w:t>3</w:t>
      </w:r>
      <w:r w:rsidR="00564704" w:rsidRPr="00FA0241">
        <w:rPr>
          <w:rFonts w:ascii="Times New Roman" w:hAnsi="Times New Roman" w:cs="Times New Roman"/>
          <w:b/>
          <w:sz w:val="28"/>
          <w:szCs w:val="28"/>
        </w:rPr>
        <w:t>-202</w:t>
      </w:r>
      <w:r w:rsidR="00B043F2">
        <w:rPr>
          <w:rFonts w:ascii="Times New Roman" w:hAnsi="Times New Roman" w:cs="Times New Roman"/>
          <w:b/>
          <w:sz w:val="28"/>
          <w:szCs w:val="28"/>
        </w:rPr>
        <w:t>8</w:t>
      </w:r>
      <w:r w:rsidR="00564704" w:rsidRPr="00FA0241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564704" w:rsidRPr="00C440BB">
        <w:rPr>
          <w:rFonts w:ascii="Times New Roman" w:hAnsi="Times New Roman" w:cs="Times New Roman"/>
          <w:b/>
          <w:sz w:val="28"/>
          <w:szCs w:val="28"/>
        </w:rPr>
        <w:t>» за 202</w:t>
      </w:r>
      <w:r w:rsidR="005C1670">
        <w:rPr>
          <w:rFonts w:ascii="Times New Roman" w:hAnsi="Times New Roman" w:cs="Times New Roman"/>
          <w:b/>
          <w:sz w:val="28"/>
          <w:szCs w:val="28"/>
        </w:rPr>
        <w:t>4</w:t>
      </w:r>
      <w:r w:rsidR="00564704" w:rsidRPr="00C440B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permEnd w:id="856432329"/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3B24" w:rsidRPr="009A3CCB" w:rsidRDefault="00FD699E" w:rsidP="00433B24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9A3CCB">
        <w:rPr>
          <w:sz w:val="28"/>
          <w:szCs w:val="28"/>
        </w:rPr>
        <w:t xml:space="preserve">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</w:t>
      </w:r>
      <w:r w:rsidR="00564704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9A3CCB">
        <w:rPr>
          <w:sz w:val="28"/>
          <w:szCs w:val="28"/>
        </w:rPr>
        <w:t>, утвержденным постановлением администрации го</w:t>
      </w:r>
      <w:r w:rsidR="00363F55" w:rsidRPr="009A3CCB">
        <w:rPr>
          <w:sz w:val="28"/>
          <w:szCs w:val="28"/>
        </w:rPr>
        <w:t xml:space="preserve">родского поселения Тайтурского </w:t>
      </w:r>
      <w:r w:rsidRPr="009A3CCB">
        <w:rPr>
          <w:sz w:val="28"/>
          <w:szCs w:val="28"/>
        </w:rPr>
        <w:t xml:space="preserve"> муниципального образования от 10.11.2017г. №</w:t>
      </w:r>
      <w:r w:rsidR="00C440BB">
        <w:rPr>
          <w:sz w:val="28"/>
          <w:szCs w:val="28"/>
        </w:rPr>
        <w:t xml:space="preserve"> </w:t>
      </w:r>
      <w:r w:rsidRPr="009A3CCB">
        <w:rPr>
          <w:sz w:val="28"/>
          <w:szCs w:val="28"/>
        </w:rPr>
        <w:t>257</w:t>
      </w:r>
      <w:r w:rsidR="00321CFC" w:rsidRPr="009A3CCB">
        <w:rPr>
          <w:sz w:val="28"/>
          <w:szCs w:val="28"/>
        </w:rPr>
        <w:t xml:space="preserve"> (в редакции </w:t>
      </w:r>
      <w:r w:rsidR="00C440BB">
        <w:rPr>
          <w:sz w:val="28"/>
          <w:szCs w:val="26"/>
        </w:rPr>
        <w:t xml:space="preserve">от 07.06.2018 года № 153, </w:t>
      </w:r>
      <w:r w:rsidR="00C440BB" w:rsidRPr="00C844E9">
        <w:rPr>
          <w:sz w:val="28"/>
          <w:szCs w:val="28"/>
        </w:rPr>
        <w:t>от 26.10.2022 г. №</w:t>
      </w:r>
      <w:r w:rsidR="00C440BB">
        <w:rPr>
          <w:sz w:val="28"/>
          <w:szCs w:val="28"/>
        </w:rPr>
        <w:t xml:space="preserve"> </w:t>
      </w:r>
      <w:r w:rsidR="00C440BB" w:rsidRPr="00C844E9">
        <w:rPr>
          <w:sz w:val="28"/>
          <w:szCs w:val="28"/>
        </w:rPr>
        <w:t>393</w:t>
      </w:r>
      <w:r w:rsidR="00872ABD">
        <w:rPr>
          <w:sz w:val="28"/>
          <w:szCs w:val="28"/>
        </w:rPr>
        <w:t>, от 19.02.2024 № 42, от 21.02.2024 №62</w:t>
      </w:r>
      <w:r w:rsidR="00321CFC" w:rsidRPr="009A3CCB">
        <w:rPr>
          <w:sz w:val="28"/>
          <w:szCs w:val="28"/>
        </w:rPr>
        <w:t>)</w:t>
      </w:r>
      <w:r w:rsidRPr="009A3CCB">
        <w:rPr>
          <w:sz w:val="28"/>
          <w:szCs w:val="28"/>
        </w:rPr>
        <w:t xml:space="preserve">, </w:t>
      </w:r>
      <w:r w:rsidR="00D9207A">
        <w:rPr>
          <w:sz w:val="28"/>
          <w:szCs w:val="28"/>
        </w:rPr>
        <w:t>руководствуясь</w:t>
      </w:r>
      <w:r w:rsidRPr="009A3CCB">
        <w:rPr>
          <w:sz w:val="28"/>
          <w:szCs w:val="28"/>
        </w:rPr>
        <w:t xml:space="preserve"> ст.ст. 23, 46 Устава </w:t>
      </w:r>
      <w:r w:rsidR="00C440BB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9A3CCB">
        <w:rPr>
          <w:sz w:val="28"/>
          <w:szCs w:val="28"/>
        </w:rPr>
        <w:t xml:space="preserve">, администрация </w:t>
      </w:r>
      <w:r w:rsidR="00433B24" w:rsidRPr="009A3CC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433B24" w:rsidRPr="000574A3" w:rsidRDefault="00433B24" w:rsidP="00433B2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CC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C5F09" w:rsidRDefault="00FD699E" w:rsidP="00564704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87A13">
        <w:rPr>
          <w:sz w:val="28"/>
          <w:szCs w:val="28"/>
        </w:rPr>
        <w:t xml:space="preserve">1. </w:t>
      </w:r>
      <w:r w:rsidR="00564704" w:rsidRPr="00C440BB">
        <w:rPr>
          <w:sz w:val="28"/>
          <w:szCs w:val="28"/>
        </w:rPr>
        <w:t xml:space="preserve">Утвердить </w:t>
      </w:r>
      <w:r w:rsidR="00D9207A">
        <w:rPr>
          <w:sz w:val="28"/>
          <w:szCs w:val="28"/>
        </w:rPr>
        <w:t xml:space="preserve">годовой </w:t>
      </w:r>
      <w:r w:rsidR="005B4088" w:rsidRPr="00C440BB">
        <w:rPr>
          <w:sz w:val="28"/>
          <w:szCs w:val="28"/>
        </w:rPr>
        <w:t xml:space="preserve">отчет о реализации муниципальной программы </w:t>
      </w:r>
      <w:r w:rsidR="00564704" w:rsidRPr="00C440BB">
        <w:rPr>
          <w:sz w:val="28"/>
          <w:szCs w:val="28"/>
        </w:rPr>
        <w:t>«</w:t>
      </w:r>
      <w:r w:rsidR="00F773DD">
        <w:rPr>
          <w:sz w:val="28"/>
          <w:szCs w:val="28"/>
        </w:rPr>
        <w:t>Развитие жилищно-коммунального хозяйства</w:t>
      </w:r>
      <w:r w:rsidR="00FA0241"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564704" w:rsidRPr="00C440BB">
        <w:rPr>
          <w:sz w:val="28"/>
          <w:szCs w:val="28"/>
        </w:rPr>
        <w:t xml:space="preserve"> на 202</w:t>
      </w:r>
      <w:r w:rsidR="00877761">
        <w:rPr>
          <w:sz w:val="28"/>
          <w:szCs w:val="28"/>
        </w:rPr>
        <w:t>3</w:t>
      </w:r>
      <w:r w:rsidR="00564704">
        <w:rPr>
          <w:sz w:val="28"/>
          <w:szCs w:val="28"/>
        </w:rPr>
        <w:t>-202</w:t>
      </w:r>
      <w:r w:rsidR="00B043F2">
        <w:rPr>
          <w:sz w:val="28"/>
          <w:szCs w:val="28"/>
        </w:rPr>
        <w:t>8</w:t>
      </w:r>
      <w:r w:rsidR="00564704">
        <w:rPr>
          <w:sz w:val="28"/>
          <w:szCs w:val="28"/>
        </w:rPr>
        <w:t xml:space="preserve"> годы»</w:t>
      </w:r>
      <w:r w:rsidR="00A636C8">
        <w:rPr>
          <w:sz w:val="28"/>
          <w:szCs w:val="28"/>
        </w:rPr>
        <w:t xml:space="preserve"> </w:t>
      </w:r>
      <w:r w:rsidR="00A636C8" w:rsidRPr="00A636C8">
        <w:rPr>
          <w:sz w:val="28"/>
          <w:szCs w:val="28"/>
        </w:rPr>
        <w:t xml:space="preserve">за </w:t>
      </w:r>
      <w:r w:rsidR="00564704" w:rsidRPr="00564704">
        <w:rPr>
          <w:sz w:val="28"/>
          <w:szCs w:val="28"/>
        </w:rPr>
        <w:t>202</w:t>
      </w:r>
      <w:r w:rsidR="005C1670">
        <w:rPr>
          <w:sz w:val="28"/>
          <w:szCs w:val="28"/>
        </w:rPr>
        <w:t>4</w:t>
      </w:r>
      <w:r w:rsidR="00564704" w:rsidRPr="00564704">
        <w:rPr>
          <w:sz w:val="28"/>
          <w:szCs w:val="28"/>
        </w:rPr>
        <w:t xml:space="preserve"> год </w:t>
      </w:r>
      <w:r w:rsidR="00CC5F09" w:rsidRPr="00CC5F09">
        <w:rPr>
          <w:sz w:val="28"/>
          <w:szCs w:val="28"/>
        </w:rPr>
        <w:t>(</w:t>
      </w:r>
      <w:r w:rsidR="00D9207A">
        <w:rPr>
          <w:sz w:val="28"/>
          <w:szCs w:val="28"/>
        </w:rPr>
        <w:t>прилагается</w:t>
      </w:r>
      <w:r w:rsidR="00CC5F09" w:rsidRPr="00CC5F09">
        <w:rPr>
          <w:sz w:val="28"/>
          <w:szCs w:val="28"/>
        </w:rPr>
        <w:t>).</w:t>
      </w:r>
    </w:p>
    <w:p w:rsidR="00C621E7" w:rsidRDefault="0079325D" w:rsidP="00C621E7">
      <w:pPr>
        <w:pStyle w:val="af8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21E7" w:rsidRPr="000A0A2E">
        <w:rPr>
          <w:sz w:val="28"/>
          <w:szCs w:val="28"/>
        </w:rPr>
        <w:t>Ведущему специалисту администрации по кадровым вопросам и делопроизводству о</w:t>
      </w:r>
      <w:r w:rsidR="00C621E7" w:rsidRPr="000A0A2E">
        <w:rPr>
          <w:color w:val="000000"/>
          <w:sz w:val="28"/>
          <w:szCs w:val="28"/>
        </w:rPr>
        <w:t>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«Интернет».</w:t>
      </w:r>
    </w:p>
    <w:p w:rsidR="00C440BB" w:rsidRDefault="00C440BB" w:rsidP="00AF7047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393"/>
      </w:tblGrid>
      <w:tr w:rsidR="001C2262" w:rsidRPr="003764F1" w:rsidTr="00C440BB">
        <w:trPr>
          <w:trHeight w:val="822"/>
        </w:trPr>
        <w:tc>
          <w:tcPr>
            <w:tcW w:w="5245" w:type="dxa"/>
          </w:tcPr>
          <w:p w:rsidR="00D22CD8" w:rsidRPr="003764F1" w:rsidRDefault="00872ABD" w:rsidP="00C440B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 w:rsidR="00C621E7">
              <w:rPr>
                <w:sz w:val="28"/>
                <w:szCs w:val="28"/>
              </w:rPr>
              <w:t xml:space="preserve">Тайтурского городского поселения Усольского муниципального района Иркутской области </w:t>
            </w:r>
          </w:p>
        </w:tc>
        <w:tc>
          <w:tcPr>
            <w:tcW w:w="4393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5B4088" w:rsidRDefault="005B4088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872ABD" w:rsidP="00872A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</w:t>
            </w:r>
            <w:r w:rsidR="005B4088">
              <w:rPr>
                <w:kern w:val="2"/>
                <w:sz w:val="28"/>
                <w:szCs w:val="28"/>
              </w:rPr>
              <w:t xml:space="preserve">. </w:t>
            </w:r>
            <w:r>
              <w:rPr>
                <w:kern w:val="2"/>
                <w:sz w:val="28"/>
                <w:szCs w:val="28"/>
              </w:rPr>
              <w:t>Ушаков</w:t>
            </w:r>
          </w:p>
        </w:tc>
      </w:tr>
    </w:tbl>
    <w:p w:rsidR="00F773DD" w:rsidRDefault="00C440BB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</w:p>
    <w:p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773DD">
        <w:rPr>
          <w:color w:val="000000"/>
          <w:sz w:val="28"/>
          <w:szCs w:val="28"/>
        </w:rPr>
        <w:t>главный специалист администрации по муниципальному хозяйству</w:t>
      </w:r>
    </w:p>
    <w:p w:rsidR="00F773DD" w:rsidRP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F773DD">
        <w:rPr>
          <w:color w:val="000000"/>
          <w:sz w:val="28"/>
          <w:szCs w:val="28"/>
          <w:u w:val="single"/>
        </w:rPr>
        <w:tab/>
      </w:r>
      <w:r w:rsidRPr="00F773DD">
        <w:rPr>
          <w:color w:val="000000"/>
          <w:sz w:val="28"/>
          <w:szCs w:val="28"/>
          <w:u w:val="single"/>
        </w:rPr>
        <w:tab/>
      </w:r>
      <w:r w:rsidRPr="00F773DD">
        <w:rPr>
          <w:color w:val="000000"/>
          <w:sz w:val="28"/>
          <w:szCs w:val="28"/>
          <w:u w:val="single"/>
        </w:rPr>
        <w:tab/>
      </w:r>
      <w:r w:rsidR="005211CF">
        <w:rPr>
          <w:color w:val="000000"/>
          <w:sz w:val="28"/>
          <w:szCs w:val="28"/>
        </w:rPr>
        <w:t>Е.В. Бухарова</w:t>
      </w:r>
      <w:r w:rsidRPr="00F773DD">
        <w:rPr>
          <w:color w:val="000000"/>
          <w:sz w:val="28"/>
          <w:szCs w:val="28"/>
          <w:u w:val="single"/>
        </w:rPr>
        <w:t xml:space="preserve"> </w:t>
      </w:r>
    </w:p>
    <w:p w:rsidR="00F773DD" w:rsidRPr="00F773DD" w:rsidRDefault="00872ABD" w:rsidP="00F773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 _________2025</w:t>
      </w:r>
      <w:r w:rsidR="00F773DD" w:rsidRPr="00F773DD">
        <w:rPr>
          <w:color w:val="000000"/>
          <w:sz w:val="28"/>
          <w:szCs w:val="28"/>
        </w:rPr>
        <w:t xml:space="preserve"> г.</w:t>
      </w:r>
    </w:p>
    <w:p w:rsidR="00C440BB" w:rsidRPr="006310B0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73DD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</w:p>
    <w:p w:rsidR="00C440BB" w:rsidRDefault="00C440BB" w:rsidP="00C440BB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 xml:space="preserve">Мунтян О.В. </w:t>
      </w:r>
      <w:r w:rsidRPr="00564233">
        <w:rPr>
          <w:sz w:val="28"/>
          <w:szCs w:val="28"/>
        </w:rPr>
        <w:t xml:space="preserve"> </w:t>
      </w:r>
    </w:p>
    <w:p w:rsidR="00F773DD" w:rsidRDefault="00872AB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________2025</w:t>
      </w:r>
      <w:r w:rsidR="00C440BB">
        <w:rPr>
          <w:color w:val="000000"/>
          <w:sz w:val="28"/>
          <w:szCs w:val="28"/>
        </w:rPr>
        <w:t xml:space="preserve"> г</w:t>
      </w:r>
      <w:permStart w:id="764545622" w:edGrp="everyone"/>
      <w:r w:rsidR="00F773DD">
        <w:rPr>
          <w:color w:val="000000"/>
          <w:sz w:val="28"/>
          <w:szCs w:val="28"/>
        </w:rPr>
        <w:t xml:space="preserve">. </w:t>
      </w:r>
    </w:p>
    <w:p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73DD" w:rsidRDefault="00F773D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764545622"/>
      <w:r>
        <w:rPr>
          <w:color w:val="000000"/>
          <w:sz w:val="28"/>
          <w:szCs w:val="28"/>
        </w:rPr>
        <w:t xml:space="preserve">_______ </w:t>
      </w:r>
      <w:permStart w:id="40203942" w:edGrp="everyone"/>
      <w:r w:rsidR="00872ABD">
        <w:rPr>
          <w:color w:val="000000"/>
          <w:sz w:val="28"/>
          <w:szCs w:val="28"/>
        </w:rPr>
        <w:t>Е.А</w:t>
      </w:r>
      <w:r>
        <w:rPr>
          <w:color w:val="000000"/>
          <w:sz w:val="28"/>
          <w:szCs w:val="28"/>
        </w:rPr>
        <w:t xml:space="preserve">. </w:t>
      </w:r>
      <w:r w:rsidR="00872ABD">
        <w:rPr>
          <w:color w:val="000000"/>
          <w:sz w:val="28"/>
          <w:szCs w:val="28"/>
        </w:rPr>
        <w:t>Молодченко</w:t>
      </w:r>
      <w:permEnd w:id="40203942"/>
    </w:p>
    <w:p w:rsidR="00F773DD" w:rsidRDefault="00872ABD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________2025</w:t>
      </w:r>
      <w:r w:rsidR="00F773DD">
        <w:rPr>
          <w:color w:val="000000"/>
          <w:sz w:val="28"/>
          <w:szCs w:val="28"/>
        </w:rPr>
        <w:t xml:space="preserve"> г.</w:t>
      </w: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Тайтурского городского поселения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Усольского муниципального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района Иркутской области </w:t>
      </w:r>
    </w:p>
    <w:p w:rsidR="00CD30F3" w:rsidRDefault="00872ABD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от 07.04.2025</w:t>
      </w:r>
      <w:r w:rsidR="00B043F2">
        <w:rPr>
          <w:sz w:val="28"/>
          <w:szCs w:val="28"/>
        </w:rPr>
        <w:t xml:space="preserve"> год</w:t>
      </w:r>
      <w:r>
        <w:rPr>
          <w:sz w:val="28"/>
          <w:szCs w:val="28"/>
        </w:rPr>
        <w:t>а № 148</w:t>
      </w:r>
      <w:r w:rsidR="00CD30F3">
        <w:rPr>
          <w:sz w:val="28"/>
          <w:szCs w:val="28"/>
        </w:rPr>
        <w:t xml:space="preserve">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Годовой </w:t>
      </w:r>
      <w:r w:rsidRPr="00C440BB">
        <w:rPr>
          <w:sz w:val="28"/>
          <w:szCs w:val="28"/>
        </w:rPr>
        <w:t xml:space="preserve">отчет о реализации муниципальной программы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C440BB">
        <w:rPr>
          <w:sz w:val="28"/>
          <w:szCs w:val="28"/>
        </w:rPr>
        <w:t>«</w:t>
      </w:r>
      <w:r>
        <w:rPr>
          <w:sz w:val="28"/>
          <w:szCs w:val="28"/>
        </w:rPr>
        <w:t>Р</w:t>
      </w:r>
      <w:r w:rsidRPr="009D328B">
        <w:rPr>
          <w:sz w:val="28"/>
          <w:szCs w:val="28"/>
        </w:rPr>
        <w:t xml:space="preserve">азвитие </w:t>
      </w:r>
      <w:r>
        <w:rPr>
          <w:sz w:val="28"/>
          <w:szCs w:val="28"/>
        </w:rPr>
        <w:t>жилищно-коммунального хозяйства</w:t>
      </w:r>
      <w:r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Pr="00C440BB">
        <w:rPr>
          <w:sz w:val="28"/>
          <w:szCs w:val="28"/>
        </w:rPr>
        <w:t xml:space="preserve"> на 202</w:t>
      </w:r>
      <w:r w:rsidR="00877761">
        <w:rPr>
          <w:sz w:val="28"/>
          <w:szCs w:val="28"/>
        </w:rPr>
        <w:t>3</w:t>
      </w:r>
      <w:r w:rsidR="00B043F2">
        <w:rPr>
          <w:sz w:val="28"/>
          <w:szCs w:val="28"/>
        </w:rPr>
        <w:t>-2028</w:t>
      </w:r>
      <w:r>
        <w:rPr>
          <w:sz w:val="28"/>
          <w:szCs w:val="28"/>
        </w:rPr>
        <w:t xml:space="preserve"> годы» </w:t>
      </w:r>
      <w:r w:rsidRPr="00564704">
        <w:rPr>
          <w:sz w:val="28"/>
          <w:szCs w:val="28"/>
        </w:rPr>
        <w:t>за 202</w:t>
      </w:r>
      <w:r w:rsidR="005C1670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год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Pr="00DA21B3" w:rsidRDefault="00872ABD" w:rsidP="00CD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2024</w:t>
      </w:r>
      <w:r w:rsidR="00CD30F3" w:rsidRPr="00DA21B3">
        <w:rPr>
          <w:sz w:val="28"/>
          <w:szCs w:val="28"/>
        </w:rPr>
        <w:t xml:space="preserve"> году по муниципальной программе «</w:t>
      </w:r>
      <w:r w:rsidR="00CD30F3">
        <w:rPr>
          <w:sz w:val="28"/>
          <w:szCs w:val="28"/>
        </w:rPr>
        <w:t>Р</w:t>
      </w:r>
      <w:r w:rsidR="00CD30F3" w:rsidRPr="009D328B">
        <w:rPr>
          <w:sz w:val="28"/>
          <w:szCs w:val="28"/>
        </w:rPr>
        <w:t xml:space="preserve">азвитие </w:t>
      </w:r>
      <w:r w:rsidR="00CD30F3">
        <w:rPr>
          <w:sz w:val="28"/>
          <w:szCs w:val="28"/>
        </w:rPr>
        <w:t>жилищно-коммунального хозяйства</w:t>
      </w:r>
      <w:r w:rsidR="00CD30F3"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CD30F3" w:rsidRPr="00C440BB">
        <w:rPr>
          <w:sz w:val="28"/>
          <w:szCs w:val="28"/>
        </w:rPr>
        <w:t xml:space="preserve"> на </w:t>
      </w:r>
      <w:r w:rsidR="00CD30F3" w:rsidRPr="00B5168F">
        <w:rPr>
          <w:sz w:val="28"/>
          <w:szCs w:val="28"/>
        </w:rPr>
        <w:t>202</w:t>
      </w:r>
      <w:r w:rsidR="00046959" w:rsidRPr="00B5168F">
        <w:rPr>
          <w:sz w:val="28"/>
          <w:szCs w:val="28"/>
        </w:rPr>
        <w:t>3</w:t>
      </w:r>
      <w:r w:rsidR="00B043F2" w:rsidRPr="00B5168F">
        <w:rPr>
          <w:sz w:val="28"/>
          <w:szCs w:val="28"/>
        </w:rPr>
        <w:t>-2028</w:t>
      </w:r>
      <w:r w:rsidR="00CD30F3">
        <w:rPr>
          <w:sz w:val="28"/>
          <w:szCs w:val="28"/>
        </w:rPr>
        <w:t xml:space="preserve"> годы</w:t>
      </w:r>
      <w:r w:rsidR="00CD30F3" w:rsidRPr="00DA21B3">
        <w:rPr>
          <w:sz w:val="28"/>
          <w:szCs w:val="28"/>
        </w:rPr>
        <w:t>» выполнены следующие мероприятия:</w:t>
      </w:r>
    </w:p>
    <w:p w:rsidR="00CD30F3" w:rsidRPr="00F91A6E" w:rsidRDefault="00CD30F3" w:rsidP="00CD30F3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F91A6E">
        <w:rPr>
          <w:sz w:val="28"/>
          <w:szCs w:val="28"/>
        </w:rPr>
        <w:t xml:space="preserve">Подпрограмма </w:t>
      </w:r>
      <w:r w:rsidRPr="00F91A6E">
        <w:rPr>
          <w:bCs/>
          <w:sz w:val="28"/>
          <w:szCs w:val="28"/>
        </w:rPr>
        <w:t xml:space="preserve">"Проведение капитального ремонта государственного жилищного фонда субъектов Российской Федерации и муниципального жилищного фонда" по муниципальной программе "Развитие жилищно-коммунального хозяйства </w:t>
      </w:r>
      <w:r w:rsidRPr="00F91A6E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046959">
        <w:rPr>
          <w:bCs/>
          <w:sz w:val="28"/>
          <w:szCs w:val="28"/>
        </w:rPr>
        <w:t xml:space="preserve"> " на 2023</w:t>
      </w:r>
      <w:r w:rsidR="00B043F2">
        <w:rPr>
          <w:bCs/>
          <w:sz w:val="28"/>
          <w:szCs w:val="28"/>
        </w:rPr>
        <w:t>-2028</w:t>
      </w:r>
      <w:r w:rsidRPr="00F91A6E">
        <w:rPr>
          <w:bCs/>
          <w:sz w:val="28"/>
          <w:szCs w:val="28"/>
        </w:rPr>
        <w:t xml:space="preserve"> годы</w:t>
      </w:r>
      <w:r>
        <w:rPr>
          <w:bCs/>
          <w:sz w:val="28"/>
          <w:szCs w:val="28"/>
        </w:rPr>
        <w:t>:</w:t>
      </w:r>
    </w:p>
    <w:p w:rsidR="005211CF" w:rsidRPr="00EA6027" w:rsidRDefault="00872ABD" w:rsidP="005211CF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11CF" w:rsidRPr="00EA6027">
        <w:rPr>
          <w:sz w:val="28"/>
          <w:szCs w:val="28"/>
        </w:rPr>
        <w:t>Взнос на капитальный ремонт фонду капитального ремонта многоквартирных домов Иркутской области</w:t>
      </w:r>
      <w:r w:rsidR="00F60CD2">
        <w:rPr>
          <w:sz w:val="28"/>
          <w:szCs w:val="28"/>
        </w:rPr>
        <w:t>.</w:t>
      </w:r>
    </w:p>
    <w:p w:rsidR="00F60CD2" w:rsidRDefault="00CD30F3" w:rsidP="00F60CD2">
      <w:pPr>
        <w:pStyle w:val="af8"/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3035D8">
        <w:rPr>
          <w:sz w:val="28"/>
          <w:szCs w:val="28"/>
        </w:rPr>
        <w:t>Подпрограмма «</w:t>
      </w:r>
      <w:r w:rsidRPr="00F91A6E">
        <w:rPr>
          <w:sz w:val="28"/>
          <w:szCs w:val="28"/>
        </w:rPr>
        <w:t xml:space="preserve">Энергосбережение и повышения энергетической эффективности на территории Тайтурского городского поселения Усольского муниципального района Иркутской области на </w:t>
      </w:r>
      <w:r w:rsidR="006E4663" w:rsidRPr="00A979FB">
        <w:rPr>
          <w:sz w:val="28"/>
          <w:szCs w:val="28"/>
        </w:rPr>
        <w:t>2023-2028</w:t>
      </w:r>
      <w:r w:rsidRPr="00F91A6E">
        <w:rPr>
          <w:sz w:val="28"/>
          <w:szCs w:val="28"/>
        </w:rPr>
        <w:t xml:space="preserve"> годы» по муниципальной программе «Развитие жилищно-коммунального хозяйства Тайтурского городского поселения Усольского муниципального района Иркут</w:t>
      </w:r>
      <w:r>
        <w:rPr>
          <w:sz w:val="28"/>
          <w:szCs w:val="28"/>
        </w:rPr>
        <w:t xml:space="preserve">ской области на </w:t>
      </w:r>
      <w:r w:rsidR="006E4663" w:rsidRPr="00A979FB">
        <w:rPr>
          <w:sz w:val="28"/>
          <w:szCs w:val="28"/>
        </w:rPr>
        <w:t>2023-2028</w:t>
      </w:r>
      <w:r w:rsidR="00A979FB">
        <w:rPr>
          <w:sz w:val="28"/>
          <w:szCs w:val="28"/>
        </w:rPr>
        <w:t xml:space="preserve"> годы» </w:t>
      </w:r>
    </w:p>
    <w:p w:rsidR="005E039F" w:rsidRDefault="00CD30F3" w:rsidP="00F60CD2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5E039F">
        <w:rPr>
          <w:sz w:val="28"/>
          <w:szCs w:val="28"/>
        </w:rPr>
        <w:t xml:space="preserve">- Техническое обслуживание прибора коммерческого учета тепловой энергии в здании администрации </w:t>
      </w:r>
      <w:r w:rsidR="005E039F" w:rsidRPr="005E039F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</w:p>
    <w:p w:rsidR="00F60CD2" w:rsidRDefault="00CD30F3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439F9">
        <w:rPr>
          <w:sz w:val="28"/>
          <w:szCs w:val="28"/>
        </w:rPr>
        <w:t>Подпрограмма «Модернизация объектов систем коммунальной инфраструктуры Тайтурского городского поселения Усольского муниципального р</w:t>
      </w:r>
      <w:r w:rsidR="006E4663">
        <w:rPr>
          <w:sz w:val="28"/>
          <w:szCs w:val="28"/>
        </w:rPr>
        <w:t>айона Иркутской области» на 2023</w:t>
      </w:r>
      <w:r w:rsidRPr="009439F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6E4663">
        <w:rPr>
          <w:sz w:val="28"/>
          <w:szCs w:val="28"/>
        </w:rPr>
        <w:t>2028</w:t>
      </w:r>
      <w:r w:rsidRPr="009439F9">
        <w:rPr>
          <w:sz w:val="28"/>
          <w:szCs w:val="28"/>
        </w:rPr>
        <w:t xml:space="preserve"> годы по муниципальной программе «Развитие жилищно-коммунального хозяйства Тайтурского городского поселения Усольского муниципального р</w:t>
      </w:r>
      <w:r w:rsidR="005E039F">
        <w:rPr>
          <w:sz w:val="28"/>
          <w:szCs w:val="28"/>
        </w:rPr>
        <w:t>айона Иркутской области» на 2023-2028</w:t>
      </w:r>
      <w:r w:rsidRPr="009439F9">
        <w:rPr>
          <w:sz w:val="28"/>
          <w:szCs w:val="28"/>
        </w:rPr>
        <w:t xml:space="preserve"> годы</w:t>
      </w:r>
      <w:r>
        <w:rPr>
          <w:sz w:val="28"/>
          <w:szCs w:val="28"/>
        </w:rPr>
        <w:t>:</w:t>
      </w:r>
      <w:r w:rsidR="005E039F">
        <w:rPr>
          <w:sz w:val="28"/>
          <w:szCs w:val="28"/>
        </w:rPr>
        <w:t xml:space="preserve"> </w:t>
      </w:r>
    </w:p>
    <w:p w:rsidR="005A02DD" w:rsidRDefault="005A02DD" w:rsidP="005A02DD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Капитальный ремонт </w:t>
      </w:r>
      <w:r w:rsidR="00E03296">
        <w:rPr>
          <w:sz w:val="28"/>
          <w:szCs w:val="28"/>
        </w:rPr>
        <w:t>автомобиля КО-53В-2</w:t>
      </w:r>
      <w:r>
        <w:rPr>
          <w:sz w:val="28"/>
          <w:szCs w:val="28"/>
        </w:rPr>
        <w:t xml:space="preserve">  </w:t>
      </w:r>
    </w:p>
    <w:p w:rsidR="003B4706" w:rsidRPr="00F84023" w:rsidRDefault="00F84023" w:rsidP="00F8402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- Работы по актуализации схемы теплоснабжения </w:t>
      </w:r>
    </w:p>
    <w:p w:rsidR="00434EB4" w:rsidRDefault="003B4706" w:rsidP="00F84023">
      <w:pPr>
        <w:pStyle w:val="af8"/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84023">
        <w:rPr>
          <w:sz w:val="28"/>
          <w:szCs w:val="28"/>
        </w:rPr>
        <w:t xml:space="preserve"> Приобретение строительных материалов для текущего ремонта летнего водопровода в р.п. Тайтурка</w:t>
      </w:r>
    </w:p>
    <w:p w:rsidR="00F84023" w:rsidRDefault="00F84023" w:rsidP="00F84023">
      <w:pPr>
        <w:pStyle w:val="af8"/>
        <w:overflowPunct w:val="0"/>
        <w:autoSpaceDE w:val="0"/>
        <w:autoSpaceDN w:val="0"/>
        <w:adjustRightInd w:val="0"/>
        <w:ind w:left="0" w:firstLine="720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Поставка кольца канализации и плиты перекрытия </w:t>
      </w:r>
    </w:p>
    <w:p w:rsidR="00434EB4" w:rsidRDefault="008D6692" w:rsidP="00F84023">
      <w:pPr>
        <w:pStyle w:val="3"/>
        <w:contextualSpacing/>
        <w:jc w:val="both"/>
        <w:rPr>
          <w:bCs/>
          <w:sz w:val="28"/>
          <w:szCs w:val="28"/>
        </w:rPr>
      </w:pPr>
      <w:r w:rsidRPr="008D6692">
        <w:rPr>
          <w:bCs/>
          <w:sz w:val="28"/>
          <w:szCs w:val="28"/>
        </w:rPr>
        <w:tab/>
        <w:t xml:space="preserve"> </w:t>
      </w:r>
    </w:p>
    <w:p w:rsidR="00F20DB2" w:rsidRDefault="00CD30F3" w:rsidP="00B7458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DD1750">
        <w:rPr>
          <w:bCs/>
          <w:sz w:val="28"/>
          <w:szCs w:val="28"/>
        </w:rPr>
        <w:t xml:space="preserve">Подпрограмма «Обеспечение реализации прочих мероприятий в области жилищно-коммунального хозяйства в рамках осуществления областных государственных полномочий на территории </w:t>
      </w:r>
      <w:r w:rsidRPr="00DD1750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DD1750">
        <w:rPr>
          <w:bCs/>
          <w:sz w:val="28"/>
          <w:szCs w:val="28"/>
        </w:rPr>
        <w:t xml:space="preserve"> " на 202</w:t>
      </w:r>
      <w:r w:rsidR="00F60CD2">
        <w:rPr>
          <w:bCs/>
          <w:sz w:val="28"/>
          <w:szCs w:val="28"/>
        </w:rPr>
        <w:t>3</w:t>
      </w:r>
      <w:r w:rsidRPr="00DD1750">
        <w:rPr>
          <w:bCs/>
          <w:sz w:val="28"/>
          <w:szCs w:val="28"/>
        </w:rPr>
        <w:t>-202</w:t>
      </w:r>
      <w:r w:rsidR="00F60CD2">
        <w:rPr>
          <w:bCs/>
          <w:sz w:val="28"/>
          <w:szCs w:val="28"/>
        </w:rPr>
        <w:t>8</w:t>
      </w:r>
      <w:r w:rsidRPr="00DD1750">
        <w:rPr>
          <w:bCs/>
          <w:sz w:val="28"/>
          <w:szCs w:val="28"/>
        </w:rPr>
        <w:t xml:space="preserve"> годы по муниципальной программе "Развитие жилищно-коммунального хозяйства </w:t>
      </w:r>
      <w:r w:rsidRPr="00DD1750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="003E77E2">
        <w:rPr>
          <w:bCs/>
          <w:sz w:val="28"/>
          <w:szCs w:val="28"/>
        </w:rPr>
        <w:t>" на 2023-2028</w:t>
      </w:r>
      <w:r w:rsidR="00F20DB2">
        <w:rPr>
          <w:bCs/>
          <w:sz w:val="28"/>
          <w:szCs w:val="28"/>
        </w:rPr>
        <w:t xml:space="preserve"> годы:</w:t>
      </w:r>
    </w:p>
    <w:p w:rsidR="00F20DB2" w:rsidRPr="00F20DB2" w:rsidRDefault="00F20DB2" w:rsidP="00B7458F">
      <w:pPr>
        <w:ind w:firstLine="709"/>
        <w:contextualSpacing/>
        <w:jc w:val="both"/>
        <w:rPr>
          <w:bCs/>
          <w:sz w:val="28"/>
          <w:szCs w:val="28"/>
        </w:rPr>
      </w:pPr>
      <w:r w:rsidRPr="00F20DB2">
        <w:rPr>
          <w:bCs/>
          <w:sz w:val="28"/>
          <w:szCs w:val="28"/>
        </w:rPr>
        <w:t xml:space="preserve">Субвенции на осуществление отдельных областных государственных полномочий в сфере водоснабжения и водоотведения </w:t>
      </w:r>
    </w:p>
    <w:p w:rsidR="003E77E2" w:rsidRDefault="003E77E2" w:rsidP="00CD30F3">
      <w:pPr>
        <w:ind w:firstLine="709"/>
        <w:contextualSpacing/>
        <w:jc w:val="both"/>
        <w:rPr>
          <w:bCs/>
          <w:sz w:val="28"/>
          <w:szCs w:val="28"/>
        </w:rPr>
      </w:pPr>
    </w:p>
    <w:p w:rsidR="00CD30F3" w:rsidRPr="00223441" w:rsidRDefault="00CD30F3" w:rsidP="00CD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390498">
        <w:rPr>
          <w:sz w:val="28"/>
          <w:szCs w:val="28"/>
        </w:rPr>
        <w:t>Анализ целевых</w:t>
      </w:r>
      <w:r w:rsidRPr="00CC753C">
        <w:rPr>
          <w:sz w:val="28"/>
          <w:szCs w:val="28"/>
        </w:rPr>
        <w:t xml:space="preserve"> показателей муниципальной программы «</w:t>
      </w:r>
      <w:r>
        <w:rPr>
          <w:sz w:val="28"/>
          <w:szCs w:val="28"/>
        </w:rPr>
        <w:t>Развитие жилищно-коммунального хозяйства</w:t>
      </w:r>
      <w:r w:rsidRPr="00CC753C">
        <w:rPr>
          <w:sz w:val="28"/>
          <w:szCs w:val="28"/>
        </w:rPr>
        <w:t xml:space="preserve"> Тайтурского городского поселения Усольского </w:t>
      </w:r>
      <w:r w:rsidRPr="00223441">
        <w:rPr>
          <w:sz w:val="28"/>
          <w:szCs w:val="28"/>
        </w:rPr>
        <w:t>муниципального района Иркутско</w:t>
      </w:r>
      <w:r w:rsidR="00E949FC">
        <w:rPr>
          <w:sz w:val="28"/>
          <w:szCs w:val="28"/>
        </w:rPr>
        <w:t>й области на 2023-2028</w:t>
      </w:r>
      <w:r w:rsidRPr="00223441">
        <w:rPr>
          <w:sz w:val="28"/>
          <w:szCs w:val="28"/>
        </w:rPr>
        <w:t xml:space="preserve"> годы» за 202</w:t>
      </w:r>
      <w:r w:rsidR="00FE677B">
        <w:rPr>
          <w:sz w:val="28"/>
          <w:szCs w:val="28"/>
        </w:rPr>
        <w:t>4</w:t>
      </w:r>
      <w:r w:rsidRPr="00223441">
        <w:rPr>
          <w:sz w:val="28"/>
          <w:szCs w:val="28"/>
        </w:rPr>
        <w:t xml:space="preserve"> год указан в приложение № 1.</w:t>
      </w:r>
    </w:p>
    <w:p w:rsidR="00CD30F3" w:rsidRPr="00446D20" w:rsidRDefault="00CD30F3" w:rsidP="00CD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23441">
        <w:rPr>
          <w:sz w:val="28"/>
          <w:szCs w:val="28"/>
        </w:rPr>
        <w:t xml:space="preserve">Анализ объема финансирования муниципальной программы </w:t>
      </w:r>
      <w:r w:rsidRPr="00CC753C">
        <w:rPr>
          <w:sz w:val="28"/>
          <w:szCs w:val="28"/>
        </w:rPr>
        <w:t>«</w:t>
      </w:r>
      <w:r>
        <w:rPr>
          <w:sz w:val="28"/>
          <w:szCs w:val="28"/>
        </w:rPr>
        <w:t>Развитие жилищно-коммунального хозяйства</w:t>
      </w:r>
      <w:r w:rsidRPr="00CC753C">
        <w:rPr>
          <w:sz w:val="28"/>
          <w:szCs w:val="28"/>
        </w:rPr>
        <w:t xml:space="preserve"> Тайтурского городского поселения Усольского </w:t>
      </w:r>
      <w:r w:rsidRPr="00223441">
        <w:rPr>
          <w:sz w:val="28"/>
          <w:szCs w:val="28"/>
        </w:rPr>
        <w:t xml:space="preserve">муниципального </w:t>
      </w:r>
      <w:r w:rsidR="00331091">
        <w:rPr>
          <w:sz w:val="28"/>
          <w:szCs w:val="28"/>
        </w:rPr>
        <w:t>района Иркутской области на 2023-2028</w:t>
      </w:r>
      <w:r w:rsidRPr="00223441">
        <w:rPr>
          <w:sz w:val="28"/>
          <w:szCs w:val="28"/>
        </w:rPr>
        <w:t xml:space="preserve"> годы»</w:t>
      </w:r>
      <w:r w:rsidRPr="00446D20">
        <w:rPr>
          <w:sz w:val="28"/>
          <w:szCs w:val="28"/>
        </w:rPr>
        <w:t xml:space="preserve"> за счет бюджета Тайтурского городского поселения Усольского муниципального </w:t>
      </w:r>
      <w:r w:rsidR="00371E8B">
        <w:rPr>
          <w:sz w:val="28"/>
          <w:szCs w:val="28"/>
        </w:rPr>
        <w:t>района Иркутской области за 2024</w:t>
      </w:r>
      <w:r w:rsidRPr="00446D20">
        <w:rPr>
          <w:sz w:val="28"/>
          <w:szCs w:val="28"/>
        </w:rPr>
        <w:t xml:space="preserve"> год указан в </w:t>
      </w:r>
      <w:r w:rsidRPr="00A11C94">
        <w:rPr>
          <w:sz w:val="28"/>
          <w:szCs w:val="28"/>
        </w:rPr>
        <w:t>пр</w:t>
      </w:r>
      <w:bookmarkStart w:id="0" w:name="_GoBack"/>
      <w:bookmarkEnd w:id="0"/>
      <w:r w:rsidRPr="00A11C94">
        <w:rPr>
          <w:sz w:val="28"/>
          <w:szCs w:val="28"/>
        </w:rPr>
        <w:t>иложение №</w:t>
      </w:r>
      <w:r w:rsidR="00A11C94" w:rsidRPr="00A11C94">
        <w:rPr>
          <w:sz w:val="28"/>
          <w:szCs w:val="28"/>
        </w:rPr>
        <w:t xml:space="preserve"> 2</w:t>
      </w:r>
      <w:r w:rsidRPr="00A11C94">
        <w:rPr>
          <w:sz w:val="28"/>
          <w:szCs w:val="28"/>
        </w:rPr>
        <w:t>.</w:t>
      </w:r>
    </w:p>
    <w:p w:rsidR="00386B48" w:rsidRDefault="00371E8B" w:rsidP="00CD30F3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2024</w:t>
      </w:r>
      <w:r w:rsidR="00CD30F3" w:rsidRPr="00446D20">
        <w:rPr>
          <w:sz w:val="28"/>
          <w:szCs w:val="28"/>
        </w:rPr>
        <w:t xml:space="preserve"> года в муниципальную программу </w:t>
      </w:r>
      <w:r w:rsidR="00B7458F" w:rsidRPr="00C440BB">
        <w:rPr>
          <w:sz w:val="28"/>
          <w:szCs w:val="28"/>
        </w:rPr>
        <w:t>«</w:t>
      </w:r>
      <w:r w:rsidR="00B7458F">
        <w:rPr>
          <w:sz w:val="28"/>
          <w:szCs w:val="28"/>
        </w:rPr>
        <w:t>Развитие жилищно-коммунального хозяйства</w:t>
      </w:r>
      <w:r w:rsidR="00B7458F" w:rsidRPr="009D328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B7458F" w:rsidRPr="00C440BB">
        <w:rPr>
          <w:sz w:val="28"/>
          <w:szCs w:val="28"/>
        </w:rPr>
        <w:t xml:space="preserve"> на 202</w:t>
      </w:r>
      <w:r w:rsidR="00B7458F">
        <w:rPr>
          <w:sz w:val="28"/>
          <w:szCs w:val="28"/>
        </w:rPr>
        <w:t xml:space="preserve">3-2028 </w:t>
      </w:r>
      <w:r w:rsidR="00B7458F" w:rsidRPr="00B7458F">
        <w:rPr>
          <w:sz w:val="28"/>
          <w:szCs w:val="28"/>
        </w:rPr>
        <w:t xml:space="preserve">годы» </w:t>
      </w:r>
      <w:r w:rsidR="00CD30F3" w:rsidRPr="00B7458F">
        <w:rPr>
          <w:sz w:val="28"/>
          <w:szCs w:val="28"/>
        </w:rPr>
        <w:t xml:space="preserve">вносились изменения постановлением администрации Тайтурского городского поселения Усольского муниципального района Иркутской </w:t>
      </w:r>
      <w:r w:rsidR="00722EF3" w:rsidRPr="00B7458F">
        <w:rPr>
          <w:sz w:val="28"/>
          <w:szCs w:val="28"/>
        </w:rPr>
        <w:t>области от</w:t>
      </w:r>
      <w:r w:rsidR="00386B48" w:rsidRPr="00B7458F">
        <w:rPr>
          <w:sz w:val="28"/>
          <w:szCs w:val="28"/>
        </w:rPr>
        <w:t xml:space="preserve"> 15.11.2022г. № 422</w:t>
      </w:r>
      <w:r w:rsidR="00386B48">
        <w:rPr>
          <w:sz w:val="28"/>
          <w:szCs w:val="28"/>
        </w:rPr>
        <w:t xml:space="preserve"> (в редакции от </w:t>
      </w:r>
      <w:r w:rsidR="00FA4069">
        <w:rPr>
          <w:sz w:val="28"/>
          <w:szCs w:val="28"/>
        </w:rPr>
        <w:t>№ 103 от 21.03.2024г., № 219 от 07.06.2024г., № 345 от 24.10.2024г., № 380 от 14.11.2024г</w:t>
      </w:r>
      <w:r w:rsidR="00386B48">
        <w:rPr>
          <w:sz w:val="28"/>
          <w:szCs w:val="28"/>
        </w:rPr>
        <w:t xml:space="preserve">). </w:t>
      </w:r>
    </w:p>
    <w:p w:rsidR="00CD30F3" w:rsidRPr="00446D20" w:rsidRDefault="00CD30F3" w:rsidP="00CD30F3">
      <w:pPr>
        <w:ind w:firstLine="600"/>
        <w:jc w:val="both"/>
        <w:rPr>
          <w:sz w:val="28"/>
          <w:szCs w:val="28"/>
        </w:rPr>
      </w:pPr>
      <w:r w:rsidRPr="00446D20">
        <w:rPr>
          <w:sz w:val="28"/>
          <w:szCs w:val="28"/>
        </w:rPr>
        <w:t>Основанием для внесения изменений в муниципальную программу «</w:t>
      </w:r>
      <w:r>
        <w:rPr>
          <w:sz w:val="28"/>
          <w:szCs w:val="28"/>
        </w:rPr>
        <w:t>Р</w:t>
      </w:r>
      <w:r w:rsidRPr="00446D20">
        <w:rPr>
          <w:sz w:val="28"/>
          <w:szCs w:val="28"/>
        </w:rPr>
        <w:t xml:space="preserve">азвитие </w:t>
      </w:r>
      <w:r>
        <w:rPr>
          <w:sz w:val="28"/>
          <w:szCs w:val="28"/>
        </w:rPr>
        <w:t>жилищно-коммунального хозяйства</w:t>
      </w:r>
      <w:r w:rsidRPr="00446D20">
        <w:rPr>
          <w:sz w:val="28"/>
          <w:szCs w:val="28"/>
        </w:rPr>
        <w:t xml:space="preserve"> Тайтурского городского поселения Усольского муниципального </w:t>
      </w:r>
      <w:r w:rsidR="00F170AC">
        <w:rPr>
          <w:sz w:val="28"/>
          <w:szCs w:val="28"/>
        </w:rPr>
        <w:t>района Иркутской области на 2023-2028</w:t>
      </w:r>
      <w:r w:rsidRPr="00446D20">
        <w:rPr>
          <w:sz w:val="28"/>
          <w:szCs w:val="28"/>
        </w:rPr>
        <w:t xml:space="preserve"> годы» является изменение объемов бюджетных ассигнований, направляемых на реализацию программных мероприятий, возникновение необходимости дополнения, исключения программных мероприятий, перераспределение средств между программными мероприятиями. </w:t>
      </w:r>
    </w:p>
    <w:p w:rsidR="00CD30F3" w:rsidRPr="00446D20" w:rsidRDefault="00CD30F3" w:rsidP="00CD30F3">
      <w:pPr>
        <w:ind w:firstLine="600"/>
        <w:jc w:val="both"/>
        <w:rPr>
          <w:sz w:val="28"/>
          <w:szCs w:val="28"/>
        </w:rPr>
      </w:pPr>
      <w:r w:rsidRPr="00446D20">
        <w:rPr>
          <w:sz w:val="28"/>
          <w:szCs w:val="28"/>
        </w:rPr>
        <w:t>Оценка эффективности реализации муниципальной программы «</w:t>
      </w:r>
      <w:r>
        <w:rPr>
          <w:sz w:val="28"/>
          <w:szCs w:val="28"/>
        </w:rPr>
        <w:t xml:space="preserve">Развитие жилищно-коммунального хозяйства </w:t>
      </w:r>
      <w:r w:rsidRPr="00446D20">
        <w:rPr>
          <w:sz w:val="28"/>
          <w:szCs w:val="28"/>
        </w:rPr>
        <w:t>Тайтурского городского поселения Усольского муниципального района Ирку</w:t>
      </w:r>
      <w:r w:rsidR="00904931">
        <w:rPr>
          <w:sz w:val="28"/>
          <w:szCs w:val="28"/>
        </w:rPr>
        <w:t>тской области на 2023-2028</w:t>
      </w:r>
      <w:r w:rsidR="00FA4069">
        <w:rPr>
          <w:sz w:val="28"/>
          <w:szCs w:val="28"/>
        </w:rPr>
        <w:t xml:space="preserve"> годы» за 2024</w:t>
      </w:r>
      <w:r w:rsidRPr="00446D20">
        <w:rPr>
          <w:sz w:val="28"/>
          <w:szCs w:val="28"/>
        </w:rPr>
        <w:t xml:space="preserve"> год указана в приложение № 3.</w:t>
      </w:r>
    </w:p>
    <w:p w:rsidR="00CD30F3" w:rsidRDefault="00CD30F3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:rsidR="00B7458F" w:rsidRDefault="00B7458F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:rsidR="00B7458F" w:rsidRDefault="00B7458F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:rsidR="00B7458F" w:rsidRDefault="00B7458F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:rsidR="00B7458F" w:rsidRDefault="00B7458F" w:rsidP="00CD30F3">
      <w:pPr>
        <w:pStyle w:val="af8"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</w:p>
    <w:p w:rsidR="00CD30F3" w:rsidRDefault="00CD30F3" w:rsidP="00FA406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A4069" w:rsidRDefault="00FA4069" w:rsidP="00FA406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D30F3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D30F3" w:rsidRPr="00DD212E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</w:rPr>
      </w:pPr>
      <w:r w:rsidRPr="00DD212E">
        <w:rPr>
          <w:rFonts w:ascii="Times New Roman CYR" w:hAnsi="Times New Roman CYR" w:cs="Times New Roman CYR"/>
          <w:color w:val="000000"/>
        </w:rPr>
        <w:lastRenderedPageBreak/>
        <w:t>Приложение № 1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rPr>
          <w:rFonts w:ascii="Times New Roman CYR" w:hAnsi="Times New Roman CYR" w:cs="Times New Roman CYR"/>
          <w:color w:val="000000"/>
        </w:rPr>
        <w:t xml:space="preserve">к </w:t>
      </w:r>
      <w:r w:rsidRPr="00DD212E">
        <w:t>годовому отчету о реализации муниципальной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программы «Развитие жилищно-коммунального 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хозяйства Тайтурского городского поселения 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Усольского муниципального района </w:t>
      </w:r>
    </w:p>
    <w:p w:rsidR="00CD30F3" w:rsidRPr="00DD212E" w:rsidRDefault="00904931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>
        <w:t>Иркутской области на 2023-2028 годы» за 2</w:t>
      </w:r>
      <w:r w:rsidR="00FE677B">
        <w:t>024</w:t>
      </w:r>
      <w:r w:rsidR="00CD30F3" w:rsidRPr="00DD212E">
        <w:t xml:space="preserve"> год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Анализ целевых показателей </w:t>
      </w:r>
      <w:r w:rsidRPr="00C440BB">
        <w:rPr>
          <w:sz w:val="28"/>
          <w:szCs w:val="28"/>
        </w:rPr>
        <w:t>муниципальной программы «</w:t>
      </w:r>
      <w:r>
        <w:rPr>
          <w:sz w:val="28"/>
          <w:szCs w:val="28"/>
        </w:rPr>
        <w:t>Развитие жилищно-коммунального хозяйства</w:t>
      </w:r>
      <w:r w:rsidRPr="00C440B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 на 202</w:t>
      </w:r>
      <w:r w:rsidR="00BF70C5">
        <w:rPr>
          <w:sz w:val="28"/>
          <w:szCs w:val="28"/>
        </w:rPr>
        <w:t>3-2028</w:t>
      </w:r>
      <w:r>
        <w:rPr>
          <w:sz w:val="28"/>
          <w:szCs w:val="28"/>
        </w:rPr>
        <w:t xml:space="preserve"> годы»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564704">
        <w:rPr>
          <w:sz w:val="28"/>
          <w:szCs w:val="28"/>
        </w:rPr>
        <w:t>за 202</w:t>
      </w:r>
      <w:r w:rsidR="00FE677B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</w:t>
      </w:r>
      <w:r>
        <w:rPr>
          <w:sz w:val="28"/>
          <w:szCs w:val="28"/>
        </w:rPr>
        <w:t>д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tbl>
      <w:tblPr>
        <w:tblW w:w="3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694"/>
        <w:gridCol w:w="567"/>
        <w:gridCol w:w="1276"/>
        <w:gridCol w:w="1277"/>
        <w:gridCol w:w="14"/>
        <w:gridCol w:w="1277"/>
        <w:gridCol w:w="13"/>
        <w:gridCol w:w="1644"/>
        <w:gridCol w:w="13"/>
        <w:gridCol w:w="452"/>
        <w:gridCol w:w="7140"/>
        <w:gridCol w:w="7210"/>
        <w:gridCol w:w="7235"/>
      </w:tblGrid>
      <w:tr w:rsidR="00CD30F3" w:rsidRPr="00A21FB9" w:rsidTr="005211CF">
        <w:trPr>
          <w:gridAfter w:val="3"/>
          <w:wAfter w:w="21585" w:type="dxa"/>
          <w:trHeight w:val="187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 w:rsidRPr="00A21FB9">
              <w:t>№</w:t>
            </w:r>
          </w:p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 w:rsidRPr="00A21FB9"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 w:rsidRPr="00A21FB9">
              <w:t xml:space="preserve">Наименование показателя результативности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37459F" w:rsidRDefault="00CD30F3" w:rsidP="005211CF">
            <w:pPr>
              <w:rPr>
                <w:sz w:val="22"/>
                <w:szCs w:val="22"/>
              </w:rPr>
            </w:pPr>
            <w:r w:rsidRPr="0037459F">
              <w:rPr>
                <w:sz w:val="22"/>
                <w:szCs w:val="22"/>
              </w:rPr>
              <w:t>Ед. изм.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Значения показателя результативности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Процент выполнения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46D20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3"/>
                <w:szCs w:val="23"/>
              </w:rPr>
            </w:pPr>
            <w:r w:rsidRPr="00446D20">
              <w:rPr>
                <w:sz w:val="23"/>
                <w:szCs w:val="23"/>
              </w:rPr>
              <w:t>Пояснения по достигнутым значениям</w:t>
            </w:r>
          </w:p>
        </w:tc>
        <w:tc>
          <w:tcPr>
            <w:tcW w:w="4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</w:tr>
      <w:tr w:rsidR="00CD30F3" w:rsidRPr="00A21FB9" w:rsidTr="005211CF">
        <w:trPr>
          <w:gridAfter w:val="5"/>
          <w:wAfter w:w="22050" w:type="dxa"/>
          <w:trHeight w:val="495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FE677B" w:rsidP="005211CF">
            <w:pPr>
              <w:tabs>
                <w:tab w:val="center" w:pos="4153"/>
                <w:tab w:val="right" w:pos="8306"/>
              </w:tabs>
            </w:pPr>
            <w:r>
              <w:t>План на 2024</w:t>
            </w:r>
            <w:r w:rsidR="00CD30F3">
              <w:t xml:space="preserve"> год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FE677B" w:rsidP="005211CF">
            <w:pPr>
              <w:tabs>
                <w:tab w:val="center" w:pos="4153"/>
                <w:tab w:val="right" w:pos="8306"/>
              </w:tabs>
            </w:pPr>
            <w:r>
              <w:t>Факт за 2024</w:t>
            </w:r>
            <w:r w:rsidR="00CD30F3"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r>
              <w:t>ст.5/ст.4*100%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</w:tr>
      <w:tr w:rsidR="00CD30F3" w:rsidRPr="00A21FB9" w:rsidTr="005211CF">
        <w:trPr>
          <w:gridAfter w:val="5"/>
          <w:wAfter w:w="2205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A21FB9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4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6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7</w:t>
            </w:r>
          </w:p>
        </w:tc>
      </w:tr>
      <w:tr w:rsidR="00CD30F3" w:rsidRPr="00A21FB9" w:rsidTr="005211CF">
        <w:trPr>
          <w:gridAfter w:val="4"/>
          <w:wAfter w:w="22037" w:type="dxa"/>
          <w:trHeight w:val="661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77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A21FB9" w:rsidRDefault="00CD30F3" w:rsidP="005211CF">
            <w:pPr>
              <w:jc w:val="both"/>
              <w:rPr>
                <w:bCs/>
              </w:rPr>
            </w:pPr>
            <w:r w:rsidRPr="009013DF">
              <w:rPr>
                <w:bCs/>
              </w:rPr>
              <w:t>Муниципальная программа «</w:t>
            </w:r>
            <w:r>
              <w:t>Развитие жилищно-коммунального хозяйства</w:t>
            </w:r>
            <w:r w:rsidRPr="007E7E39">
              <w:t xml:space="preserve"> </w:t>
            </w:r>
            <w:r w:rsidRPr="009013DF">
              <w:rPr>
                <w:bCs/>
              </w:rPr>
              <w:t xml:space="preserve">Тайтурского городского поселения Усольского муниципального района Иркутской области на </w:t>
            </w:r>
            <w:r w:rsidR="00904931">
              <w:rPr>
                <w:bCs/>
              </w:rPr>
              <w:t>2023-2028</w:t>
            </w:r>
            <w:r w:rsidRPr="009013DF">
              <w:rPr>
                <w:bCs/>
              </w:rPr>
              <w:t xml:space="preserve"> годы»</w:t>
            </w:r>
          </w:p>
        </w:tc>
      </w:tr>
      <w:tr w:rsidR="00CD30F3" w:rsidRPr="00A21FB9" w:rsidTr="005211CF">
        <w:trPr>
          <w:gridAfter w:val="5"/>
          <w:wAfter w:w="22050" w:type="dxa"/>
          <w:trHeight w:val="112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r w:rsidRPr="00150A12">
              <w:rPr>
                <w:rFonts w:eastAsia="Calibri"/>
              </w:rPr>
              <w:t>Доля потерь по тепловой энергии в суммарном объеме отпуска тепловой энергии.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pPr>
              <w:jc w:val="center"/>
            </w:pPr>
            <w:r w:rsidRPr="00CF026F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jc w:val="center"/>
            </w:pPr>
            <w:r w:rsidRPr="005412B4">
              <w:rPr>
                <w:rFonts w:eastAsia="Calibri"/>
              </w:rPr>
              <w:t>14,13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jc w:val="center"/>
            </w:pPr>
            <w:r w:rsidRPr="005412B4">
              <w:rPr>
                <w:rFonts w:eastAsia="Calibri"/>
              </w:rPr>
              <w:t>14,13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8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F27A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 xml:space="preserve">Сокращение потребления топливно-энергоресурсов </w:t>
            </w:r>
          </w:p>
          <w:p w:rsidR="00CD30F3" w:rsidRPr="00CF026F" w:rsidRDefault="00CD30F3" w:rsidP="005211CF">
            <w:r w:rsidRPr="00CF026F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pPr>
              <w:jc w:val="center"/>
            </w:pPr>
            <w: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95,00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95,00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8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both"/>
            </w:pPr>
            <w:r w:rsidRPr="00150A12">
              <w:t xml:space="preserve">Подпрограмма 1. </w:t>
            </w:r>
            <w:r>
              <w:t>«</w:t>
            </w:r>
            <w:r w:rsidRPr="00150A12">
              <w:t>Проведение капитального ремонта государственного жилищного фонда субъектов Российской Федерации и муниципального жилищного фонда» на 20</w:t>
            </w:r>
            <w:r w:rsidR="00904931">
              <w:t>23</w:t>
            </w:r>
            <w:r w:rsidRPr="00150A12">
              <w:t>-202</w:t>
            </w:r>
            <w:r w:rsidR="00904931">
              <w:t>8</w:t>
            </w:r>
            <w:r>
              <w:t xml:space="preserve"> </w:t>
            </w:r>
            <w:r w:rsidRPr="00150A12">
              <w:t>годы</w:t>
            </w:r>
          </w:p>
        </w:tc>
      </w:tr>
      <w:tr w:rsidR="00CD30F3" w:rsidRPr="00A21FB9" w:rsidTr="005211CF">
        <w:trPr>
          <w:gridAfter w:val="5"/>
          <w:wAfter w:w="22050" w:type="dxa"/>
          <w:trHeight w:val="545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spacing w:before="120" w:after="60"/>
              <w:jc w:val="both"/>
              <w:rPr>
                <w:rFonts w:eastAsia="Calibri"/>
              </w:rPr>
            </w:pPr>
            <w:r w:rsidRPr="00150A12">
              <w:rPr>
                <w:rFonts w:eastAsia="Calibri"/>
              </w:rPr>
              <w:t>Уровень износа многоквартирных домов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pPr>
              <w:jc w:val="center"/>
            </w:pPr>
            <w:r w:rsidRPr="00CF026F">
              <w:t>%</w:t>
            </w:r>
          </w:p>
          <w:p w:rsidR="00CD30F3" w:rsidRPr="00CF026F" w:rsidRDefault="00CD30F3" w:rsidP="005211CF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26,00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26,00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c>
          <w:tcPr>
            <w:tcW w:w="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1F27A8" w:rsidRDefault="00CD30F3" w:rsidP="005211C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D30F3" w:rsidRPr="007E7E39" w:rsidRDefault="00CD30F3" w:rsidP="005211CF">
            <w:pPr>
              <w:rPr>
                <w:rFonts w:eastAsia="Calibri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D30F3" w:rsidRPr="007E7E39" w:rsidRDefault="00CD30F3" w:rsidP="005211CF">
            <w:pPr>
              <w:jc w:val="center"/>
              <w:rPr>
                <w:rFonts w:eastAsia="Calibri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C769EF" w:rsidRDefault="00CD30F3" w:rsidP="005211CF">
            <w:pPr>
              <w:jc w:val="center"/>
              <w:rPr>
                <w:rFonts w:eastAsia="Calibri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C769EF" w:rsidRDefault="00CD30F3" w:rsidP="005211CF">
            <w:pPr>
              <w:jc w:val="center"/>
              <w:rPr>
                <w:rFonts w:eastAsia="Calibri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C769EF" w:rsidRDefault="00CD30F3" w:rsidP="005211CF">
            <w:pPr>
              <w:jc w:val="center"/>
              <w:rPr>
                <w:rFonts w:eastAsia="Calibri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A21FB9" w:rsidRDefault="00CD30F3" w:rsidP="005211CF">
            <w:pPr>
              <w:rPr>
                <w:rFonts w:eastAsia="Calibri"/>
              </w:rPr>
            </w:pPr>
          </w:p>
        </w:tc>
        <w:tc>
          <w:tcPr>
            <w:tcW w:w="7605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CD30F3" w:rsidRPr="00A21FB9" w:rsidRDefault="00CD30F3" w:rsidP="005211CF">
            <w:pPr>
              <w:rPr>
                <w:rFonts w:eastAsia="Calibri"/>
              </w:rPr>
            </w:pPr>
          </w:p>
        </w:tc>
        <w:tc>
          <w:tcPr>
            <w:tcW w:w="7210" w:type="dxa"/>
          </w:tcPr>
          <w:p w:rsidR="00CD30F3" w:rsidRPr="00A21FB9" w:rsidRDefault="00CD30F3" w:rsidP="005211CF">
            <w:pPr>
              <w:rPr>
                <w:rFonts w:eastAsia="Calibri"/>
              </w:rPr>
            </w:pPr>
          </w:p>
        </w:tc>
        <w:tc>
          <w:tcPr>
            <w:tcW w:w="7235" w:type="dxa"/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</w:p>
        </w:tc>
      </w:tr>
      <w:tr w:rsidR="00CD30F3" w:rsidRPr="00A21FB9" w:rsidTr="005211CF">
        <w:trPr>
          <w:gridAfter w:val="5"/>
          <w:wAfter w:w="22050" w:type="dxa"/>
          <w:trHeight w:val="103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r w:rsidRPr="00150A12">
              <w:rPr>
                <w:rFonts w:eastAsia="Calibri"/>
              </w:rPr>
              <w:t>Доля многоквартирных домов, где проведен ремонт от числа требующих ремонта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E7E3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highlight w:val="yellow"/>
              </w:rPr>
            </w:pPr>
            <w:r w:rsidRPr="00CF026F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6,6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6,6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A21FB9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103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150A12" w:rsidRDefault="00CD30F3" w:rsidP="005211CF">
            <w:pPr>
              <w:rPr>
                <w:rFonts w:eastAsia="Calibri"/>
              </w:rPr>
            </w:pPr>
            <w:r w:rsidRPr="00150A12">
              <w:rPr>
                <w:color w:val="000000"/>
              </w:rPr>
              <w:t>Доля многоквартирных домов, в которых проведен ремонт внутридомовых систем электро-, тепло-, водоснабжения,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0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0</w:t>
            </w:r>
          </w:p>
        </w:tc>
      </w:tr>
      <w:tr w:rsidR="00CD30F3" w:rsidRPr="00A21FB9" w:rsidTr="005211CF">
        <w:trPr>
          <w:gridAfter w:val="4"/>
          <w:wAfter w:w="22037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865D1" w:rsidRDefault="00CD30F3" w:rsidP="005211CF">
            <w:pPr>
              <w:jc w:val="both"/>
              <w:rPr>
                <w:szCs w:val="26"/>
              </w:rPr>
            </w:pPr>
            <w:r w:rsidRPr="009D5610">
              <w:rPr>
                <w:szCs w:val="28"/>
              </w:rPr>
              <w:t xml:space="preserve">Подпрограмма 2. </w:t>
            </w:r>
            <w:r w:rsidRPr="009D5610">
              <w:rPr>
                <w:szCs w:val="26"/>
              </w:rPr>
              <w:t xml:space="preserve">«Энергосбережение и повышение энергетической эффективности на территории </w:t>
            </w:r>
            <w:r w:rsidRPr="00F67A1B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sz w:val="28"/>
                <w:szCs w:val="28"/>
              </w:rPr>
              <w:t>»</w:t>
            </w:r>
            <w:r w:rsidR="00904931">
              <w:t xml:space="preserve"> на 2023-2028</w:t>
            </w:r>
            <w:r w:rsidRPr="00F67A1B">
              <w:t xml:space="preserve"> годы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Сокращение потерь потребления электрической энергии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E7E3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highlight w:val="yellow"/>
              </w:rPr>
            </w:pPr>
            <w:r w:rsidRPr="00CF026F">
              <w:t>%</w:t>
            </w:r>
          </w:p>
        </w:tc>
        <w:tc>
          <w:tcPr>
            <w:tcW w:w="127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5,611</w:t>
            </w:r>
          </w:p>
        </w:tc>
        <w:tc>
          <w:tcPr>
            <w:tcW w:w="1277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5,611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Сокращение потребляемых топливно-энергетических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  <w:r w:rsidRPr="00150A12">
              <w:rPr>
                <w:rFonts w:eastAsia="Calibri"/>
              </w:rPr>
              <w:t>,0</w:t>
            </w:r>
          </w:p>
        </w:tc>
        <w:tc>
          <w:tcPr>
            <w:tcW w:w="1277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  <w:r w:rsidRPr="00150A12">
              <w:rPr>
                <w:rFonts w:eastAsia="Calibri"/>
              </w:rPr>
              <w:t>,0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r w:rsidRPr="007B4D71"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r w:rsidRPr="00B437DC"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Сокращение затрат на потребляемую тепловую энергию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215,86</w:t>
            </w:r>
          </w:p>
        </w:tc>
        <w:tc>
          <w:tcPr>
            <w:tcW w:w="1277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215,86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r w:rsidRPr="007B4D71"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r w:rsidRPr="00B437DC">
              <w:t>Достигнуто</w:t>
            </w:r>
          </w:p>
        </w:tc>
      </w:tr>
      <w:tr w:rsidR="00CD30F3" w:rsidRPr="00A21FB9" w:rsidTr="005211CF">
        <w:trPr>
          <w:gridAfter w:val="4"/>
          <w:wAfter w:w="22037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both"/>
            </w:pPr>
            <w:r w:rsidRPr="00150A12">
              <w:rPr>
                <w:rFonts w:eastAsia="Calibri"/>
              </w:rPr>
              <w:t xml:space="preserve">Подпрограмма 3 «Модернизация объектов коммунальной инфраструктуры </w:t>
            </w:r>
            <w:r>
              <w:rPr>
                <w:rFonts w:eastAsia="Calibri"/>
              </w:rPr>
              <w:t xml:space="preserve">Тайтурского </w:t>
            </w:r>
            <w:r w:rsidRPr="00F67A1B">
              <w:rPr>
                <w:color w:val="000000"/>
              </w:rPr>
              <w:t>городского поселения Усольского муниципального района Иркутской области</w:t>
            </w:r>
            <w:r>
              <w:rPr>
                <w:sz w:val="28"/>
                <w:szCs w:val="28"/>
              </w:rPr>
              <w:t>»</w:t>
            </w:r>
            <w:r w:rsidR="00904931">
              <w:t xml:space="preserve"> на 2023-2028</w:t>
            </w:r>
            <w:r w:rsidRPr="00F67A1B">
              <w:t xml:space="preserve"> годы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Сокращение потерь  потребления электрической  энергии;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E7E3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highlight w:val="yellow"/>
              </w:rPr>
            </w:pPr>
            <w:r w:rsidRPr="00CF026F">
              <w:t>%</w:t>
            </w:r>
          </w:p>
        </w:tc>
        <w:tc>
          <w:tcPr>
            <w:tcW w:w="127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3</w:t>
            </w:r>
          </w:p>
        </w:tc>
        <w:tc>
          <w:tcPr>
            <w:tcW w:w="1277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3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769E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Доля потерь по тепловой энергии в суммарном объеме отпуска тепловой энергии.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14,43</w:t>
            </w:r>
          </w:p>
        </w:tc>
        <w:tc>
          <w:tcPr>
            <w:tcW w:w="1277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14,43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4"/>
          <w:wAfter w:w="22037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jc w:val="both"/>
            </w:pPr>
            <w:r w:rsidRPr="00150A12">
              <w:rPr>
                <w:rFonts w:eastAsia="Calibri"/>
              </w:rPr>
              <w:t xml:space="preserve">Подпрограмма 4. «Обеспечение реализации прочих мероприятий в области жилищно-коммунального хозяйства </w:t>
            </w:r>
            <w:r w:rsidRPr="00150A12">
              <w:t>в рамках осуществления областных государственных полномочий на территории</w:t>
            </w:r>
            <w:r w:rsidRPr="00150A12">
              <w:rPr>
                <w:b/>
              </w:rPr>
              <w:t xml:space="preserve"> </w:t>
            </w:r>
            <w:r w:rsidRPr="00150A1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Тайтурского </w:t>
            </w:r>
            <w:r w:rsidRPr="00F67A1B">
              <w:rPr>
                <w:color w:val="000000"/>
              </w:rPr>
              <w:t>городского поселения Усольского муниципального района Иркутской области</w:t>
            </w:r>
            <w:r w:rsidR="00904931">
              <w:t xml:space="preserve"> на 2023-2028</w:t>
            </w:r>
            <w:r w:rsidRPr="00F67A1B">
              <w:t xml:space="preserve"> годы»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 xml:space="preserve">Объем материальных запасов, канцелярии, товаров должно обеспечивать потребность необходимую для предоставления муниципальной </w:t>
            </w:r>
          </w:p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услуги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pPr>
              <w:jc w:val="center"/>
            </w:pP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jc w:val="center"/>
            </w:pPr>
            <w:r w:rsidRPr="00CF026F">
              <w:t>1</w:t>
            </w:r>
            <w: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E7E3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highlight w:val="yellow"/>
              </w:rPr>
            </w:pPr>
            <w:r w:rsidRPr="00CF026F">
              <w:t>1</w:t>
            </w:r>
            <w:r>
              <w:t>00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DA1C87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DA1C87"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  <w:tr w:rsidR="00CD30F3" w:rsidRPr="00A21FB9" w:rsidTr="005211CF">
        <w:trPr>
          <w:gridAfter w:val="5"/>
          <w:wAfter w:w="22050" w:type="dxa"/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F27A8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</w:tc>
        <w:tc>
          <w:tcPr>
            <w:tcW w:w="2694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 xml:space="preserve">Отсутствие задолженности по уплате налогов, сборов и иных обязательных платежей  в бюджет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30F3" w:rsidRPr="00CF026F" w:rsidRDefault="00CD30F3" w:rsidP="005211CF"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CF026F" w:rsidRDefault="00CD30F3" w:rsidP="005211CF">
            <w:pPr>
              <w:jc w:val="center"/>
            </w:pPr>
            <w:r w:rsidRPr="00CF026F">
              <w:t>1</w:t>
            </w:r>
            <w: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7E7E39" w:rsidRDefault="00CD30F3" w:rsidP="005211CF">
            <w:pPr>
              <w:tabs>
                <w:tab w:val="center" w:pos="4153"/>
                <w:tab w:val="right" w:pos="8306"/>
              </w:tabs>
              <w:jc w:val="center"/>
              <w:rPr>
                <w:highlight w:val="yellow"/>
              </w:rPr>
            </w:pPr>
            <w:r w:rsidRPr="00CF026F">
              <w:t>1</w:t>
            </w:r>
            <w:r>
              <w:t>00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DA1C87" w:rsidRDefault="00CD30F3" w:rsidP="005211CF">
            <w:pPr>
              <w:tabs>
                <w:tab w:val="center" w:pos="4153"/>
                <w:tab w:val="right" w:pos="8306"/>
              </w:tabs>
              <w:jc w:val="center"/>
            </w:pPr>
            <w:r w:rsidRPr="00DA1C87">
              <w:t>100,00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</w:pPr>
            <w:r>
              <w:t>Достигнуто</w:t>
            </w:r>
          </w:p>
        </w:tc>
      </w:tr>
    </w:tbl>
    <w:p w:rsidR="00CD30F3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  <w:sectPr w:rsidR="00CD30F3" w:rsidSect="005211CF">
          <w:headerReference w:type="default" r:id="rId9"/>
          <w:headerReference w:type="first" r:id="rId10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:rsidR="00CD30F3" w:rsidRPr="0076688F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</w:rPr>
      </w:pPr>
      <w:r w:rsidRPr="0076688F">
        <w:rPr>
          <w:rFonts w:ascii="Times New Roman CYR" w:hAnsi="Times New Roman CYR" w:cs="Times New Roman CYR"/>
          <w:color w:val="000000"/>
        </w:rPr>
        <w:lastRenderedPageBreak/>
        <w:t>Приложение № 2</w:t>
      </w:r>
    </w:p>
    <w:p w:rsidR="00CD30F3" w:rsidRPr="0076688F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76688F">
        <w:rPr>
          <w:rFonts w:ascii="Times New Roman CYR" w:hAnsi="Times New Roman CYR" w:cs="Times New Roman CYR"/>
          <w:color w:val="000000"/>
        </w:rPr>
        <w:t xml:space="preserve">к </w:t>
      </w:r>
      <w:r w:rsidRPr="0076688F">
        <w:t>годовому отчету о реализации муниципальной</w:t>
      </w:r>
    </w:p>
    <w:p w:rsidR="00CD30F3" w:rsidRPr="0076688F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76688F">
        <w:t xml:space="preserve">программы «Развитие жилищно-коммунального </w:t>
      </w:r>
    </w:p>
    <w:p w:rsidR="00CD30F3" w:rsidRPr="0076688F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76688F">
        <w:t xml:space="preserve">хозяйства Тайтурского городского поселения 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76688F">
        <w:t>Усольского муниципального</w:t>
      </w:r>
      <w:r w:rsidRPr="00DD212E">
        <w:t xml:space="preserve"> района </w:t>
      </w:r>
    </w:p>
    <w:p w:rsidR="00CD30F3" w:rsidRPr="00DD212E" w:rsidRDefault="00904931" w:rsidP="00CD30F3">
      <w:pPr>
        <w:pStyle w:val="a"/>
        <w:numPr>
          <w:ilvl w:val="0"/>
          <w:numId w:val="0"/>
        </w:numPr>
        <w:spacing w:before="0" w:beforeAutospacing="0" w:after="0" w:afterAutospacing="0"/>
        <w:jc w:val="right"/>
      </w:pPr>
      <w:r>
        <w:t>Иркутской об</w:t>
      </w:r>
      <w:r w:rsidR="00534C9E">
        <w:t>ласти на 2023-2028 годы» за 2024</w:t>
      </w:r>
      <w:r w:rsidR="00CD30F3" w:rsidRPr="00DD212E">
        <w:t xml:space="preserve"> год</w:t>
      </w:r>
    </w:p>
    <w:p w:rsidR="00CD30F3" w:rsidRDefault="00CD30F3" w:rsidP="00CD30F3">
      <w:pPr>
        <w:pStyle w:val="a"/>
        <w:numPr>
          <w:ilvl w:val="0"/>
          <w:numId w:val="0"/>
        </w:numPr>
        <w:spacing w:before="0" w:beforeAutospacing="0" w:after="0" w:afterAutospacing="0"/>
        <w:jc w:val="right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Анализ объема финансирования муниципальной программы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C440BB">
        <w:rPr>
          <w:sz w:val="28"/>
          <w:szCs w:val="28"/>
        </w:rPr>
        <w:t xml:space="preserve"> «</w:t>
      </w:r>
      <w:r>
        <w:rPr>
          <w:sz w:val="28"/>
          <w:szCs w:val="28"/>
        </w:rPr>
        <w:t>Развитие жилищно-коммунального хозяйства</w:t>
      </w:r>
      <w:r w:rsidRPr="00C440B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 на 202</w:t>
      </w:r>
      <w:r w:rsidR="00904931">
        <w:rPr>
          <w:sz w:val="28"/>
          <w:szCs w:val="28"/>
        </w:rPr>
        <w:t>3-2028</w:t>
      </w:r>
      <w:r>
        <w:rPr>
          <w:sz w:val="28"/>
          <w:szCs w:val="28"/>
        </w:rPr>
        <w:t xml:space="preserve"> годы» за счет бюджета </w:t>
      </w:r>
      <w:r w:rsidRPr="00C440BB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564704">
        <w:rPr>
          <w:sz w:val="28"/>
          <w:szCs w:val="28"/>
        </w:rPr>
        <w:t>за 202</w:t>
      </w:r>
      <w:r w:rsidR="00534C9E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год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tbl>
      <w:tblPr>
        <w:tblW w:w="14695" w:type="dxa"/>
        <w:tblLook w:val="04A0" w:firstRow="1" w:lastRow="0" w:firstColumn="1" w:lastColumn="0" w:noHBand="0" w:noVBand="1"/>
      </w:tblPr>
      <w:tblGrid>
        <w:gridCol w:w="576"/>
        <w:gridCol w:w="3955"/>
        <w:gridCol w:w="1873"/>
        <w:gridCol w:w="1642"/>
        <w:gridCol w:w="1843"/>
        <w:gridCol w:w="6"/>
        <w:gridCol w:w="1679"/>
        <w:gridCol w:w="876"/>
        <w:gridCol w:w="876"/>
        <w:gridCol w:w="1369"/>
      </w:tblGrid>
      <w:tr w:rsidR="00CD30F3" w:rsidTr="005211CF">
        <w:trPr>
          <w:gridAfter w:val="4"/>
          <w:wAfter w:w="4800" w:type="dxa"/>
          <w:trHeight w:val="37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Предусмотрено муниципальной программой, руб.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</w:p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Заложено в бюджет на финансирование мероприятий (кассовые расходы)</w:t>
            </w:r>
          </w:p>
        </w:tc>
      </w:tr>
      <w:tr w:rsidR="00CD30F3" w:rsidTr="005211CF">
        <w:trPr>
          <w:gridAfter w:val="4"/>
          <w:wAfter w:w="4800" w:type="dxa"/>
          <w:trHeight w:val="276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34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</w:tr>
      <w:tr w:rsidR="00CD30F3" w:rsidTr="005211CF">
        <w:trPr>
          <w:trHeight w:val="38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F3" w:rsidRDefault="00CD30F3" w:rsidP="005211CF">
            <w:pPr>
              <w:rPr>
                <w:color w:val="000000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% от предусмот</w:t>
            </w:r>
          </w:p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ренного муниципальной программой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в т.ч. кредиторская задолжен</w:t>
            </w:r>
          </w:p>
          <w:p w:rsidR="00CD30F3" w:rsidRPr="0008430A" w:rsidRDefault="00CD30F3" w:rsidP="005211CF">
            <w:pPr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ность за отчетный период, руб.</w:t>
            </w:r>
          </w:p>
        </w:tc>
      </w:tr>
      <w:tr w:rsidR="00CD30F3" w:rsidTr="005211CF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6=5/2*</w:t>
            </w:r>
          </w:p>
          <w:p w:rsidR="00CD30F3" w:rsidRPr="0008430A" w:rsidRDefault="00CD30F3" w:rsidP="005211CF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7=5/3*</w:t>
            </w:r>
          </w:p>
          <w:p w:rsidR="00CD30F3" w:rsidRPr="0008430A" w:rsidRDefault="00CD30F3" w:rsidP="005211CF">
            <w:pPr>
              <w:jc w:val="center"/>
              <w:rPr>
                <w:color w:val="000000"/>
                <w:sz w:val="20"/>
                <w:szCs w:val="20"/>
              </w:rPr>
            </w:pPr>
            <w:r w:rsidRPr="0008430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Pr="0008430A" w:rsidRDefault="00CD30F3" w:rsidP="005211CF">
            <w:pPr>
              <w:jc w:val="center"/>
              <w:rPr>
                <w:color w:val="000000"/>
                <w:sz w:val="22"/>
                <w:szCs w:val="22"/>
              </w:rPr>
            </w:pPr>
            <w:r w:rsidRPr="0008430A">
              <w:rPr>
                <w:color w:val="000000"/>
                <w:sz w:val="22"/>
                <w:szCs w:val="22"/>
              </w:rPr>
              <w:t>8</w:t>
            </w:r>
          </w:p>
        </w:tc>
      </w:tr>
      <w:tr w:rsidR="00CD30F3" w:rsidTr="005211CF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F3" w:rsidRPr="001D7F17" w:rsidRDefault="00CD30F3" w:rsidP="005211CF">
            <w:pPr>
              <w:rPr>
                <w:color w:val="000000"/>
              </w:rPr>
            </w:pPr>
            <w:r w:rsidRPr="001D7F17">
              <w:rPr>
                <w:color w:val="000000"/>
              </w:rPr>
              <w:t>Программа «Развитие жилищно-коммунального хозяйства Тайтурского городского поселения Усольского муниципального района</w:t>
            </w:r>
          </w:p>
          <w:p w:rsidR="00CD30F3" w:rsidRDefault="00904931" w:rsidP="005211CF">
            <w:pPr>
              <w:rPr>
                <w:color w:val="000000"/>
              </w:rPr>
            </w:pPr>
            <w:r>
              <w:rPr>
                <w:color w:val="000000"/>
              </w:rPr>
              <w:t>Иркутской области» на 2023</w:t>
            </w:r>
            <w:r w:rsidR="00BE106A">
              <w:rPr>
                <w:color w:val="000000"/>
              </w:rPr>
              <w:t>-2028</w:t>
            </w:r>
            <w:r w:rsidR="00CD30F3" w:rsidRPr="001D7F17">
              <w:rPr>
                <w:color w:val="000000"/>
              </w:rPr>
              <w:t xml:space="preserve"> годы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1 500 177,41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1 500 177,41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1 500 177,41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0F3" w:rsidRDefault="00CD30F3" w:rsidP="005211CF">
            <w:pPr>
              <w:rPr>
                <w:color w:val="000000"/>
              </w:rPr>
            </w:pPr>
            <w:r w:rsidRPr="001D7F17">
              <w:rPr>
                <w:color w:val="000000"/>
              </w:rPr>
              <w:t xml:space="preserve">Подпрограмма 1. Проведение капитального ремонта государственного жилищного фонда субъектов Российской Федерации и муниципального </w:t>
            </w:r>
            <w:r w:rsidR="00904931">
              <w:rPr>
                <w:color w:val="000000"/>
              </w:rPr>
              <w:lastRenderedPageBreak/>
              <w:t>жилищного фонда» на 2023-2028</w:t>
            </w:r>
            <w:r w:rsidRPr="001D7F17">
              <w:rPr>
                <w:color w:val="000000"/>
              </w:rPr>
              <w:t xml:space="preserve"> годы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257 415,02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257 415,02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1 500 177,41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1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0F3" w:rsidRDefault="00CD30F3" w:rsidP="005211CF">
            <w:pPr>
              <w:rPr>
                <w:color w:val="000000"/>
              </w:rPr>
            </w:pPr>
            <w:r w:rsidRPr="00D26930">
              <w:rPr>
                <w:bCs/>
                <w:color w:val="000000"/>
              </w:rPr>
              <w:t xml:space="preserve">Мероприятие 1. </w:t>
            </w:r>
            <w:r w:rsidRPr="00150A12">
              <w:t>Проведение капитального ремонта государственного жилищного фонда субъектов Российской Федерации и муниципального жилищного фонда» на 20</w:t>
            </w:r>
            <w:r w:rsidR="00904931">
              <w:t>23</w:t>
            </w:r>
            <w:r w:rsidRPr="00150A12">
              <w:t>-202</w:t>
            </w:r>
            <w:r w:rsidR="00904931">
              <w:t>8</w:t>
            </w:r>
            <w:r>
              <w:t xml:space="preserve"> </w:t>
            </w:r>
            <w:r w:rsidRPr="00150A12">
              <w:t>годы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257 415,02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257 415,02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257 415,02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F3" w:rsidRPr="00D26930" w:rsidRDefault="00CD30F3" w:rsidP="005211CF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15418F">
              <w:t> </w:t>
            </w:r>
            <w:r w:rsidRPr="00D26930">
              <w:rPr>
                <w:color w:val="000000"/>
              </w:rPr>
              <w:t xml:space="preserve">Подпрограмма 2 </w:t>
            </w:r>
            <w:r w:rsidRPr="0015418F">
              <w:t xml:space="preserve">«Энергосбережение и повышение энергетической эффективности на территории </w:t>
            </w:r>
            <w:r w:rsidRPr="00D26930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color w:val="000000"/>
              </w:rPr>
              <w:t>»</w:t>
            </w:r>
            <w:r w:rsidRPr="00F67A1B">
              <w:t xml:space="preserve"> </w:t>
            </w:r>
            <w:r w:rsidRPr="0015418F">
              <w:t>на 20</w:t>
            </w:r>
            <w:r w:rsidR="00904931">
              <w:t>23</w:t>
            </w:r>
            <w:r w:rsidRPr="0015418F">
              <w:t>-202</w:t>
            </w:r>
            <w:r w:rsidR="00904931">
              <w:t>8</w:t>
            </w:r>
            <w:r w:rsidRPr="0015418F">
              <w:t xml:space="preserve"> годы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943C0" w:rsidTr="005211CF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C0" w:rsidRPr="00D26930" w:rsidRDefault="00D943C0" w:rsidP="00D943C0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D26930">
              <w:rPr>
                <w:bCs/>
                <w:color w:val="000000"/>
              </w:rPr>
              <w:t xml:space="preserve">Мероприятие 1 </w:t>
            </w:r>
            <w:r w:rsidRPr="0015418F">
              <w:t xml:space="preserve">«Энергосбережение и повышение энергетической эффективности на территории </w:t>
            </w:r>
            <w:r w:rsidRPr="00D26930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color w:val="000000"/>
              </w:rPr>
              <w:t>»</w:t>
            </w:r>
            <w:r w:rsidRPr="00F67A1B">
              <w:t xml:space="preserve"> </w:t>
            </w:r>
            <w:r w:rsidRPr="0015418F">
              <w:t>на 20</w:t>
            </w:r>
            <w:r>
              <w:t>23</w:t>
            </w:r>
            <w:r w:rsidRPr="0015418F">
              <w:t>-202</w:t>
            </w:r>
            <w:r>
              <w:t>8</w:t>
            </w:r>
            <w:r w:rsidRPr="0015418F">
              <w:t xml:space="preserve"> годы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12 680,00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15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F3" w:rsidRPr="00D26930" w:rsidRDefault="00CD30F3" w:rsidP="005211CF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15418F">
              <w:t xml:space="preserve">Подпрограмма 3 «Модернизация объектов коммунальной инфраструктуры </w:t>
            </w:r>
            <w:r w:rsidRPr="00D26930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 w:rsidRPr="00F67A1B">
              <w:t xml:space="preserve"> </w:t>
            </w:r>
            <w:r w:rsidRPr="0015418F">
              <w:t>на 20</w:t>
            </w:r>
            <w:r w:rsidR="00904931">
              <w:t>23</w:t>
            </w:r>
            <w:r w:rsidRPr="0015418F">
              <w:t>-202</w:t>
            </w:r>
            <w:r w:rsidR="00904931">
              <w:t>8</w:t>
            </w:r>
            <w:r>
              <w:t xml:space="preserve"> </w:t>
            </w:r>
            <w:r w:rsidRPr="0015418F">
              <w:t>годы</w:t>
            </w:r>
            <w:r>
              <w:t>»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086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1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F3" w:rsidRPr="00D26930" w:rsidRDefault="00CD30F3" w:rsidP="005211CF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D26930">
              <w:rPr>
                <w:bCs/>
                <w:color w:val="000000"/>
              </w:rPr>
              <w:t xml:space="preserve">Мероприятие 1 </w:t>
            </w:r>
            <w:r w:rsidRPr="0015418F">
              <w:t xml:space="preserve">«Модернизация объектов коммунальной инфраструктуры </w:t>
            </w:r>
            <w:r w:rsidRPr="00D26930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color w:val="000000"/>
              </w:rPr>
              <w:t>»</w:t>
            </w:r>
            <w:r w:rsidRPr="00F67A1B">
              <w:t xml:space="preserve"> </w:t>
            </w:r>
            <w:r w:rsidRPr="0015418F">
              <w:t>на 20</w:t>
            </w:r>
            <w:r w:rsidR="00904931">
              <w:t>23</w:t>
            </w:r>
            <w:r w:rsidRPr="0015418F">
              <w:t>-202</w:t>
            </w:r>
            <w:r w:rsidR="00904931">
              <w:t>8</w:t>
            </w:r>
            <w:r>
              <w:t xml:space="preserve"> </w:t>
            </w:r>
            <w:r w:rsidRPr="0015418F">
              <w:t>годы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1 109 282,39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30F3" w:rsidTr="005211CF">
        <w:trPr>
          <w:trHeight w:val="29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F3" w:rsidRPr="00D26930" w:rsidRDefault="00CD30F3" w:rsidP="005211CF">
            <w:pPr>
              <w:tabs>
                <w:tab w:val="left" w:pos="10632"/>
              </w:tabs>
              <w:jc w:val="both"/>
              <w:rPr>
                <w:bCs/>
                <w:color w:val="000000"/>
              </w:rPr>
            </w:pPr>
            <w:r w:rsidRPr="00D26930">
              <w:rPr>
                <w:color w:val="000000"/>
              </w:rPr>
              <w:t xml:space="preserve">Подпрограмма 4. «Обеспечение реализации прочих мероприятий в области жилищно-коммунального хозяйства </w:t>
            </w:r>
            <w:r w:rsidRPr="0015418F">
              <w:t>в рамках осуществления областных государственных полномочий на территории</w:t>
            </w:r>
            <w:r w:rsidRPr="00D26930">
              <w:rPr>
                <w:b/>
              </w:rPr>
              <w:t xml:space="preserve"> </w:t>
            </w:r>
            <w:r w:rsidRPr="00D26930">
              <w:rPr>
                <w:color w:val="000000"/>
              </w:rPr>
              <w:t xml:space="preserve"> Тайтурского городского поселения Усольского муниципального района Иркутской области</w:t>
            </w:r>
            <w:r>
              <w:rPr>
                <w:color w:val="000000"/>
              </w:rPr>
              <w:t>»</w:t>
            </w:r>
            <w:r w:rsidRPr="00F67A1B">
              <w:t xml:space="preserve"> </w:t>
            </w:r>
            <w:r w:rsidR="00E52451">
              <w:rPr>
                <w:color w:val="000000"/>
              </w:rPr>
              <w:t>на 2023-2028</w:t>
            </w:r>
            <w:r w:rsidRPr="00D26930">
              <w:rPr>
                <w:color w:val="000000"/>
              </w:rPr>
              <w:t xml:space="preserve"> годы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34C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D943C0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30F3" w:rsidRDefault="00CD30F3" w:rsidP="005211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943C0" w:rsidTr="005211CF">
        <w:trPr>
          <w:trHeight w:val="70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3C0" w:rsidRPr="009B2AC2" w:rsidRDefault="00D943C0" w:rsidP="00D943C0">
            <w:pPr>
              <w:tabs>
                <w:tab w:val="left" w:pos="10632"/>
              </w:tabs>
              <w:jc w:val="both"/>
              <w:rPr>
                <w:color w:val="000000"/>
              </w:rPr>
            </w:pPr>
            <w:r w:rsidRPr="00D26930">
              <w:rPr>
                <w:bCs/>
                <w:color w:val="000000"/>
              </w:rPr>
              <w:t xml:space="preserve">Мероприятие 1 </w:t>
            </w:r>
            <w:r w:rsidRPr="00D26930">
              <w:rPr>
                <w:color w:val="000000"/>
              </w:rPr>
              <w:t xml:space="preserve">«Обеспечение реализации прочих мероприятий в области жилищно-коммунального хозяйства </w:t>
            </w:r>
            <w:r w:rsidRPr="0015418F">
              <w:t>в рамках осуществления областных государственных полномочий на территории</w:t>
            </w:r>
            <w:r w:rsidRPr="00D26930">
              <w:rPr>
                <w:b/>
              </w:rPr>
              <w:t xml:space="preserve"> </w:t>
            </w:r>
            <w:r w:rsidRPr="00D26930">
              <w:rPr>
                <w:color w:val="000000"/>
              </w:rPr>
              <w:t xml:space="preserve"> Тайтурского городского поселения Усольского муниципального района Иркутской области</w:t>
            </w:r>
            <w:r>
              <w:rPr>
                <w:color w:val="000000"/>
              </w:rPr>
              <w:t>»</w:t>
            </w:r>
            <w:r w:rsidRPr="00F67A1B">
              <w:t xml:space="preserve"> </w:t>
            </w:r>
            <w:r>
              <w:rPr>
                <w:color w:val="000000"/>
              </w:rPr>
              <w:t>на 2023-2028</w:t>
            </w:r>
            <w:r w:rsidRPr="00D26930">
              <w:rPr>
                <w:color w:val="000000"/>
              </w:rPr>
              <w:t xml:space="preserve"> годы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534C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120 800,00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C0" w:rsidRDefault="00D943C0" w:rsidP="00D943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tabs>
          <w:tab w:val="left" w:pos="1320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28"/>
          <w:szCs w:val="28"/>
        </w:rPr>
        <w:sectPr w:rsidR="00CD30F3" w:rsidSect="005211CF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CD30F3" w:rsidRPr="00DD212E" w:rsidRDefault="00CD30F3" w:rsidP="00CD30F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</w:rPr>
      </w:pPr>
      <w:r w:rsidRPr="00DD212E">
        <w:rPr>
          <w:rFonts w:ascii="Times New Roman CYR" w:hAnsi="Times New Roman CYR" w:cs="Times New Roman CYR"/>
          <w:color w:val="000000"/>
        </w:rPr>
        <w:lastRenderedPageBreak/>
        <w:t>Приложение № 3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rPr>
          <w:rFonts w:ascii="Times New Roman CYR" w:hAnsi="Times New Roman CYR" w:cs="Times New Roman CYR"/>
          <w:color w:val="000000"/>
        </w:rPr>
        <w:t xml:space="preserve">к </w:t>
      </w:r>
      <w:r w:rsidRPr="00DD212E">
        <w:t>годовому отчету о реализации муниципальной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программы «Развитие жилищно-коммунального 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хозяйства Тайтурского городского поселения </w:t>
      </w:r>
    </w:p>
    <w:p w:rsidR="00CD30F3" w:rsidRPr="00DD212E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 w:rsidRPr="00DD212E">
        <w:t xml:space="preserve">Усольского муниципального района </w:t>
      </w:r>
    </w:p>
    <w:p w:rsidR="00CD30F3" w:rsidRPr="00DD212E" w:rsidRDefault="00D604FC" w:rsidP="00CD30F3">
      <w:pPr>
        <w:overflowPunct w:val="0"/>
        <w:autoSpaceDE w:val="0"/>
        <w:autoSpaceDN w:val="0"/>
        <w:adjustRightInd w:val="0"/>
        <w:jc w:val="right"/>
        <w:textAlignment w:val="baseline"/>
      </w:pPr>
      <w:r>
        <w:t>Иркутской об</w:t>
      </w:r>
      <w:r w:rsidR="00D943C0">
        <w:t>ласти на 2023-2028 годы» за 2024</w:t>
      </w:r>
      <w:r w:rsidR="00CD30F3" w:rsidRPr="00DD212E">
        <w:t xml:space="preserve"> год</w:t>
      </w:r>
    </w:p>
    <w:p w:rsidR="00CD30F3" w:rsidRPr="004C22CA" w:rsidRDefault="00CD30F3" w:rsidP="00CD30F3">
      <w:pPr>
        <w:overflowPunct w:val="0"/>
        <w:autoSpaceDE w:val="0"/>
        <w:autoSpaceDN w:val="0"/>
        <w:adjustRightInd w:val="0"/>
        <w:jc w:val="right"/>
        <w:textAlignment w:val="baseline"/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Интегральная оценка эффективности реализации </w:t>
      </w:r>
      <w:r w:rsidRPr="00C440BB">
        <w:rPr>
          <w:sz w:val="28"/>
          <w:szCs w:val="28"/>
        </w:rPr>
        <w:t>муниципальной программы «</w:t>
      </w:r>
      <w:r>
        <w:rPr>
          <w:sz w:val="28"/>
          <w:szCs w:val="28"/>
        </w:rPr>
        <w:t>Развитие жилищно-коммунального хозяйства</w:t>
      </w:r>
      <w:r w:rsidRPr="00C440B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 на 202</w:t>
      </w:r>
      <w:r w:rsidR="00D604FC">
        <w:rPr>
          <w:sz w:val="28"/>
          <w:szCs w:val="28"/>
        </w:rPr>
        <w:t>3-2028</w:t>
      </w:r>
      <w:r>
        <w:rPr>
          <w:sz w:val="28"/>
          <w:szCs w:val="28"/>
        </w:rPr>
        <w:t xml:space="preserve"> годы» </w:t>
      </w:r>
      <w:r w:rsidRPr="00564704">
        <w:rPr>
          <w:sz w:val="28"/>
          <w:szCs w:val="28"/>
        </w:rPr>
        <w:t>за 202</w:t>
      </w:r>
      <w:r w:rsidR="00D943C0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</w:t>
      </w:r>
      <w:r>
        <w:rPr>
          <w:sz w:val="28"/>
          <w:szCs w:val="28"/>
        </w:rPr>
        <w:t>д</w:t>
      </w:r>
    </w:p>
    <w:p w:rsidR="00CD30F3" w:rsidRPr="004C22CA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134"/>
        <w:gridCol w:w="1135"/>
        <w:gridCol w:w="994"/>
        <w:gridCol w:w="12"/>
        <w:gridCol w:w="1264"/>
        <w:gridCol w:w="13"/>
        <w:gridCol w:w="6"/>
      </w:tblGrid>
      <w:tr w:rsidR="00CD30F3" w:rsidRPr="004C22CA" w:rsidTr="005211CF">
        <w:trPr>
          <w:gridAfter w:val="1"/>
          <w:wAfter w:w="6" w:type="dxa"/>
          <w:trHeight w:val="48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Наименование муниципальной программы (МП), подпрограмм (ПП), основных мероприятий (ОМ), мероприятий (М)</w:t>
            </w:r>
          </w:p>
        </w:tc>
        <w:tc>
          <w:tcPr>
            <w:tcW w:w="3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Выполнение целевых показателей, ед.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Степень </w:t>
            </w:r>
            <w:proofErr w:type="spellStart"/>
            <w:r w:rsidRPr="004C22CA">
              <w:rPr>
                <w:sz w:val="22"/>
                <w:szCs w:val="22"/>
              </w:rPr>
              <w:t>достиже-ния</w:t>
            </w:r>
            <w:proofErr w:type="spellEnd"/>
            <w:r w:rsidRPr="004C22CA">
              <w:rPr>
                <w:sz w:val="22"/>
                <w:szCs w:val="22"/>
              </w:rPr>
              <w:t xml:space="preserve"> целей </w:t>
            </w:r>
          </w:p>
        </w:tc>
      </w:tr>
      <w:tr w:rsidR="00CD30F3" w:rsidRPr="004C22CA" w:rsidTr="005211CF">
        <w:trPr>
          <w:gridAfter w:val="2"/>
          <w:wAfter w:w="19" w:type="dxa"/>
          <w:trHeight w:val="63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выше запланированного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ind w:right="28"/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ниже запланированного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соответствует плану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4C22CA">
              <w:rPr>
                <w:sz w:val="22"/>
                <w:szCs w:val="22"/>
              </w:rPr>
              <w:t>Сдп</w:t>
            </w:r>
            <w:proofErr w:type="spellEnd"/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ind w:right="28"/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6</w:t>
            </w:r>
          </w:p>
        </w:tc>
      </w:tr>
      <w:tr w:rsidR="00CD30F3" w:rsidRPr="004C22CA" w:rsidTr="005211CF">
        <w:trPr>
          <w:trHeight w:val="7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(МП) </w:t>
            </w:r>
            <w:r w:rsidRPr="00D00C4E">
              <w:rPr>
                <w:bCs/>
              </w:rPr>
              <w:t>«</w:t>
            </w:r>
            <w:r>
              <w:t>Развитие жилищно-коммунального хозяйства</w:t>
            </w:r>
            <w:r w:rsidRPr="00D00C4E">
              <w:t xml:space="preserve"> </w:t>
            </w:r>
            <w:r w:rsidRPr="00D00C4E">
              <w:rPr>
                <w:bCs/>
              </w:rPr>
              <w:t>Тайтурского городского поселения</w:t>
            </w:r>
            <w:r w:rsidRPr="004C22CA">
              <w:rPr>
                <w:bCs/>
                <w:sz w:val="22"/>
                <w:szCs w:val="22"/>
              </w:rPr>
              <w:t xml:space="preserve"> Усольского муниципального </w:t>
            </w:r>
            <w:r w:rsidR="00D604FC">
              <w:rPr>
                <w:bCs/>
                <w:sz w:val="22"/>
                <w:szCs w:val="22"/>
              </w:rPr>
              <w:t>района Иркутской области на 2023-2028</w:t>
            </w:r>
            <w:r w:rsidRPr="004C22CA">
              <w:rPr>
                <w:bCs/>
                <w:sz w:val="22"/>
                <w:szCs w:val="22"/>
              </w:rPr>
              <w:t xml:space="preserve"> годы»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(М)</w:t>
            </w:r>
            <w:r>
              <w:rPr>
                <w:sz w:val="22"/>
                <w:szCs w:val="22"/>
              </w:rPr>
              <w:t xml:space="preserve"> </w:t>
            </w:r>
            <w:r w:rsidRPr="00150A12">
              <w:rPr>
                <w:rFonts w:eastAsia="Calibri"/>
              </w:rPr>
              <w:t>Доля потерь по тепловой энергии в суммарном объеме отпуска тепловой энергии.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 xml:space="preserve">Сокращение потребления топливно-энергоресурсов </w:t>
            </w:r>
          </w:p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9075" w:type="dxa"/>
            <w:gridSpan w:val="6"/>
          </w:tcPr>
          <w:p w:rsidR="00CD30F3" w:rsidRDefault="00CD30F3" w:rsidP="005211CF">
            <w:pPr>
              <w:jc w:val="both"/>
            </w:pPr>
            <w:r>
              <w:t>(ПП)</w:t>
            </w:r>
            <w:r w:rsidRPr="00150A12">
              <w:t xml:space="preserve"> </w:t>
            </w:r>
            <w:r>
              <w:t>«</w:t>
            </w:r>
            <w:r w:rsidRPr="00150A12">
              <w:t xml:space="preserve">Проведение капитального ремонта государственного жилищного фонда субъектов Российской Федерации и муниципального жилищного фонда» </w:t>
            </w:r>
          </w:p>
          <w:p w:rsidR="00CD30F3" w:rsidRPr="00150A12" w:rsidRDefault="00CD30F3" w:rsidP="005211CF">
            <w:pPr>
              <w:jc w:val="both"/>
            </w:pPr>
            <w:r w:rsidRPr="00150A12">
              <w:t>на 20</w:t>
            </w:r>
            <w:r w:rsidR="00D604FC">
              <w:t>23</w:t>
            </w:r>
            <w:r w:rsidRPr="00150A12">
              <w:t>-202</w:t>
            </w:r>
            <w:r w:rsidR="00D604FC">
              <w:t>8</w:t>
            </w:r>
            <w:r>
              <w:t xml:space="preserve"> </w:t>
            </w:r>
            <w:r w:rsidRPr="00150A12">
              <w:t>годы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(М)</w:t>
            </w:r>
            <w:r>
              <w:rPr>
                <w:sz w:val="22"/>
                <w:szCs w:val="22"/>
              </w:rPr>
              <w:t xml:space="preserve"> </w:t>
            </w:r>
            <w:r w:rsidRPr="00150A12">
              <w:rPr>
                <w:rFonts w:eastAsia="Calibri"/>
              </w:rPr>
              <w:t>Уровень износа многоквартирных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(М)</w:t>
            </w:r>
            <w:r>
              <w:rPr>
                <w:sz w:val="22"/>
                <w:szCs w:val="22"/>
              </w:rPr>
              <w:t xml:space="preserve"> </w:t>
            </w:r>
            <w:r w:rsidRPr="00CF026F">
              <w:t>Отсутствие задолженности по уплате налогов, сборов и иных платежей в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1.3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>(М)</w:t>
            </w:r>
            <w:r w:rsidRPr="00150A12">
              <w:rPr>
                <w:rFonts w:eastAsia="Calibri"/>
              </w:rPr>
              <w:t>Доля многоквартирных домов, где проведен ремонт от числа требующих ремонта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4536" w:type="dxa"/>
          </w:tcPr>
          <w:p w:rsidR="00CD30F3" w:rsidRPr="00F67A1B" w:rsidRDefault="00CD30F3" w:rsidP="005211CF">
            <w:pPr>
              <w:widowControl w:val="0"/>
              <w:autoSpaceDE w:val="0"/>
              <w:autoSpaceDN w:val="0"/>
              <w:adjustRightInd w:val="0"/>
              <w:spacing w:before="120" w:after="60"/>
              <w:jc w:val="both"/>
              <w:rPr>
                <w:lang w:eastAsia="en-US"/>
              </w:rPr>
            </w:pPr>
            <w:r>
              <w:rPr>
                <w:color w:val="000000"/>
              </w:rPr>
              <w:t>(М)</w:t>
            </w:r>
            <w:r w:rsidRPr="00150A12">
              <w:rPr>
                <w:color w:val="000000"/>
              </w:rPr>
              <w:t>Доля многоквартирных домов, в которых проведен ремонт внутридомовых систем электро-, тепло-, водоснабжения, водоотведения.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9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>(ПП)</w:t>
            </w:r>
            <w:r w:rsidRPr="009D5610">
              <w:rPr>
                <w:szCs w:val="28"/>
              </w:rPr>
              <w:t xml:space="preserve"> </w:t>
            </w:r>
            <w:r w:rsidRPr="009D5610">
              <w:rPr>
                <w:szCs w:val="26"/>
              </w:rPr>
              <w:t xml:space="preserve">«Энергосбережение и повышение энергетической эффективности на территории </w:t>
            </w:r>
            <w:r w:rsidRPr="00F67A1B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sz w:val="28"/>
                <w:szCs w:val="28"/>
              </w:rPr>
              <w:t>»</w:t>
            </w:r>
            <w:r w:rsidR="00D604FC">
              <w:t xml:space="preserve"> на 2023-2028</w:t>
            </w:r>
            <w:r w:rsidRPr="00F67A1B">
              <w:t xml:space="preserve"> годы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2.1.</w:t>
            </w:r>
          </w:p>
        </w:tc>
        <w:tc>
          <w:tcPr>
            <w:tcW w:w="4536" w:type="dxa"/>
            <w:hideMark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>Сокращение потерь потребления электрической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>Сокращение потребляемых топливно-энергетических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1.2.3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>Сокращение затрат на потребляемую тепловую энергию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9075" w:type="dxa"/>
            <w:gridSpan w:val="6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>(ПП)</w:t>
            </w:r>
            <w:r w:rsidRPr="00150A12">
              <w:rPr>
                <w:rFonts w:eastAsia="Calibri"/>
              </w:rPr>
              <w:t xml:space="preserve"> «Модернизация объектов коммунальной инфраструктуры </w:t>
            </w:r>
            <w:r>
              <w:rPr>
                <w:rFonts w:eastAsia="Calibri"/>
              </w:rPr>
              <w:t xml:space="preserve">Тайтурского </w:t>
            </w:r>
            <w:r w:rsidRPr="00F67A1B">
              <w:rPr>
                <w:color w:val="000000"/>
              </w:rPr>
              <w:t>городского поселения Усольского муниципального района Иркутской области</w:t>
            </w:r>
            <w:r>
              <w:rPr>
                <w:sz w:val="28"/>
                <w:szCs w:val="28"/>
              </w:rPr>
              <w:t>»</w:t>
            </w:r>
            <w:r w:rsidRPr="00F67A1B">
              <w:t xml:space="preserve"> на 2020-2024 годы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>Сокращение потерь  потребления электрической  энергии;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>Доля потерь по тепловой энергии в суммарном объеме отпуска тепловой энергии.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9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eastAsia="Calibri"/>
              </w:rPr>
              <w:t>(ПП)</w:t>
            </w:r>
            <w:r w:rsidRPr="00150A12">
              <w:rPr>
                <w:rFonts w:eastAsia="Calibri"/>
              </w:rPr>
              <w:t xml:space="preserve"> «Обеспечение реализации прочих мероприятий в области жилищно-коммунального хозяйства </w:t>
            </w:r>
            <w:r w:rsidRPr="00150A12">
              <w:t>в рамках осуществления областных государственных полномочий на территории</w:t>
            </w:r>
            <w:r w:rsidRPr="00150A12">
              <w:rPr>
                <w:b/>
              </w:rPr>
              <w:t xml:space="preserve"> </w:t>
            </w:r>
            <w:r w:rsidRPr="00150A1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Тайтурского </w:t>
            </w:r>
            <w:r w:rsidRPr="00F67A1B">
              <w:rPr>
                <w:color w:val="000000"/>
              </w:rPr>
              <w:t>городского поселения Усольского муниципального района Иркутской области</w:t>
            </w:r>
            <w:r w:rsidR="00D604FC">
              <w:t xml:space="preserve"> на 2023-2028</w:t>
            </w:r>
            <w:r w:rsidRPr="00F67A1B">
              <w:t xml:space="preserve"> годы»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1.4.1.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 xml:space="preserve">Объем материальных запасов, канцелярии, товаров должно обеспечивать потребность необходимую для предоставления муниципальной </w:t>
            </w:r>
          </w:p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 w:rsidRPr="00150A12">
              <w:rPr>
                <w:rFonts w:eastAsia="Calibri"/>
              </w:rPr>
              <w:t>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4C22CA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CD30F3" w:rsidRPr="004C22CA" w:rsidTr="005211CF">
        <w:trPr>
          <w:gridAfter w:val="2"/>
          <w:wAfter w:w="19" w:type="dxa"/>
          <w:trHeight w:val="2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</w:t>
            </w:r>
          </w:p>
        </w:tc>
        <w:tc>
          <w:tcPr>
            <w:tcW w:w="4536" w:type="dxa"/>
          </w:tcPr>
          <w:p w:rsidR="00CD30F3" w:rsidRPr="00150A12" w:rsidRDefault="00CD30F3" w:rsidP="005211CF">
            <w:pPr>
              <w:widowControl w:val="0"/>
              <w:autoSpaceDE w:val="0"/>
              <w:autoSpaceDN w:val="0"/>
              <w:adjustRightInd w:val="0"/>
              <w:jc w:val="both"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 xml:space="preserve">(М) </w:t>
            </w:r>
            <w:r w:rsidRPr="00150A12">
              <w:rPr>
                <w:rFonts w:eastAsia="Calibri"/>
              </w:rPr>
              <w:t xml:space="preserve">Отсутствие задолженности по уплате налогов, сборов и иных обязательных платежей  в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Pr="004C22CA" w:rsidRDefault="00CD30F3" w:rsidP="005211CF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F3" w:rsidRDefault="00CD30F3" w:rsidP="005211CF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</w:tbl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муниципальной программы</w:t>
      </w:r>
    </w:p>
    <w:p w:rsidR="00CD30F3" w:rsidRDefault="00CD30F3" w:rsidP="00CD30F3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Эмп</w:t>
      </w:r>
      <w:proofErr w:type="spellEnd"/>
      <w:r>
        <w:rPr>
          <w:sz w:val="28"/>
          <w:szCs w:val="28"/>
        </w:rPr>
        <w:t>= (1+1+1+1+1+1+1+1+1+1+1+1+1)/9=1,44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Критерии эффективности (неэффективности) реализации </w:t>
      </w:r>
    </w:p>
    <w:p w:rsidR="00CD30F3" w:rsidRDefault="00CD30F3" w:rsidP="00CD30F3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508"/>
        <w:gridCol w:w="1985"/>
      </w:tblGrid>
      <w:tr w:rsidR="00CD30F3" w:rsidRPr="00C12418" w:rsidTr="005211CF">
        <w:tc>
          <w:tcPr>
            <w:tcW w:w="7508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Вывод об эффективности реализации муниципальной программы и (или) подпрограммы</w:t>
            </w:r>
          </w:p>
        </w:tc>
        <w:tc>
          <w:tcPr>
            <w:tcW w:w="1985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Критерии оценки эффективности (</w:t>
            </w:r>
            <w:proofErr w:type="spellStart"/>
            <w:r w:rsidRPr="007C5398">
              <w:rPr>
                <w:sz w:val="19"/>
                <w:szCs w:val="19"/>
              </w:rPr>
              <w:t>Эмп</w:t>
            </w:r>
            <w:proofErr w:type="spellEnd"/>
            <w:r w:rsidRPr="007C5398">
              <w:rPr>
                <w:sz w:val="19"/>
                <w:szCs w:val="19"/>
              </w:rPr>
              <w:t>)</w:t>
            </w:r>
          </w:p>
        </w:tc>
      </w:tr>
      <w:tr w:rsidR="00CD30F3" w:rsidRPr="00C12418" w:rsidTr="005211CF">
        <w:tc>
          <w:tcPr>
            <w:tcW w:w="7508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Неэффективная</w:t>
            </w:r>
          </w:p>
        </w:tc>
        <w:tc>
          <w:tcPr>
            <w:tcW w:w="1985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Менее 0,5</w:t>
            </w:r>
          </w:p>
        </w:tc>
      </w:tr>
      <w:tr w:rsidR="00CD30F3" w:rsidRPr="00C12418" w:rsidTr="005211CF">
        <w:tc>
          <w:tcPr>
            <w:tcW w:w="7508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Уровень эффективности удовлетворительный </w:t>
            </w:r>
          </w:p>
        </w:tc>
        <w:tc>
          <w:tcPr>
            <w:tcW w:w="1985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0,5-0,79</w:t>
            </w:r>
          </w:p>
        </w:tc>
      </w:tr>
      <w:tr w:rsidR="00CD30F3" w:rsidRPr="00C12418" w:rsidTr="005211CF">
        <w:tc>
          <w:tcPr>
            <w:tcW w:w="7508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Эффективная </w:t>
            </w:r>
          </w:p>
        </w:tc>
        <w:tc>
          <w:tcPr>
            <w:tcW w:w="1985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0,8-1</w:t>
            </w:r>
          </w:p>
        </w:tc>
      </w:tr>
      <w:tr w:rsidR="00CD30F3" w:rsidRPr="00C12418" w:rsidTr="005211CF">
        <w:tc>
          <w:tcPr>
            <w:tcW w:w="7508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 xml:space="preserve">Высокоэффективная </w:t>
            </w:r>
          </w:p>
        </w:tc>
        <w:tc>
          <w:tcPr>
            <w:tcW w:w="1985" w:type="dxa"/>
          </w:tcPr>
          <w:p w:rsidR="00CD30F3" w:rsidRPr="007C5398" w:rsidRDefault="00CD30F3" w:rsidP="005211C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9"/>
                <w:szCs w:val="19"/>
              </w:rPr>
            </w:pPr>
            <w:r w:rsidRPr="007C5398">
              <w:rPr>
                <w:sz w:val="19"/>
                <w:szCs w:val="19"/>
              </w:rPr>
              <w:t>Более 1</w:t>
            </w:r>
          </w:p>
        </w:tc>
      </w:tr>
    </w:tbl>
    <w:p w:rsidR="00CD30F3" w:rsidRDefault="00CD30F3" w:rsidP="00CD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CD30F3" w:rsidRDefault="00CD30F3" w:rsidP="00CD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итогам реализации</w:t>
      </w:r>
      <w:r w:rsidR="00D943C0">
        <w:rPr>
          <w:sz w:val="28"/>
          <w:szCs w:val="28"/>
        </w:rPr>
        <w:t xml:space="preserve"> муниципальной программы за 2024</w:t>
      </w:r>
      <w:r>
        <w:rPr>
          <w:sz w:val="28"/>
          <w:szCs w:val="28"/>
        </w:rPr>
        <w:t xml:space="preserve"> год, а также степени достижения целей и решения задач муниципальной программы считать уровень эффективности реализации муниципальной программы </w:t>
      </w:r>
      <w:r w:rsidRPr="00C440BB">
        <w:rPr>
          <w:sz w:val="28"/>
          <w:szCs w:val="28"/>
        </w:rPr>
        <w:t>«</w:t>
      </w:r>
      <w:r>
        <w:rPr>
          <w:sz w:val="28"/>
          <w:szCs w:val="28"/>
        </w:rPr>
        <w:t>Развитие жилищно-коммунального хозяйства</w:t>
      </w:r>
      <w:r w:rsidRPr="00C440BB"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 на 202</w:t>
      </w:r>
      <w:r w:rsidR="00D604FC">
        <w:rPr>
          <w:sz w:val="28"/>
          <w:szCs w:val="28"/>
        </w:rPr>
        <w:t>3</w:t>
      </w:r>
      <w:r w:rsidR="002A36CC">
        <w:rPr>
          <w:sz w:val="28"/>
          <w:szCs w:val="28"/>
        </w:rPr>
        <w:t>-2028</w:t>
      </w:r>
      <w:r>
        <w:rPr>
          <w:sz w:val="28"/>
          <w:szCs w:val="28"/>
        </w:rPr>
        <w:t xml:space="preserve"> годы» </w:t>
      </w:r>
      <w:r w:rsidRPr="00564704">
        <w:rPr>
          <w:sz w:val="28"/>
          <w:szCs w:val="28"/>
        </w:rPr>
        <w:t>за 202</w:t>
      </w:r>
      <w:r w:rsidR="00D943C0">
        <w:rPr>
          <w:sz w:val="28"/>
          <w:szCs w:val="28"/>
        </w:rPr>
        <w:t>4</w:t>
      </w:r>
      <w:r w:rsidRPr="00564704">
        <w:rPr>
          <w:sz w:val="28"/>
          <w:szCs w:val="28"/>
        </w:rPr>
        <w:t xml:space="preserve"> го</w:t>
      </w:r>
      <w:r>
        <w:rPr>
          <w:sz w:val="28"/>
          <w:szCs w:val="28"/>
        </w:rPr>
        <w:t>д – эффективной.</w:t>
      </w:r>
    </w:p>
    <w:p w:rsidR="00CD30F3" w:rsidRDefault="00CD30F3" w:rsidP="00F773DD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B1651" w:rsidRDefault="00FB1651" w:rsidP="00C621E7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sz w:val="28"/>
          <w:szCs w:val="28"/>
        </w:rPr>
      </w:pPr>
    </w:p>
    <w:sectPr w:rsidR="00FB1651" w:rsidSect="00D97EDD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ACC" w:rsidRDefault="00934ACC">
      <w:r>
        <w:separator/>
      </w:r>
    </w:p>
  </w:endnote>
  <w:endnote w:type="continuationSeparator" w:id="0">
    <w:p w:rsidR="00934ACC" w:rsidRDefault="0093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ACC" w:rsidRDefault="00934ACC">
      <w:r>
        <w:separator/>
      </w:r>
    </w:p>
  </w:footnote>
  <w:footnote w:type="continuationSeparator" w:id="0">
    <w:p w:rsidR="00934ACC" w:rsidRDefault="0093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9586155"/>
      <w:docPartObj>
        <w:docPartGallery w:val="Page Numbers (Top of Page)"/>
        <w:docPartUnique/>
      </w:docPartObj>
    </w:sdtPr>
    <w:sdtEndPr/>
    <w:sdtContent>
      <w:p w:rsidR="005C1670" w:rsidRDefault="005C16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044">
          <w:rPr>
            <w:noProof/>
          </w:rPr>
          <w:t>6</w:t>
        </w:r>
        <w:r>
          <w:fldChar w:fldCharType="end"/>
        </w:r>
      </w:p>
    </w:sdtContent>
  </w:sdt>
  <w:p w:rsidR="005C1670" w:rsidRDefault="005C167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70" w:rsidRDefault="005C1670">
    <w:pPr>
      <w:pStyle w:val="a9"/>
      <w:jc w:val="center"/>
    </w:pPr>
  </w:p>
  <w:p w:rsidR="005C1670" w:rsidRDefault="005C167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88706"/>
      <w:docPartObj>
        <w:docPartGallery w:val="Page Numbers (Top of Page)"/>
        <w:docPartUnique/>
      </w:docPartObj>
    </w:sdtPr>
    <w:sdtEndPr/>
    <w:sdtContent>
      <w:p w:rsidR="005C1670" w:rsidRDefault="005C167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585">
          <w:rPr>
            <w:noProof/>
          </w:rPr>
          <w:t>11</w:t>
        </w:r>
        <w:r>
          <w:fldChar w:fldCharType="end"/>
        </w:r>
      </w:p>
    </w:sdtContent>
  </w:sdt>
  <w:p w:rsidR="005C1670" w:rsidRDefault="005C1670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70" w:rsidRDefault="005C1670">
    <w:pPr>
      <w:pStyle w:val="a9"/>
      <w:jc w:val="center"/>
    </w:pPr>
  </w:p>
  <w:p w:rsidR="005C1670" w:rsidRDefault="005C167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25C0CA5"/>
    <w:multiLevelType w:val="hybridMultilevel"/>
    <w:tmpl w:val="1896B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76DE734B"/>
    <w:multiLevelType w:val="hybridMultilevel"/>
    <w:tmpl w:val="F01AB050"/>
    <w:lvl w:ilvl="0" w:tplc="696A657E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752D4"/>
    <w:multiLevelType w:val="multilevel"/>
    <w:tmpl w:val="33FCB9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2"/>
  </w:num>
  <w:num w:numId="4">
    <w:abstractNumId w:val="24"/>
  </w:num>
  <w:num w:numId="5">
    <w:abstractNumId w:val="7"/>
  </w:num>
  <w:num w:numId="6">
    <w:abstractNumId w:val="1"/>
  </w:num>
  <w:num w:numId="7">
    <w:abstractNumId w:val="2"/>
  </w:num>
  <w:num w:numId="8">
    <w:abstractNumId w:val="17"/>
  </w:num>
  <w:num w:numId="9">
    <w:abstractNumId w:val="6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6"/>
  </w:num>
  <w:num w:numId="15">
    <w:abstractNumId w:val="18"/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5"/>
  </w:num>
  <w:num w:numId="20">
    <w:abstractNumId w:val="20"/>
  </w:num>
  <w:num w:numId="21">
    <w:abstractNumId w:val="19"/>
  </w:num>
  <w:num w:numId="22">
    <w:abstractNumId w:val="13"/>
  </w:num>
  <w:num w:numId="23">
    <w:abstractNumId w:val="23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9E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5FEC"/>
    <w:rsid w:val="0000678A"/>
    <w:rsid w:val="000069D7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5F6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959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3F28"/>
    <w:rsid w:val="000840B7"/>
    <w:rsid w:val="0008434A"/>
    <w:rsid w:val="0008486E"/>
    <w:rsid w:val="00084CED"/>
    <w:rsid w:val="00085267"/>
    <w:rsid w:val="00085288"/>
    <w:rsid w:val="000859D3"/>
    <w:rsid w:val="00085C1B"/>
    <w:rsid w:val="000861CA"/>
    <w:rsid w:val="00086DC0"/>
    <w:rsid w:val="000876EB"/>
    <w:rsid w:val="00087D39"/>
    <w:rsid w:val="00091AD1"/>
    <w:rsid w:val="000925B2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4A"/>
    <w:rsid w:val="000D29C7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1CD6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2D13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22C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3C80"/>
    <w:rsid w:val="00284288"/>
    <w:rsid w:val="00284878"/>
    <w:rsid w:val="00284BF3"/>
    <w:rsid w:val="00285020"/>
    <w:rsid w:val="00285DCE"/>
    <w:rsid w:val="00285E75"/>
    <w:rsid w:val="002861A8"/>
    <w:rsid w:val="00286F49"/>
    <w:rsid w:val="00291BA1"/>
    <w:rsid w:val="00291C74"/>
    <w:rsid w:val="00291E6E"/>
    <w:rsid w:val="002927A0"/>
    <w:rsid w:val="00292831"/>
    <w:rsid w:val="00294329"/>
    <w:rsid w:val="0029455F"/>
    <w:rsid w:val="0029484E"/>
    <w:rsid w:val="00294B6D"/>
    <w:rsid w:val="00295739"/>
    <w:rsid w:val="002975AD"/>
    <w:rsid w:val="002A1012"/>
    <w:rsid w:val="002A2758"/>
    <w:rsid w:val="002A36CC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1CFC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091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3F55"/>
    <w:rsid w:val="003657E1"/>
    <w:rsid w:val="00365B14"/>
    <w:rsid w:val="00366820"/>
    <w:rsid w:val="00371E8B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B4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64C"/>
    <w:rsid w:val="003B1BA8"/>
    <w:rsid w:val="003B1CA6"/>
    <w:rsid w:val="003B1D7C"/>
    <w:rsid w:val="003B200B"/>
    <w:rsid w:val="003B2678"/>
    <w:rsid w:val="003B28A7"/>
    <w:rsid w:val="003B2C54"/>
    <w:rsid w:val="003B3DBC"/>
    <w:rsid w:val="003B46F6"/>
    <w:rsid w:val="003B470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641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FDE"/>
    <w:rsid w:val="003E77E2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29BB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5A83"/>
    <w:rsid w:val="00426320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3B24"/>
    <w:rsid w:val="00434A25"/>
    <w:rsid w:val="00434EB4"/>
    <w:rsid w:val="0043519A"/>
    <w:rsid w:val="004351A2"/>
    <w:rsid w:val="0043588B"/>
    <w:rsid w:val="00435C53"/>
    <w:rsid w:val="004401C2"/>
    <w:rsid w:val="00440D67"/>
    <w:rsid w:val="004429F5"/>
    <w:rsid w:val="00443386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26DD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3F02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04F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CF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4C9E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4704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2DD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0A94"/>
    <w:rsid w:val="005B1447"/>
    <w:rsid w:val="005B4088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670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39F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2B45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6791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376D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6ED2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663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2A70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585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2EF3"/>
    <w:rsid w:val="0072308D"/>
    <w:rsid w:val="00723134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37E24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122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2948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25D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4B84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3A0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091B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A6E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6A77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39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ABD"/>
    <w:rsid w:val="00872E26"/>
    <w:rsid w:val="00873B62"/>
    <w:rsid w:val="00873C07"/>
    <w:rsid w:val="00873D4A"/>
    <w:rsid w:val="00874897"/>
    <w:rsid w:val="00875391"/>
    <w:rsid w:val="00875487"/>
    <w:rsid w:val="00877067"/>
    <w:rsid w:val="00877761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6D66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692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4931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0E"/>
    <w:rsid w:val="00933642"/>
    <w:rsid w:val="00933C84"/>
    <w:rsid w:val="00934062"/>
    <w:rsid w:val="00934ACC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9FC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7F9"/>
    <w:rsid w:val="00972A2C"/>
    <w:rsid w:val="009731F8"/>
    <w:rsid w:val="00973799"/>
    <w:rsid w:val="00974BA0"/>
    <w:rsid w:val="00976A1B"/>
    <w:rsid w:val="009775B3"/>
    <w:rsid w:val="00977728"/>
    <w:rsid w:val="009777CA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D5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CCB"/>
    <w:rsid w:val="009A3DA5"/>
    <w:rsid w:val="009A43F9"/>
    <w:rsid w:val="009A4675"/>
    <w:rsid w:val="009A4B50"/>
    <w:rsid w:val="009A520A"/>
    <w:rsid w:val="009A6651"/>
    <w:rsid w:val="009B0B34"/>
    <w:rsid w:val="009B1722"/>
    <w:rsid w:val="009B1A6D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FF2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690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C94"/>
    <w:rsid w:val="00A11D62"/>
    <w:rsid w:val="00A11EAB"/>
    <w:rsid w:val="00A12E11"/>
    <w:rsid w:val="00A13C85"/>
    <w:rsid w:val="00A148B5"/>
    <w:rsid w:val="00A160A8"/>
    <w:rsid w:val="00A16EFA"/>
    <w:rsid w:val="00A17348"/>
    <w:rsid w:val="00A17550"/>
    <w:rsid w:val="00A20416"/>
    <w:rsid w:val="00A20764"/>
    <w:rsid w:val="00A2107D"/>
    <w:rsid w:val="00A229D0"/>
    <w:rsid w:val="00A22CAD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6C8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825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C81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8AC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9FB"/>
    <w:rsid w:val="00A97F9A"/>
    <w:rsid w:val="00AA0CE8"/>
    <w:rsid w:val="00AA159D"/>
    <w:rsid w:val="00AA29D7"/>
    <w:rsid w:val="00AA2D70"/>
    <w:rsid w:val="00AA2FD2"/>
    <w:rsid w:val="00AA3C6A"/>
    <w:rsid w:val="00AA3FE4"/>
    <w:rsid w:val="00AA404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6A9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047"/>
    <w:rsid w:val="00AF712F"/>
    <w:rsid w:val="00AF7E3D"/>
    <w:rsid w:val="00B00AAF"/>
    <w:rsid w:val="00B01C84"/>
    <w:rsid w:val="00B02F99"/>
    <w:rsid w:val="00B03A4F"/>
    <w:rsid w:val="00B03E41"/>
    <w:rsid w:val="00B04311"/>
    <w:rsid w:val="00B043F2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305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820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8F"/>
    <w:rsid w:val="00B516D9"/>
    <w:rsid w:val="00B51A0C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066A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58F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2E9"/>
    <w:rsid w:val="00BA277A"/>
    <w:rsid w:val="00BA3CEE"/>
    <w:rsid w:val="00BA4831"/>
    <w:rsid w:val="00BA4A98"/>
    <w:rsid w:val="00BA4E6D"/>
    <w:rsid w:val="00BA517D"/>
    <w:rsid w:val="00BA56A3"/>
    <w:rsid w:val="00BA570E"/>
    <w:rsid w:val="00BA5A3A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835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06A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0C5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39AF"/>
    <w:rsid w:val="00C1412D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0BB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1E7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5F09"/>
    <w:rsid w:val="00CC7558"/>
    <w:rsid w:val="00CD0181"/>
    <w:rsid w:val="00CD03D3"/>
    <w:rsid w:val="00CD04AF"/>
    <w:rsid w:val="00CD1D9F"/>
    <w:rsid w:val="00CD30F3"/>
    <w:rsid w:val="00CD3F11"/>
    <w:rsid w:val="00CD468B"/>
    <w:rsid w:val="00CD47ED"/>
    <w:rsid w:val="00CD4E07"/>
    <w:rsid w:val="00CD50ED"/>
    <w:rsid w:val="00CD5115"/>
    <w:rsid w:val="00CD5532"/>
    <w:rsid w:val="00CD5737"/>
    <w:rsid w:val="00CD58C2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CF7E89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C8C"/>
    <w:rsid w:val="00D25126"/>
    <w:rsid w:val="00D2530E"/>
    <w:rsid w:val="00D25CBB"/>
    <w:rsid w:val="00D25EB8"/>
    <w:rsid w:val="00D268C9"/>
    <w:rsid w:val="00D273B8"/>
    <w:rsid w:val="00D3349F"/>
    <w:rsid w:val="00D346BD"/>
    <w:rsid w:val="00D34908"/>
    <w:rsid w:val="00D34B0E"/>
    <w:rsid w:val="00D34B67"/>
    <w:rsid w:val="00D34C01"/>
    <w:rsid w:val="00D353A8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04FC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207A"/>
    <w:rsid w:val="00D93DA1"/>
    <w:rsid w:val="00D943C0"/>
    <w:rsid w:val="00D956A8"/>
    <w:rsid w:val="00D96321"/>
    <w:rsid w:val="00D97E9E"/>
    <w:rsid w:val="00D97EDD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51E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47BD"/>
    <w:rsid w:val="00DD51BD"/>
    <w:rsid w:val="00DD5770"/>
    <w:rsid w:val="00DD5CB7"/>
    <w:rsid w:val="00DD602F"/>
    <w:rsid w:val="00DD663F"/>
    <w:rsid w:val="00DD6CD2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296"/>
    <w:rsid w:val="00E03ACB"/>
    <w:rsid w:val="00E03E66"/>
    <w:rsid w:val="00E04E0B"/>
    <w:rsid w:val="00E05B28"/>
    <w:rsid w:val="00E06067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D28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B20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2451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4B1"/>
    <w:rsid w:val="00E86647"/>
    <w:rsid w:val="00E8698E"/>
    <w:rsid w:val="00E87D72"/>
    <w:rsid w:val="00E93504"/>
    <w:rsid w:val="00E9388B"/>
    <w:rsid w:val="00E93B7E"/>
    <w:rsid w:val="00E93D92"/>
    <w:rsid w:val="00E93E52"/>
    <w:rsid w:val="00E945FB"/>
    <w:rsid w:val="00E949FC"/>
    <w:rsid w:val="00E94B23"/>
    <w:rsid w:val="00E953D3"/>
    <w:rsid w:val="00E956FF"/>
    <w:rsid w:val="00E95EA7"/>
    <w:rsid w:val="00E966D1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103"/>
    <w:rsid w:val="00EA42F2"/>
    <w:rsid w:val="00EA4903"/>
    <w:rsid w:val="00EA49C7"/>
    <w:rsid w:val="00EA6027"/>
    <w:rsid w:val="00EA770D"/>
    <w:rsid w:val="00EA7E5D"/>
    <w:rsid w:val="00EA7EB7"/>
    <w:rsid w:val="00EA7FB9"/>
    <w:rsid w:val="00EB03CB"/>
    <w:rsid w:val="00EB045E"/>
    <w:rsid w:val="00EB0702"/>
    <w:rsid w:val="00EB099C"/>
    <w:rsid w:val="00EB0DC0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33F"/>
    <w:rsid w:val="00ED6BEF"/>
    <w:rsid w:val="00ED70E9"/>
    <w:rsid w:val="00ED7F99"/>
    <w:rsid w:val="00ED7FE4"/>
    <w:rsid w:val="00EE231C"/>
    <w:rsid w:val="00EE2F7F"/>
    <w:rsid w:val="00EE3085"/>
    <w:rsid w:val="00EE32AF"/>
    <w:rsid w:val="00EE4D9C"/>
    <w:rsid w:val="00EE4F36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AA1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0AC"/>
    <w:rsid w:val="00F17B48"/>
    <w:rsid w:val="00F20AC3"/>
    <w:rsid w:val="00F20DB2"/>
    <w:rsid w:val="00F21A35"/>
    <w:rsid w:val="00F21B77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8EA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558C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2D9F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CD2"/>
    <w:rsid w:val="00F60FA1"/>
    <w:rsid w:val="00F60FFB"/>
    <w:rsid w:val="00F62352"/>
    <w:rsid w:val="00F6313C"/>
    <w:rsid w:val="00F63182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3D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023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97CE5"/>
    <w:rsid w:val="00FA0241"/>
    <w:rsid w:val="00FA06E9"/>
    <w:rsid w:val="00FA0D6A"/>
    <w:rsid w:val="00FA173C"/>
    <w:rsid w:val="00FA21D5"/>
    <w:rsid w:val="00FA2F01"/>
    <w:rsid w:val="00FA3F9F"/>
    <w:rsid w:val="00FA4069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65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3632"/>
    <w:rsid w:val="00FD4DC8"/>
    <w:rsid w:val="00FD5293"/>
    <w:rsid w:val="00FD52F0"/>
    <w:rsid w:val="00FD699E"/>
    <w:rsid w:val="00FD739B"/>
    <w:rsid w:val="00FD7D34"/>
    <w:rsid w:val="00FE0693"/>
    <w:rsid w:val="00FE0E28"/>
    <w:rsid w:val="00FE13CB"/>
    <w:rsid w:val="00FE1BF7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77B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C04E7"/>
  <w15:docId w15:val="{230D803B-1DBB-4428-8A55-D5C57F98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D97EDD"/>
  </w:style>
  <w:style w:type="character" w:customStyle="1" w:styleId="FontStyle17">
    <w:name w:val="Font Style17"/>
    <w:rsid w:val="00433B24"/>
    <w:rPr>
      <w:rFonts w:ascii="Times New Roman" w:hAnsi="Times New Roman" w:cs="Times New Roman"/>
      <w:b/>
      <w:bCs/>
      <w:spacing w:val="10"/>
      <w:sz w:val="16"/>
      <w:szCs w:val="16"/>
    </w:rPr>
  </w:style>
  <w:style w:type="paragraph" w:styleId="af8">
    <w:name w:val="List Paragraph"/>
    <w:basedOn w:val="a0"/>
    <w:uiPriority w:val="34"/>
    <w:qFormat/>
    <w:rsid w:val="00C621E7"/>
    <w:pPr>
      <w:ind w:left="720"/>
      <w:contextualSpacing/>
    </w:pPr>
  </w:style>
  <w:style w:type="paragraph" w:styleId="3">
    <w:name w:val="Body Text 3"/>
    <w:basedOn w:val="a0"/>
    <w:link w:val="30"/>
    <w:unhideWhenUsed/>
    <w:rsid w:val="00CD30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CD30F3"/>
    <w:rPr>
      <w:sz w:val="16"/>
      <w:szCs w:val="16"/>
    </w:rPr>
  </w:style>
  <w:style w:type="character" w:styleId="af9">
    <w:name w:val="Subtle Emphasis"/>
    <w:basedOn w:val="a1"/>
    <w:uiPriority w:val="19"/>
    <w:qFormat/>
    <w:rsid w:val="0042632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56;&#1054;&#1043;&#1056;&#1040;&#1052;&#1052;&#1040;%202017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0184C-7C8A-4FFC-9DE6-FA01B42E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876</TotalTime>
  <Pages>11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16367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2024-02-21T02:52:00Z</cp:lastPrinted>
  <dcterms:created xsi:type="dcterms:W3CDTF">2023-05-18T13:45:00Z</dcterms:created>
  <dcterms:modified xsi:type="dcterms:W3CDTF">2025-04-14T07:08:00Z</dcterms:modified>
</cp:coreProperties>
</file>