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E0941E" w14:textId="77777777"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3DA41C57" wp14:editId="5BE00122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9F2307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00FC578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817653B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4938410" w14:textId="77777777" w:rsidR="001C2262" w:rsidRPr="00E3327A" w:rsidRDefault="001C2262" w:rsidP="001C2262">
      <w:pPr>
        <w:pStyle w:val="af5"/>
        <w:contextualSpacing/>
        <w:rPr>
          <w:bCs/>
          <w:sz w:val="28"/>
          <w:szCs w:val="28"/>
        </w:rPr>
      </w:pPr>
      <w:r w:rsidRPr="00E3327A">
        <w:rPr>
          <w:bCs/>
          <w:sz w:val="28"/>
          <w:szCs w:val="28"/>
        </w:rPr>
        <w:t>Российская Федерация</w:t>
      </w:r>
    </w:p>
    <w:p w14:paraId="23CCC3D5" w14:textId="77777777" w:rsidR="004F2E0D" w:rsidRPr="00E3327A" w:rsidRDefault="004F2E0D" w:rsidP="004F2E0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14:paraId="0181934E" w14:textId="77777777" w:rsidR="004F2E0D" w:rsidRPr="00E3327A" w:rsidRDefault="004F2E0D" w:rsidP="004F2E0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Тайтурского городского</w:t>
      </w:r>
      <w:r w:rsidRPr="00E3327A">
        <w:rPr>
          <w:b/>
          <w:bCs/>
          <w:sz w:val="28"/>
          <w:szCs w:val="28"/>
        </w:rPr>
        <w:t xml:space="preserve"> поселения</w:t>
      </w:r>
    </w:p>
    <w:p w14:paraId="62FCD167" w14:textId="77777777" w:rsidR="004F2E0D" w:rsidRDefault="004F2E0D" w:rsidP="004F2E0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Усольского муниципального района </w:t>
      </w:r>
    </w:p>
    <w:p w14:paraId="69FD06BD" w14:textId="17AEE455" w:rsidR="00D873C2" w:rsidRDefault="004F2E0D" w:rsidP="004F2E0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14:paraId="2B7A463B" w14:textId="77777777" w:rsidR="004F2E0D" w:rsidRDefault="004F2E0D" w:rsidP="004F2E0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AF87B78" w14:textId="77777777" w:rsidR="00D873C2" w:rsidRDefault="00531521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19A57945" w14:textId="77777777"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C2A1B43" w14:textId="52F2F0AD" w:rsidR="00D873C2" w:rsidRPr="00B66AC5" w:rsidRDefault="00D873C2" w:rsidP="00692C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permStart w:id="465926315" w:edGrp="everyone"/>
      <w:r w:rsidRPr="00B66AC5">
        <w:rPr>
          <w:sz w:val="28"/>
          <w:szCs w:val="28"/>
        </w:rPr>
        <w:t>От</w:t>
      </w:r>
      <w:r w:rsidR="00B84C36">
        <w:rPr>
          <w:sz w:val="28"/>
          <w:szCs w:val="28"/>
        </w:rPr>
        <w:t xml:space="preserve"> </w:t>
      </w:r>
      <w:r w:rsidR="00E624EA">
        <w:rPr>
          <w:sz w:val="28"/>
          <w:szCs w:val="28"/>
        </w:rPr>
        <w:t>26.02</w:t>
      </w:r>
      <w:r w:rsidR="00A1056B">
        <w:rPr>
          <w:sz w:val="28"/>
          <w:szCs w:val="28"/>
        </w:rPr>
        <w:t>.202</w:t>
      </w:r>
      <w:r w:rsidR="00277FD8">
        <w:rPr>
          <w:sz w:val="28"/>
          <w:szCs w:val="28"/>
        </w:rPr>
        <w:t>5</w:t>
      </w:r>
      <w:r w:rsidR="00554E75" w:rsidRPr="00B66AC5">
        <w:rPr>
          <w:sz w:val="28"/>
          <w:szCs w:val="28"/>
        </w:rPr>
        <w:t>г.</w:t>
      </w:r>
      <w:permEnd w:id="465926315"/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="00692CFD">
        <w:rPr>
          <w:sz w:val="28"/>
          <w:szCs w:val="28"/>
        </w:rPr>
        <w:t xml:space="preserve">                     </w:t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permStart w:id="1155666532" w:edGrp="everyone"/>
      <w:r w:rsidRPr="00B66AC5">
        <w:rPr>
          <w:sz w:val="28"/>
          <w:szCs w:val="28"/>
        </w:rPr>
        <w:t>№</w:t>
      </w:r>
      <w:r w:rsidR="0067735B">
        <w:rPr>
          <w:sz w:val="28"/>
          <w:szCs w:val="28"/>
        </w:rPr>
        <w:t xml:space="preserve"> </w:t>
      </w:r>
      <w:r w:rsidR="00E624EA">
        <w:rPr>
          <w:sz w:val="28"/>
          <w:szCs w:val="28"/>
        </w:rPr>
        <w:t>67</w:t>
      </w:r>
      <w:r w:rsidR="002B4142">
        <w:rPr>
          <w:sz w:val="28"/>
          <w:szCs w:val="28"/>
        </w:rPr>
        <w:t xml:space="preserve"> </w:t>
      </w:r>
      <w:permEnd w:id="1155666532"/>
    </w:p>
    <w:p w14:paraId="7664D950" w14:textId="77777777"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14:paraId="15F1DB8F" w14:textId="77777777"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A80BC69" w14:textId="463E2067" w:rsidR="00330C72" w:rsidRPr="002B4142" w:rsidRDefault="0067735B" w:rsidP="00330C7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ermStart w:id="1237998432" w:edGrp="everyone"/>
      <w:r w:rsidRPr="002B4142">
        <w:rPr>
          <w:b/>
          <w:bCs/>
          <w:sz w:val="28"/>
          <w:szCs w:val="28"/>
        </w:rPr>
        <w:t xml:space="preserve">О внесении изменений и дополнений в постановление администрации </w:t>
      </w:r>
      <w:r w:rsidR="002B4142" w:rsidRPr="002B4142">
        <w:rPr>
          <w:b/>
          <w:bCs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2B4142">
        <w:rPr>
          <w:b/>
          <w:bCs/>
          <w:sz w:val="28"/>
          <w:szCs w:val="28"/>
        </w:rPr>
        <w:t xml:space="preserve"> от </w:t>
      </w:r>
      <w:r w:rsidR="002B4142" w:rsidRPr="002B4142">
        <w:rPr>
          <w:b/>
          <w:bCs/>
          <w:sz w:val="28"/>
          <w:szCs w:val="28"/>
        </w:rPr>
        <w:t>30</w:t>
      </w:r>
      <w:r w:rsidRPr="002B4142">
        <w:rPr>
          <w:b/>
          <w:bCs/>
          <w:sz w:val="28"/>
          <w:szCs w:val="28"/>
        </w:rPr>
        <w:t>.</w:t>
      </w:r>
      <w:r w:rsidR="002B4142" w:rsidRPr="002B4142">
        <w:rPr>
          <w:b/>
          <w:bCs/>
          <w:sz w:val="28"/>
          <w:szCs w:val="28"/>
        </w:rPr>
        <w:t>12</w:t>
      </w:r>
      <w:r w:rsidRPr="002B4142">
        <w:rPr>
          <w:b/>
          <w:bCs/>
          <w:sz w:val="28"/>
          <w:szCs w:val="28"/>
        </w:rPr>
        <w:t>.20</w:t>
      </w:r>
      <w:r w:rsidR="002B4142" w:rsidRPr="002B4142">
        <w:rPr>
          <w:b/>
          <w:bCs/>
          <w:sz w:val="28"/>
          <w:szCs w:val="28"/>
        </w:rPr>
        <w:t>22</w:t>
      </w:r>
      <w:r w:rsidRPr="002B4142">
        <w:rPr>
          <w:b/>
          <w:bCs/>
          <w:sz w:val="28"/>
          <w:szCs w:val="28"/>
        </w:rPr>
        <w:t xml:space="preserve">г. </w:t>
      </w:r>
      <w:r w:rsidR="009D7082" w:rsidRPr="002B4142">
        <w:rPr>
          <w:b/>
          <w:bCs/>
          <w:sz w:val="28"/>
          <w:szCs w:val="28"/>
        </w:rPr>
        <w:t xml:space="preserve">№ 519 </w:t>
      </w:r>
      <w:r w:rsidRPr="002B4142">
        <w:rPr>
          <w:b/>
          <w:bCs/>
          <w:sz w:val="28"/>
          <w:szCs w:val="28"/>
        </w:rPr>
        <w:t xml:space="preserve">«Об </w:t>
      </w:r>
      <w:r w:rsidR="002B4142" w:rsidRPr="002B4142">
        <w:rPr>
          <w:b/>
          <w:bCs/>
          <w:sz w:val="28"/>
          <w:szCs w:val="28"/>
        </w:rPr>
        <w:t xml:space="preserve">утверждении порядка применения бюджетной классификации Российской Федерации в части, относящейся к бюджету </w:t>
      </w:r>
      <w:r w:rsidR="002B4142" w:rsidRPr="002B4142">
        <w:rPr>
          <w:b/>
          <w:bCs/>
          <w:color w:val="000000"/>
          <w:sz w:val="28"/>
          <w:szCs w:val="28"/>
        </w:rPr>
        <w:t>Тайтурского городского поселения Усольского муниципального района Иркутской</w:t>
      </w:r>
      <w:r w:rsidR="00692CFD" w:rsidRPr="002B4142">
        <w:rPr>
          <w:b/>
          <w:bCs/>
          <w:color w:val="000000"/>
          <w:sz w:val="28"/>
          <w:szCs w:val="28"/>
        </w:rPr>
        <w:t xml:space="preserve"> области</w:t>
      </w:r>
      <w:r w:rsidRPr="002B4142">
        <w:rPr>
          <w:b/>
          <w:bCs/>
          <w:sz w:val="28"/>
          <w:szCs w:val="28"/>
        </w:rPr>
        <w:t>»</w:t>
      </w:r>
      <w:permEnd w:id="1237998432"/>
    </w:p>
    <w:p w14:paraId="37C90294" w14:textId="77777777" w:rsidR="00330C72" w:rsidRPr="002B4142" w:rsidRDefault="00330C72" w:rsidP="00330C7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574BA1D" w14:textId="2AE782A8" w:rsidR="0067735B" w:rsidRPr="004F2E0D" w:rsidRDefault="0067735B" w:rsidP="004F2E0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ermStart w:id="782174412" w:edGrp="everyone"/>
      <w:r w:rsidRPr="00573F71">
        <w:rPr>
          <w:sz w:val="28"/>
          <w:szCs w:val="28"/>
        </w:rPr>
        <w:t>В связи с необходимостью приведения нормативных правовых актов в соответствие с действующим законодательством, в соответствии со статьями 9, 2</w:t>
      </w:r>
      <w:r w:rsidR="002B4142">
        <w:rPr>
          <w:sz w:val="28"/>
          <w:szCs w:val="28"/>
        </w:rPr>
        <w:t>1</w:t>
      </w:r>
      <w:r w:rsidRPr="00573F71">
        <w:rPr>
          <w:sz w:val="28"/>
          <w:szCs w:val="28"/>
        </w:rPr>
        <w:t xml:space="preserve"> Бюджетного кодекса Российской Федерации</w:t>
      </w:r>
      <w:r w:rsidRPr="002209C3">
        <w:rPr>
          <w:sz w:val="28"/>
          <w:szCs w:val="28"/>
        </w:rPr>
        <w:t xml:space="preserve">, приказом Министерства финансов Российской Федерации </w:t>
      </w:r>
      <w:r w:rsidR="00C2535D" w:rsidRPr="002209C3">
        <w:rPr>
          <w:sz w:val="28"/>
          <w:szCs w:val="28"/>
        </w:rPr>
        <w:t>от</w:t>
      </w:r>
      <w:r w:rsidR="00C2535D">
        <w:rPr>
          <w:sz w:val="28"/>
          <w:szCs w:val="28"/>
        </w:rPr>
        <w:t xml:space="preserve"> 24.05.2022г.</w:t>
      </w:r>
      <w:r w:rsidR="00C2535D" w:rsidRPr="00F723DE">
        <w:rPr>
          <w:sz w:val="28"/>
          <w:szCs w:val="28"/>
        </w:rPr>
        <w:t xml:space="preserve"> N 8</w:t>
      </w:r>
      <w:r w:rsidR="00C2535D">
        <w:rPr>
          <w:sz w:val="28"/>
          <w:szCs w:val="28"/>
        </w:rPr>
        <w:t>2</w:t>
      </w:r>
      <w:r w:rsidR="00C2535D" w:rsidRPr="00F723DE">
        <w:rPr>
          <w:sz w:val="28"/>
          <w:szCs w:val="28"/>
        </w:rPr>
        <w:t>н</w:t>
      </w:r>
      <w:r w:rsidR="00C2535D" w:rsidRPr="002209C3">
        <w:rPr>
          <w:sz w:val="28"/>
          <w:szCs w:val="28"/>
        </w:rPr>
        <w:t xml:space="preserve"> </w:t>
      </w:r>
      <w:r w:rsidRPr="002209C3">
        <w:rPr>
          <w:sz w:val="28"/>
          <w:szCs w:val="28"/>
        </w:rPr>
        <w:t xml:space="preserve">«О Порядке формирования и применения кодов бюджетной классификации Российской Федерации, их структуре и принципах назначения», </w:t>
      </w:r>
      <w:r w:rsidRPr="002209C3">
        <w:rPr>
          <w:color w:val="000000"/>
          <w:spacing w:val="5"/>
          <w:sz w:val="28"/>
          <w:szCs w:val="28"/>
        </w:rPr>
        <w:t xml:space="preserve">руководствуясь </w:t>
      </w:r>
      <w:r w:rsidR="00AA0F26" w:rsidRPr="002209C3">
        <w:rPr>
          <w:sz w:val="28"/>
        </w:rPr>
        <w:t xml:space="preserve">Положением о Бюджетном процессе в </w:t>
      </w:r>
      <w:r w:rsidR="000A0F45" w:rsidRPr="004F2E0D">
        <w:rPr>
          <w:sz w:val="28"/>
          <w:szCs w:val="28"/>
        </w:rPr>
        <w:t>Тайтурско</w:t>
      </w:r>
      <w:r w:rsidR="000A0F45">
        <w:rPr>
          <w:sz w:val="28"/>
          <w:szCs w:val="28"/>
        </w:rPr>
        <w:t>м</w:t>
      </w:r>
      <w:r w:rsidR="000A0F45" w:rsidRPr="004F2E0D">
        <w:rPr>
          <w:sz w:val="28"/>
          <w:szCs w:val="28"/>
        </w:rPr>
        <w:t xml:space="preserve"> городско</w:t>
      </w:r>
      <w:r w:rsidR="000A0F45">
        <w:rPr>
          <w:sz w:val="28"/>
          <w:szCs w:val="28"/>
        </w:rPr>
        <w:t>м</w:t>
      </w:r>
      <w:r w:rsidR="000A0F45" w:rsidRPr="004F2E0D">
        <w:rPr>
          <w:sz w:val="28"/>
          <w:szCs w:val="28"/>
        </w:rPr>
        <w:t xml:space="preserve"> поселени</w:t>
      </w:r>
      <w:r w:rsidR="000A0F45">
        <w:rPr>
          <w:sz w:val="28"/>
          <w:szCs w:val="28"/>
        </w:rPr>
        <w:t>и</w:t>
      </w:r>
      <w:r w:rsidR="000A0F45" w:rsidRPr="004F2E0D">
        <w:rPr>
          <w:sz w:val="28"/>
          <w:szCs w:val="28"/>
        </w:rPr>
        <w:t xml:space="preserve"> Усольского муниципального района Иркутской области</w:t>
      </w:r>
      <w:r w:rsidR="00AA0F26" w:rsidRPr="002209C3">
        <w:rPr>
          <w:sz w:val="28"/>
        </w:rPr>
        <w:t xml:space="preserve">, </w:t>
      </w:r>
      <w:r w:rsidR="00AA0F26" w:rsidRPr="004F2E0D">
        <w:rPr>
          <w:sz w:val="28"/>
        </w:rPr>
        <w:t xml:space="preserve">утвержденным решением Думы </w:t>
      </w:r>
      <w:r w:rsidR="000A0F45" w:rsidRPr="004F2E0D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AA0F26" w:rsidRPr="004F2E0D">
        <w:rPr>
          <w:sz w:val="28"/>
        </w:rPr>
        <w:t xml:space="preserve"> от </w:t>
      </w:r>
      <w:r w:rsidR="000A0F45">
        <w:rPr>
          <w:sz w:val="28"/>
        </w:rPr>
        <w:t>31.03.2022</w:t>
      </w:r>
      <w:r w:rsidR="00AA0F26" w:rsidRPr="004F2E0D">
        <w:rPr>
          <w:sz w:val="28"/>
        </w:rPr>
        <w:t xml:space="preserve">г. № </w:t>
      </w:r>
      <w:r w:rsidR="000A0F45">
        <w:rPr>
          <w:sz w:val="28"/>
        </w:rPr>
        <w:t>192</w:t>
      </w:r>
      <w:r w:rsidR="00AA0F26" w:rsidRPr="004F2E0D">
        <w:rPr>
          <w:sz w:val="28"/>
        </w:rPr>
        <w:t xml:space="preserve">, </w:t>
      </w:r>
      <w:r w:rsidRPr="004F2E0D">
        <w:rPr>
          <w:color w:val="000000"/>
          <w:spacing w:val="5"/>
          <w:sz w:val="28"/>
          <w:szCs w:val="28"/>
        </w:rPr>
        <w:t xml:space="preserve">статьями 23, 46 </w:t>
      </w:r>
      <w:r w:rsidRPr="004F2E0D">
        <w:rPr>
          <w:color w:val="000000"/>
          <w:spacing w:val="6"/>
          <w:sz w:val="28"/>
          <w:szCs w:val="28"/>
        </w:rPr>
        <w:t xml:space="preserve">Устава </w:t>
      </w:r>
      <w:r w:rsidR="004F2E0D" w:rsidRPr="004F2E0D">
        <w:rPr>
          <w:sz w:val="28"/>
          <w:szCs w:val="28"/>
        </w:rPr>
        <w:t xml:space="preserve">Тайтурского </w:t>
      </w:r>
      <w:r w:rsidR="00C2535D">
        <w:rPr>
          <w:sz w:val="28"/>
          <w:szCs w:val="28"/>
        </w:rPr>
        <w:t>муниципального образования</w:t>
      </w:r>
      <w:r w:rsidRPr="004F2E0D">
        <w:rPr>
          <w:color w:val="000000"/>
          <w:spacing w:val="6"/>
          <w:sz w:val="28"/>
          <w:szCs w:val="28"/>
        </w:rPr>
        <w:t>, администрация</w:t>
      </w:r>
      <w:r w:rsidRPr="002209C3">
        <w:rPr>
          <w:color w:val="000000"/>
          <w:spacing w:val="6"/>
          <w:sz w:val="28"/>
          <w:szCs w:val="28"/>
        </w:rPr>
        <w:t xml:space="preserve"> </w:t>
      </w:r>
      <w:r w:rsidR="004F2E0D" w:rsidRPr="004F2E0D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14:paraId="5A14B5E9" w14:textId="77777777" w:rsidR="0067735B" w:rsidRPr="00520AAD" w:rsidRDefault="0067735B" w:rsidP="004F2E0D">
      <w:pPr>
        <w:shd w:val="clear" w:color="auto" w:fill="FFFFFF"/>
        <w:ind w:firstLine="709"/>
        <w:contextualSpacing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П</w:t>
      </w:r>
      <w:r w:rsidRPr="00520AAD">
        <w:rPr>
          <w:color w:val="000000"/>
          <w:spacing w:val="6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С</w:t>
      </w:r>
      <w:r w:rsidRPr="00520AAD">
        <w:rPr>
          <w:color w:val="000000"/>
          <w:spacing w:val="6"/>
          <w:sz w:val="28"/>
          <w:szCs w:val="28"/>
        </w:rPr>
        <w:t>ТАНОВЛЯЕТ</w:t>
      </w:r>
      <w:r w:rsidRPr="00520AAD">
        <w:rPr>
          <w:color w:val="000000"/>
          <w:spacing w:val="7"/>
          <w:sz w:val="28"/>
          <w:szCs w:val="28"/>
        </w:rPr>
        <w:t>:</w:t>
      </w:r>
    </w:p>
    <w:p w14:paraId="6793A181" w14:textId="7DE547B8" w:rsidR="00513685" w:rsidRDefault="0067735B" w:rsidP="0067735B">
      <w:pPr>
        <w:pStyle w:val="af9"/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1080"/>
          <w:tab w:val="left" w:pos="1620"/>
          <w:tab w:val="left" w:pos="1019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7735B">
        <w:rPr>
          <w:sz w:val="28"/>
          <w:szCs w:val="28"/>
        </w:rPr>
        <w:t xml:space="preserve">Внести в </w:t>
      </w:r>
      <w:r w:rsidRPr="0067735B">
        <w:rPr>
          <w:bCs/>
          <w:sz w:val="28"/>
          <w:szCs w:val="28"/>
        </w:rPr>
        <w:t xml:space="preserve">постановление администрации </w:t>
      </w:r>
      <w:r w:rsidR="006F186D" w:rsidRPr="004F2E0D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67735B">
        <w:rPr>
          <w:bCs/>
          <w:sz w:val="28"/>
          <w:szCs w:val="28"/>
        </w:rPr>
        <w:t xml:space="preserve"> </w:t>
      </w:r>
      <w:r w:rsidR="009D7082" w:rsidRPr="0067735B">
        <w:rPr>
          <w:bCs/>
          <w:sz w:val="28"/>
          <w:szCs w:val="28"/>
        </w:rPr>
        <w:t xml:space="preserve">№ </w:t>
      </w:r>
      <w:r w:rsidR="009D7082">
        <w:rPr>
          <w:bCs/>
          <w:sz w:val="28"/>
          <w:szCs w:val="28"/>
        </w:rPr>
        <w:t>519</w:t>
      </w:r>
      <w:r w:rsidR="009D7082" w:rsidRPr="0067735B">
        <w:rPr>
          <w:bCs/>
          <w:sz w:val="28"/>
          <w:szCs w:val="28"/>
        </w:rPr>
        <w:t xml:space="preserve"> </w:t>
      </w:r>
      <w:r w:rsidRPr="0067735B">
        <w:rPr>
          <w:bCs/>
          <w:sz w:val="28"/>
          <w:szCs w:val="28"/>
        </w:rPr>
        <w:t xml:space="preserve">от </w:t>
      </w:r>
      <w:r w:rsidR="002B4142">
        <w:rPr>
          <w:bCs/>
          <w:sz w:val="28"/>
          <w:szCs w:val="28"/>
        </w:rPr>
        <w:t>30.12.2022</w:t>
      </w:r>
      <w:r w:rsidRPr="0067735B">
        <w:rPr>
          <w:bCs/>
          <w:sz w:val="28"/>
          <w:szCs w:val="28"/>
        </w:rPr>
        <w:t>г. «</w:t>
      </w:r>
      <w:r w:rsidRPr="0067735B">
        <w:rPr>
          <w:sz w:val="28"/>
          <w:szCs w:val="28"/>
        </w:rPr>
        <w:t xml:space="preserve">Об утверждении порядка применения бюджетной классификации Российской Федерации в части, относящейся к бюджету </w:t>
      </w:r>
      <w:r w:rsidR="00692CFD" w:rsidRPr="00FA19D3">
        <w:rPr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67735B">
        <w:rPr>
          <w:sz w:val="28"/>
          <w:szCs w:val="28"/>
        </w:rPr>
        <w:t>»</w:t>
      </w:r>
      <w:r w:rsidR="00F723DE">
        <w:rPr>
          <w:sz w:val="28"/>
          <w:szCs w:val="28"/>
        </w:rPr>
        <w:t xml:space="preserve"> </w:t>
      </w:r>
      <w:r w:rsidR="00573B82" w:rsidRPr="00F549EF">
        <w:rPr>
          <w:bCs/>
          <w:sz w:val="28"/>
          <w:szCs w:val="28"/>
        </w:rPr>
        <w:t>(</w:t>
      </w:r>
      <w:r w:rsidR="00573B82" w:rsidRPr="00F549EF">
        <w:rPr>
          <w:sz w:val="28"/>
          <w:szCs w:val="28"/>
        </w:rPr>
        <w:t xml:space="preserve">в редакции </w:t>
      </w:r>
      <w:r w:rsidR="009D7082">
        <w:rPr>
          <w:sz w:val="28"/>
          <w:szCs w:val="28"/>
        </w:rPr>
        <w:t xml:space="preserve"> </w:t>
      </w:r>
      <w:r w:rsidR="00573B82" w:rsidRPr="00F549EF">
        <w:rPr>
          <w:sz w:val="28"/>
          <w:szCs w:val="28"/>
        </w:rPr>
        <w:t xml:space="preserve">от </w:t>
      </w:r>
      <w:r w:rsidR="00573B82">
        <w:rPr>
          <w:sz w:val="28"/>
          <w:szCs w:val="28"/>
        </w:rPr>
        <w:t>01.03.2023</w:t>
      </w:r>
      <w:r w:rsidR="00573B82" w:rsidRPr="00F549EF">
        <w:rPr>
          <w:sz w:val="28"/>
          <w:szCs w:val="28"/>
        </w:rPr>
        <w:t>г.</w:t>
      </w:r>
      <w:r w:rsidR="00E14194" w:rsidRPr="00E14194">
        <w:rPr>
          <w:sz w:val="28"/>
          <w:szCs w:val="28"/>
        </w:rPr>
        <w:t xml:space="preserve"> </w:t>
      </w:r>
      <w:r w:rsidR="00E14194" w:rsidRPr="00F549EF">
        <w:rPr>
          <w:sz w:val="28"/>
          <w:szCs w:val="28"/>
        </w:rPr>
        <w:t xml:space="preserve">№ </w:t>
      </w:r>
      <w:r w:rsidR="00E14194">
        <w:rPr>
          <w:sz w:val="28"/>
          <w:szCs w:val="28"/>
        </w:rPr>
        <w:t>57</w:t>
      </w:r>
      <w:r w:rsidR="00E96474">
        <w:rPr>
          <w:sz w:val="28"/>
          <w:szCs w:val="28"/>
        </w:rPr>
        <w:t>, от 16.08.2023 г.</w:t>
      </w:r>
      <w:r w:rsidR="00E14194" w:rsidRPr="00E14194">
        <w:rPr>
          <w:sz w:val="28"/>
          <w:szCs w:val="28"/>
        </w:rPr>
        <w:t xml:space="preserve"> </w:t>
      </w:r>
      <w:r w:rsidR="00E14194">
        <w:rPr>
          <w:sz w:val="28"/>
          <w:szCs w:val="28"/>
        </w:rPr>
        <w:t>№ 199</w:t>
      </w:r>
      <w:r w:rsidR="00314FCF">
        <w:rPr>
          <w:sz w:val="28"/>
          <w:szCs w:val="28"/>
        </w:rPr>
        <w:t>, от 27.10.2023г.</w:t>
      </w:r>
      <w:r w:rsidR="00E14194" w:rsidRPr="00E14194">
        <w:rPr>
          <w:sz w:val="28"/>
          <w:szCs w:val="28"/>
        </w:rPr>
        <w:t xml:space="preserve"> </w:t>
      </w:r>
      <w:r w:rsidR="00E14194">
        <w:rPr>
          <w:sz w:val="28"/>
          <w:szCs w:val="28"/>
        </w:rPr>
        <w:t>№ 313</w:t>
      </w:r>
      <w:r w:rsidR="00A1056B">
        <w:rPr>
          <w:sz w:val="28"/>
          <w:szCs w:val="28"/>
        </w:rPr>
        <w:t>, от 27.12.2023г.</w:t>
      </w:r>
      <w:r w:rsidR="00E14194" w:rsidRPr="00E14194">
        <w:rPr>
          <w:sz w:val="28"/>
          <w:szCs w:val="28"/>
        </w:rPr>
        <w:t xml:space="preserve"> </w:t>
      </w:r>
      <w:r w:rsidR="00E14194">
        <w:rPr>
          <w:sz w:val="28"/>
          <w:szCs w:val="28"/>
        </w:rPr>
        <w:t>№ 402, от 19.02.2024г.</w:t>
      </w:r>
      <w:r w:rsidR="00E14194" w:rsidRPr="00E14194">
        <w:rPr>
          <w:sz w:val="28"/>
          <w:szCs w:val="28"/>
        </w:rPr>
        <w:t xml:space="preserve"> </w:t>
      </w:r>
      <w:r w:rsidR="00E14194">
        <w:rPr>
          <w:sz w:val="28"/>
          <w:szCs w:val="28"/>
        </w:rPr>
        <w:t>№ 71</w:t>
      </w:r>
      <w:r w:rsidR="001F658F">
        <w:rPr>
          <w:sz w:val="28"/>
          <w:szCs w:val="28"/>
        </w:rPr>
        <w:t>, от 20.03.2024г.</w:t>
      </w:r>
      <w:r w:rsidR="001F658F" w:rsidRPr="00E14194">
        <w:rPr>
          <w:sz w:val="28"/>
          <w:szCs w:val="28"/>
        </w:rPr>
        <w:t xml:space="preserve"> </w:t>
      </w:r>
      <w:r w:rsidR="001F658F">
        <w:rPr>
          <w:sz w:val="28"/>
          <w:szCs w:val="28"/>
        </w:rPr>
        <w:t>№ 100</w:t>
      </w:r>
      <w:r w:rsidR="00904873">
        <w:rPr>
          <w:sz w:val="28"/>
          <w:szCs w:val="28"/>
        </w:rPr>
        <w:t>, от 03.04.2024г.</w:t>
      </w:r>
      <w:r w:rsidR="00904873" w:rsidRPr="00E14194">
        <w:rPr>
          <w:sz w:val="28"/>
          <w:szCs w:val="28"/>
        </w:rPr>
        <w:t xml:space="preserve"> </w:t>
      </w:r>
      <w:r w:rsidR="00904873">
        <w:rPr>
          <w:sz w:val="28"/>
          <w:szCs w:val="28"/>
        </w:rPr>
        <w:t>№ 126</w:t>
      </w:r>
      <w:r w:rsidR="00277FD8">
        <w:rPr>
          <w:sz w:val="28"/>
          <w:szCs w:val="28"/>
        </w:rPr>
        <w:t>, от 29.05.2024г. № 202</w:t>
      </w:r>
      <w:r w:rsidR="00E624EA">
        <w:rPr>
          <w:sz w:val="28"/>
          <w:szCs w:val="28"/>
        </w:rPr>
        <w:t>, от 09.01.2025г. № 1</w:t>
      </w:r>
      <w:r w:rsidR="00573B82" w:rsidRPr="00F549EF">
        <w:rPr>
          <w:sz w:val="28"/>
          <w:szCs w:val="28"/>
        </w:rPr>
        <w:t>)</w:t>
      </w:r>
      <w:r w:rsidR="00573B82">
        <w:rPr>
          <w:sz w:val="28"/>
          <w:szCs w:val="28"/>
        </w:rPr>
        <w:t xml:space="preserve"> </w:t>
      </w:r>
      <w:r w:rsidR="00A26328">
        <w:rPr>
          <w:sz w:val="28"/>
          <w:szCs w:val="28"/>
        </w:rPr>
        <w:t>(далее</w:t>
      </w:r>
      <w:r w:rsidR="007E471F">
        <w:rPr>
          <w:sz w:val="28"/>
          <w:szCs w:val="28"/>
        </w:rPr>
        <w:t xml:space="preserve"> - </w:t>
      </w:r>
      <w:r w:rsidR="00A26328">
        <w:rPr>
          <w:sz w:val="28"/>
          <w:szCs w:val="28"/>
        </w:rPr>
        <w:t>Постановление)</w:t>
      </w:r>
      <w:r w:rsidR="00314FCF">
        <w:rPr>
          <w:sz w:val="28"/>
          <w:szCs w:val="28"/>
        </w:rPr>
        <w:t xml:space="preserve"> следующие изменения</w:t>
      </w:r>
      <w:r w:rsidR="00E67E62">
        <w:rPr>
          <w:sz w:val="28"/>
          <w:szCs w:val="28"/>
        </w:rPr>
        <w:t>:</w:t>
      </w:r>
      <w:r w:rsidR="00314FCF" w:rsidRPr="00314FCF">
        <w:rPr>
          <w:sz w:val="28"/>
          <w:szCs w:val="28"/>
        </w:rPr>
        <w:t xml:space="preserve"> </w:t>
      </w:r>
    </w:p>
    <w:p w14:paraId="598290BC" w14:textId="41DAD254" w:rsidR="00503BF7" w:rsidRDefault="00503BF7" w:rsidP="00503BF7">
      <w:pPr>
        <w:widowControl w:val="0"/>
        <w:shd w:val="clear" w:color="auto" w:fill="FFFFFF"/>
        <w:tabs>
          <w:tab w:val="left" w:pos="0"/>
          <w:tab w:val="left" w:pos="1080"/>
          <w:tab w:val="left" w:pos="1620"/>
          <w:tab w:val="left" w:pos="1019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</w:t>
      </w:r>
      <w:r w:rsidRPr="00E67E62">
        <w:rPr>
          <w:sz w:val="28"/>
          <w:szCs w:val="28"/>
        </w:rPr>
        <w:t>Изложить в новой редакции приложени</w:t>
      </w:r>
      <w:r>
        <w:rPr>
          <w:sz w:val="28"/>
          <w:szCs w:val="28"/>
        </w:rPr>
        <w:t>е</w:t>
      </w:r>
      <w:r w:rsidRPr="00E67E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1F658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E67E62">
        <w:rPr>
          <w:sz w:val="28"/>
          <w:szCs w:val="28"/>
        </w:rPr>
        <w:t>к Постановлению</w:t>
      </w:r>
      <w:r>
        <w:rPr>
          <w:sz w:val="28"/>
          <w:szCs w:val="28"/>
        </w:rPr>
        <w:t xml:space="preserve"> </w:t>
      </w:r>
      <w:r w:rsidRPr="00E67E62">
        <w:rPr>
          <w:sz w:val="28"/>
          <w:szCs w:val="28"/>
        </w:rPr>
        <w:t>(прилага</w:t>
      </w:r>
      <w:r>
        <w:rPr>
          <w:sz w:val="28"/>
          <w:szCs w:val="28"/>
        </w:rPr>
        <w:t>е</w:t>
      </w:r>
      <w:r w:rsidRPr="00E67E62">
        <w:rPr>
          <w:sz w:val="28"/>
          <w:szCs w:val="28"/>
        </w:rPr>
        <w:t>тся).</w:t>
      </w:r>
    </w:p>
    <w:p w14:paraId="4246F81C" w14:textId="182BC3C0" w:rsidR="0014162B" w:rsidRDefault="00903EF9" w:rsidP="0067735B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314FCF">
        <w:rPr>
          <w:sz w:val="28"/>
          <w:szCs w:val="28"/>
        </w:rPr>
        <w:t xml:space="preserve">. </w:t>
      </w:r>
      <w:r w:rsidR="00820E2E" w:rsidRPr="006A3254">
        <w:rPr>
          <w:sz w:val="28"/>
          <w:szCs w:val="28"/>
        </w:rPr>
        <w:t xml:space="preserve">Ведущему специалисту по кадровым вопросам </w:t>
      </w:r>
      <w:r w:rsidR="00C66E85">
        <w:rPr>
          <w:sz w:val="28"/>
          <w:szCs w:val="28"/>
        </w:rPr>
        <w:t xml:space="preserve">администрации </w:t>
      </w:r>
      <w:r w:rsidR="007D31A4">
        <w:rPr>
          <w:sz w:val="28"/>
          <w:szCs w:val="28"/>
        </w:rPr>
        <w:t>(</w:t>
      </w:r>
      <w:r w:rsidR="00F723DE">
        <w:rPr>
          <w:sz w:val="28"/>
          <w:szCs w:val="28"/>
        </w:rPr>
        <w:t>Гур</w:t>
      </w:r>
      <w:r w:rsidR="00F35802">
        <w:rPr>
          <w:sz w:val="28"/>
          <w:szCs w:val="28"/>
        </w:rPr>
        <w:t>ье</w:t>
      </w:r>
      <w:r w:rsidR="00F723DE">
        <w:rPr>
          <w:sz w:val="28"/>
          <w:szCs w:val="28"/>
        </w:rPr>
        <w:t>в</w:t>
      </w:r>
      <w:r w:rsidR="00140AFC">
        <w:rPr>
          <w:sz w:val="28"/>
          <w:szCs w:val="28"/>
        </w:rPr>
        <w:t>ой</w:t>
      </w:r>
      <w:r w:rsidR="00F723DE">
        <w:rPr>
          <w:sz w:val="28"/>
          <w:szCs w:val="28"/>
        </w:rPr>
        <w:t xml:space="preserve"> А.О</w:t>
      </w:r>
      <w:r w:rsidR="00820E2E" w:rsidRPr="006A3254">
        <w:rPr>
          <w:sz w:val="28"/>
          <w:szCs w:val="28"/>
        </w:rPr>
        <w:t>.</w:t>
      </w:r>
      <w:r w:rsidR="007D31A4">
        <w:rPr>
          <w:sz w:val="28"/>
          <w:szCs w:val="28"/>
        </w:rPr>
        <w:t>)</w:t>
      </w:r>
      <w:r w:rsidR="00820E2E" w:rsidRPr="006A3254">
        <w:rPr>
          <w:sz w:val="28"/>
          <w:szCs w:val="28"/>
        </w:rPr>
        <w:t xml:space="preserve"> о</w:t>
      </w:r>
      <w:r w:rsidR="00820E2E" w:rsidRPr="006A3254">
        <w:rPr>
          <w:bCs/>
          <w:sz w:val="28"/>
          <w:szCs w:val="28"/>
        </w:rPr>
        <w:t xml:space="preserve">публиковать настоящее постановление в газете «Новости» и разместить на официальном сайте </w:t>
      </w:r>
      <w:r w:rsidR="004F2E0D" w:rsidRPr="004F2E0D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820E2E" w:rsidRPr="006A3254">
        <w:rPr>
          <w:bCs/>
          <w:sz w:val="28"/>
          <w:szCs w:val="28"/>
        </w:rPr>
        <w:t xml:space="preserve"> </w:t>
      </w:r>
      <w:r w:rsidR="00820E2E" w:rsidRPr="006A3254">
        <w:rPr>
          <w:color w:val="000000"/>
          <w:sz w:val="28"/>
          <w:szCs w:val="28"/>
        </w:rPr>
        <w:t xml:space="preserve">по адресу в сети </w:t>
      </w:r>
      <w:r w:rsidR="00820E2E" w:rsidRPr="00C66E85">
        <w:rPr>
          <w:color w:val="000000"/>
          <w:sz w:val="28"/>
          <w:szCs w:val="28"/>
        </w:rPr>
        <w:t xml:space="preserve">Интернет: </w:t>
      </w:r>
      <w:hyperlink r:id="rId9" w:history="1">
        <w:r w:rsidR="00820E2E" w:rsidRPr="00C66E85">
          <w:rPr>
            <w:rStyle w:val="a6"/>
            <w:sz w:val="28"/>
            <w:szCs w:val="28"/>
          </w:rPr>
          <w:t>http://taiturka.irkmo.ru/</w:t>
        </w:r>
      </w:hyperlink>
      <w:r w:rsidR="00820E2E" w:rsidRPr="00C66E85">
        <w:rPr>
          <w:bCs/>
          <w:sz w:val="28"/>
          <w:szCs w:val="28"/>
        </w:rPr>
        <w:t>.</w:t>
      </w:r>
    </w:p>
    <w:p w14:paraId="1DDD9BAF" w14:textId="0DA8AF46" w:rsidR="00903EF9" w:rsidRDefault="00903EF9" w:rsidP="00903E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B1805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EB1805">
        <w:rPr>
          <w:sz w:val="28"/>
          <w:szCs w:val="28"/>
        </w:rPr>
        <w:t xml:space="preserve"> вступает в силу со дня его официального опубликования</w:t>
      </w:r>
      <w:r w:rsidRPr="00CA3833">
        <w:rPr>
          <w:sz w:val="28"/>
          <w:szCs w:val="28"/>
        </w:rPr>
        <w:t>.</w:t>
      </w:r>
    </w:p>
    <w:p w14:paraId="30979A58" w14:textId="0AD7301D" w:rsidR="00046BED" w:rsidRDefault="00314FCF" w:rsidP="0067735B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14162B">
        <w:rPr>
          <w:bCs/>
          <w:sz w:val="28"/>
          <w:szCs w:val="28"/>
        </w:rPr>
        <w:t xml:space="preserve">. </w:t>
      </w:r>
      <w:r w:rsidR="0014162B" w:rsidRPr="00E3545D">
        <w:rPr>
          <w:sz w:val="28"/>
          <w:szCs w:val="28"/>
        </w:rPr>
        <w:t>Контроль за исполнением настоящего постановления оставляю за собой</w:t>
      </w:r>
      <w:r w:rsidR="0014162B">
        <w:rPr>
          <w:sz w:val="28"/>
          <w:szCs w:val="28"/>
        </w:rPr>
        <w:t>.</w:t>
      </w:r>
      <w:r w:rsidR="00810D44">
        <w:rPr>
          <w:sz w:val="28"/>
          <w:szCs w:val="28"/>
        </w:rPr>
        <w:t xml:space="preserve"> </w:t>
      </w:r>
      <w:permEnd w:id="782174412"/>
    </w:p>
    <w:p w14:paraId="4308E2DB" w14:textId="77777777" w:rsidR="001C2262" w:rsidRDefault="001C2262" w:rsidP="001C2262">
      <w:pPr>
        <w:ind w:firstLine="600"/>
        <w:jc w:val="both"/>
        <w:rPr>
          <w:sz w:val="28"/>
          <w:szCs w:val="28"/>
        </w:rPr>
      </w:pPr>
    </w:p>
    <w:p w14:paraId="46F3D0F0" w14:textId="77777777" w:rsidR="001C2262" w:rsidRDefault="001C2262" w:rsidP="00046BE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1C2262" w:rsidRPr="003764F1" w14:paraId="0E729E9F" w14:textId="77777777" w:rsidTr="00314FCF">
        <w:trPr>
          <w:trHeight w:val="1136"/>
        </w:trPr>
        <w:tc>
          <w:tcPr>
            <w:tcW w:w="4927" w:type="dxa"/>
          </w:tcPr>
          <w:p w14:paraId="34558E58" w14:textId="14FB750C" w:rsidR="004F2E0D" w:rsidRDefault="00277FD8" w:rsidP="004F2E0D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</w:t>
            </w:r>
            <w:r w:rsidR="004F2E0D" w:rsidRPr="003764F1">
              <w:rPr>
                <w:kern w:val="2"/>
                <w:sz w:val="28"/>
                <w:szCs w:val="28"/>
              </w:rPr>
              <w:t xml:space="preserve"> </w:t>
            </w:r>
            <w:r w:rsidR="004F2E0D">
              <w:rPr>
                <w:kern w:val="2"/>
                <w:sz w:val="28"/>
                <w:szCs w:val="28"/>
              </w:rPr>
              <w:t>Тайтурского</w:t>
            </w:r>
          </w:p>
          <w:p w14:paraId="51428582" w14:textId="77777777" w:rsidR="004F2E0D" w:rsidRDefault="004F2E0D" w:rsidP="004F2E0D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14:paraId="0008A745" w14:textId="77777777" w:rsidR="004F2E0D" w:rsidRDefault="004F2E0D" w:rsidP="004F2E0D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Усольского</w:t>
            </w:r>
            <w:r w:rsidRPr="003764F1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муниципального </w:t>
            </w:r>
          </w:p>
          <w:p w14:paraId="0A7DC6FF" w14:textId="0A37E009" w:rsidR="00D22CD8" w:rsidRPr="00314FCF" w:rsidRDefault="004F2E0D" w:rsidP="00314FCF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района Иркутской области</w:t>
            </w:r>
            <w:r w:rsidRPr="003764F1">
              <w:rPr>
                <w:kern w:val="2"/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4928" w:type="dxa"/>
          </w:tcPr>
          <w:p w14:paraId="1647DEEF" w14:textId="77777777"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5E403670" w14:textId="77777777"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764B2556" w14:textId="77777777" w:rsidR="004F2E0D" w:rsidRDefault="004F2E0D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607548B1" w14:textId="63516EF9" w:rsidR="001C2262" w:rsidRPr="003764F1" w:rsidRDefault="00277FD8" w:rsidP="004F2E0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С.В. Ушаков</w:t>
            </w:r>
          </w:p>
        </w:tc>
      </w:tr>
    </w:tbl>
    <w:p w14:paraId="5E3BF7F3" w14:textId="66ACE84F" w:rsidR="00E03E66" w:rsidRDefault="00E03E6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2591AC6" w14:textId="7F64E0B0" w:rsidR="00005FC5" w:rsidRPr="00005FC5" w:rsidRDefault="00005FC5" w:rsidP="00005FC5">
      <w:pPr>
        <w:rPr>
          <w:sz w:val="28"/>
          <w:szCs w:val="28"/>
        </w:rPr>
      </w:pPr>
    </w:p>
    <w:p w14:paraId="5C0CBA12" w14:textId="6F4B215F" w:rsidR="00005FC5" w:rsidRPr="00005FC5" w:rsidRDefault="00005FC5" w:rsidP="00005FC5">
      <w:pPr>
        <w:rPr>
          <w:sz w:val="28"/>
          <w:szCs w:val="28"/>
        </w:rPr>
      </w:pPr>
    </w:p>
    <w:p w14:paraId="304C3BBD" w14:textId="779C8FCF" w:rsidR="00005FC5" w:rsidRPr="00005FC5" w:rsidRDefault="00005FC5" w:rsidP="00005FC5">
      <w:pPr>
        <w:rPr>
          <w:sz w:val="28"/>
          <w:szCs w:val="28"/>
        </w:rPr>
      </w:pPr>
    </w:p>
    <w:p w14:paraId="4C45E359" w14:textId="302F9D95" w:rsidR="00005FC5" w:rsidRPr="00005FC5" w:rsidRDefault="00005FC5" w:rsidP="00005FC5">
      <w:pPr>
        <w:rPr>
          <w:sz w:val="28"/>
          <w:szCs w:val="28"/>
        </w:rPr>
      </w:pPr>
    </w:p>
    <w:p w14:paraId="2DBD2536" w14:textId="4C49586A" w:rsidR="00005FC5" w:rsidRPr="00005FC5" w:rsidRDefault="00005FC5" w:rsidP="00005FC5">
      <w:pPr>
        <w:rPr>
          <w:sz w:val="28"/>
          <w:szCs w:val="28"/>
        </w:rPr>
      </w:pPr>
    </w:p>
    <w:p w14:paraId="34D1C582" w14:textId="6E92CE63" w:rsidR="00005FC5" w:rsidRPr="00005FC5" w:rsidRDefault="00005FC5" w:rsidP="00005FC5">
      <w:pPr>
        <w:rPr>
          <w:sz w:val="28"/>
          <w:szCs w:val="28"/>
        </w:rPr>
      </w:pPr>
    </w:p>
    <w:p w14:paraId="110494B8" w14:textId="77CA07EB" w:rsidR="00005FC5" w:rsidRPr="00005FC5" w:rsidRDefault="00005FC5" w:rsidP="00005FC5">
      <w:pPr>
        <w:rPr>
          <w:sz w:val="28"/>
          <w:szCs w:val="28"/>
        </w:rPr>
      </w:pPr>
    </w:p>
    <w:p w14:paraId="1C9EC19A" w14:textId="1175F4E9" w:rsidR="00005FC5" w:rsidRPr="00005FC5" w:rsidRDefault="00005FC5" w:rsidP="00005FC5">
      <w:pPr>
        <w:rPr>
          <w:sz w:val="28"/>
          <w:szCs w:val="28"/>
        </w:rPr>
      </w:pPr>
    </w:p>
    <w:p w14:paraId="75413874" w14:textId="621FA19D" w:rsidR="00005FC5" w:rsidRPr="00005FC5" w:rsidRDefault="00005FC5" w:rsidP="00005FC5">
      <w:pPr>
        <w:rPr>
          <w:sz w:val="28"/>
          <w:szCs w:val="28"/>
        </w:rPr>
      </w:pPr>
    </w:p>
    <w:p w14:paraId="7287FE64" w14:textId="663733EB" w:rsidR="00005FC5" w:rsidRPr="00005FC5" w:rsidRDefault="00005FC5" w:rsidP="00005FC5">
      <w:pPr>
        <w:rPr>
          <w:sz w:val="28"/>
          <w:szCs w:val="28"/>
        </w:rPr>
      </w:pPr>
    </w:p>
    <w:p w14:paraId="6ECFA64B" w14:textId="2F2B88FA" w:rsidR="00005FC5" w:rsidRPr="00005FC5" w:rsidRDefault="00005FC5" w:rsidP="00005FC5">
      <w:pPr>
        <w:rPr>
          <w:sz w:val="28"/>
          <w:szCs w:val="28"/>
        </w:rPr>
      </w:pPr>
    </w:p>
    <w:p w14:paraId="3432B0DE" w14:textId="17B80A85" w:rsidR="00005FC5" w:rsidRPr="00005FC5" w:rsidRDefault="00005FC5" w:rsidP="00005FC5">
      <w:pPr>
        <w:rPr>
          <w:sz w:val="28"/>
          <w:szCs w:val="28"/>
        </w:rPr>
      </w:pPr>
    </w:p>
    <w:p w14:paraId="0A7849F1" w14:textId="43B949D0" w:rsidR="00005FC5" w:rsidRPr="00005FC5" w:rsidRDefault="00005FC5" w:rsidP="00005FC5">
      <w:pPr>
        <w:rPr>
          <w:sz w:val="28"/>
          <w:szCs w:val="28"/>
        </w:rPr>
      </w:pPr>
    </w:p>
    <w:p w14:paraId="3651914C" w14:textId="723FD730" w:rsidR="00005FC5" w:rsidRPr="00005FC5" w:rsidRDefault="00005FC5" w:rsidP="00005FC5">
      <w:pPr>
        <w:rPr>
          <w:sz w:val="28"/>
          <w:szCs w:val="28"/>
        </w:rPr>
      </w:pPr>
    </w:p>
    <w:p w14:paraId="162F50B0" w14:textId="30373A58" w:rsidR="00005FC5" w:rsidRPr="00005FC5" w:rsidRDefault="00005FC5" w:rsidP="00005FC5">
      <w:pPr>
        <w:rPr>
          <w:sz w:val="28"/>
          <w:szCs w:val="28"/>
        </w:rPr>
      </w:pPr>
    </w:p>
    <w:p w14:paraId="51C6039B" w14:textId="34852FA5" w:rsidR="00005FC5" w:rsidRPr="00005FC5" w:rsidRDefault="00005FC5" w:rsidP="00005FC5">
      <w:pPr>
        <w:rPr>
          <w:sz w:val="28"/>
          <w:szCs w:val="28"/>
        </w:rPr>
      </w:pPr>
    </w:p>
    <w:p w14:paraId="74819AB7" w14:textId="2B194D27" w:rsidR="00005FC5" w:rsidRPr="00005FC5" w:rsidRDefault="00005FC5" w:rsidP="00005FC5">
      <w:pPr>
        <w:rPr>
          <w:sz w:val="28"/>
          <w:szCs w:val="28"/>
        </w:rPr>
      </w:pPr>
    </w:p>
    <w:p w14:paraId="04B18F96" w14:textId="2ADE2CBC" w:rsidR="00005FC5" w:rsidRPr="00005FC5" w:rsidRDefault="00005FC5" w:rsidP="00005FC5">
      <w:pPr>
        <w:rPr>
          <w:sz w:val="28"/>
          <w:szCs w:val="28"/>
        </w:rPr>
      </w:pPr>
    </w:p>
    <w:p w14:paraId="2866E777" w14:textId="0ECA786E" w:rsidR="00005FC5" w:rsidRPr="00005FC5" w:rsidRDefault="00005FC5" w:rsidP="00005FC5">
      <w:pPr>
        <w:rPr>
          <w:sz w:val="28"/>
          <w:szCs w:val="28"/>
        </w:rPr>
      </w:pPr>
    </w:p>
    <w:p w14:paraId="087AD048" w14:textId="6A951619" w:rsidR="00005FC5" w:rsidRPr="00005FC5" w:rsidRDefault="00005FC5" w:rsidP="00005FC5">
      <w:pPr>
        <w:rPr>
          <w:sz w:val="28"/>
          <w:szCs w:val="28"/>
        </w:rPr>
      </w:pPr>
    </w:p>
    <w:p w14:paraId="747DA2E8" w14:textId="12DF98B8" w:rsidR="00005FC5" w:rsidRPr="00005FC5" w:rsidRDefault="00005FC5" w:rsidP="00005FC5">
      <w:pPr>
        <w:rPr>
          <w:sz w:val="28"/>
          <w:szCs w:val="28"/>
        </w:rPr>
      </w:pPr>
    </w:p>
    <w:p w14:paraId="52A22BDB" w14:textId="3279477A" w:rsidR="00005FC5" w:rsidRDefault="00005FC5" w:rsidP="00005FC5">
      <w:pPr>
        <w:rPr>
          <w:sz w:val="28"/>
          <w:szCs w:val="28"/>
        </w:rPr>
      </w:pPr>
    </w:p>
    <w:p w14:paraId="44B3782D" w14:textId="77777777" w:rsidR="00C66E85" w:rsidRDefault="00C66E85" w:rsidP="00005FC5">
      <w:pPr>
        <w:rPr>
          <w:sz w:val="28"/>
          <w:szCs w:val="28"/>
        </w:rPr>
      </w:pPr>
    </w:p>
    <w:p w14:paraId="71B7E1C4" w14:textId="365D233A" w:rsidR="00005FC5" w:rsidRDefault="00005FC5" w:rsidP="00005FC5">
      <w:pPr>
        <w:rPr>
          <w:sz w:val="28"/>
          <w:szCs w:val="28"/>
        </w:rPr>
      </w:pPr>
    </w:p>
    <w:p w14:paraId="14DFF1C3" w14:textId="77777777" w:rsidR="00E624EA" w:rsidRDefault="00E624EA" w:rsidP="00005FC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DBD6053" w14:textId="77777777" w:rsidR="00E624EA" w:rsidRDefault="00E624EA" w:rsidP="00005FC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5B1A6BD" w14:textId="6E4A9184" w:rsidR="00005FC5" w:rsidRDefault="00005FC5" w:rsidP="00005FC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lastRenderedPageBreak/>
        <w:t>Подготовил</w:t>
      </w:r>
      <w:r>
        <w:rPr>
          <w:color w:val="000000"/>
          <w:sz w:val="28"/>
          <w:szCs w:val="28"/>
        </w:rPr>
        <w:t xml:space="preserve">: </w:t>
      </w:r>
      <w:permStart w:id="1941796737" w:edGrp="everyone"/>
      <w:r>
        <w:rPr>
          <w:color w:val="000000"/>
          <w:sz w:val="28"/>
          <w:szCs w:val="28"/>
        </w:rPr>
        <w:t xml:space="preserve">ведущий специалист администрации по бюджетно-финансовой </w:t>
      </w:r>
      <w:proofErr w:type="spellStart"/>
      <w:r>
        <w:rPr>
          <w:color w:val="000000"/>
          <w:sz w:val="28"/>
          <w:szCs w:val="28"/>
        </w:rPr>
        <w:t>политике</w:t>
      </w:r>
      <w:permEnd w:id="1941796737"/>
      <w:r>
        <w:rPr>
          <w:color w:val="000000"/>
          <w:sz w:val="28"/>
          <w:szCs w:val="28"/>
        </w:rPr>
        <w:t>___________</w:t>
      </w:r>
      <w:permStart w:id="1662217802" w:edGrp="everyone"/>
      <w:r>
        <w:rPr>
          <w:color w:val="000000"/>
          <w:sz w:val="28"/>
          <w:szCs w:val="28"/>
        </w:rPr>
        <w:t>Е.</w:t>
      </w:r>
      <w:r w:rsidR="007B1AA0">
        <w:rPr>
          <w:color w:val="000000"/>
          <w:sz w:val="28"/>
          <w:szCs w:val="28"/>
        </w:rPr>
        <w:t>А</w:t>
      </w:r>
      <w:proofErr w:type="spellEnd"/>
      <w:r w:rsidR="007B1AA0">
        <w:rPr>
          <w:color w:val="000000"/>
          <w:sz w:val="28"/>
          <w:szCs w:val="28"/>
        </w:rPr>
        <w:t>. Молодченко</w:t>
      </w:r>
      <w:permEnd w:id="1662217802"/>
    </w:p>
    <w:p w14:paraId="2B56727C" w14:textId="2539DE8D" w:rsidR="00005FC5" w:rsidRDefault="00005FC5" w:rsidP="00005FC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</w:t>
      </w:r>
      <w:r w:rsidR="007B1AA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г.</w:t>
      </w:r>
    </w:p>
    <w:p w14:paraId="2E72C003" w14:textId="77777777" w:rsidR="00005FC5" w:rsidRPr="006310B0" w:rsidRDefault="00005FC5" w:rsidP="00005FC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33CF914" w14:textId="2EB90988" w:rsidR="00005FC5" w:rsidRDefault="00005FC5" w:rsidP="00005FC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 </w:t>
      </w:r>
      <w:r w:rsidR="00140AFC">
        <w:rPr>
          <w:color w:val="000000"/>
          <w:sz w:val="28"/>
          <w:szCs w:val="28"/>
        </w:rPr>
        <w:t xml:space="preserve">О.В. Мунтян </w:t>
      </w:r>
      <w:r w:rsidRPr="001C2262">
        <w:rPr>
          <w:color w:val="000000"/>
          <w:sz w:val="28"/>
          <w:szCs w:val="28"/>
        </w:rPr>
        <w:t xml:space="preserve"> </w:t>
      </w:r>
    </w:p>
    <w:p w14:paraId="552C1A67" w14:textId="66678F04" w:rsidR="00005FC5" w:rsidRPr="006310B0" w:rsidRDefault="00005FC5" w:rsidP="00005FC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</w:t>
      </w:r>
      <w:r w:rsidR="007B1AA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г.</w:t>
      </w:r>
    </w:p>
    <w:p w14:paraId="0C139240" w14:textId="20C66E51" w:rsidR="00005FC5" w:rsidRDefault="00005FC5" w:rsidP="00005FC5">
      <w:pPr>
        <w:rPr>
          <w:sz w:val="28"/>
          <w:szCs w:val="28"/>
        </w:rPr>
      </w:pPr>
    </w:p>
    <w:p w14:paraId="1163245C" w14:textId="77777777" w:rsidR="00155F6D" w:rsidRDefault="00155F6D" w:rsidP="00005FC5">
      <w:pPr>
        <w:rPr>
          <w:sz w:val="28"/>
          <w:szCs w:val="28"/>
        </w:rPr>
      </w:pPr>
    </w:p>
    <w:p w14:paraId="23769C83" w14:textId="77777777" w:rsidR="00155F6D" w:rsidRDefault="00155F6D" w:rsidP="00005FC5">
      <w:pPr>
        <w:rPr>
          <w:sz w:val="28"/>
          <w:szCs w:val="28"/>
        </w:rPr>
      </w:pPr>
    </w:p>
    <w:p w14:paraId="185F252F" w14:textId="77777777" w:rsidR="00155F6D" w:rsidRDefault="00155F6D" w:rsidP="00005FC5">
      <w:pPr>
        <w:rPr>
          <w:sz w:val="28"/>
          <w:szCs w:val="28"/>
        </w:rPr>
      </w:pPr>
    </w:p>
    <w:p w14:paraId="15223C84" w14:textId="77777777" w:rsidR="00155F6D" w:rsidRDefault="00155F6D" w:rsidP="00005FC5">
      <w:pPr>
        <w:rPr>
          <w:sz w:val="28"/>
          <w:szCs w:val="28"/>
        </w:rPr>
      </w:pPr>
    </w:p>
    <w:p w14:paraId="5D784F85" w14:textId="77777777" w:rsidR="00155F6D" w:rsidRDefault="00155F6D" w:rsidP="00005FC5">
      <w:pPr>
        <w:rPr>
          <w:sz w:val="28"/>
          <w:szCs w:val="28"/>
        </w:rPr>
      </w:pPr>
    </w:p>
    <w:p w14:paraId="6B8F8AAA" w14:textId="77777777" w:rsidR="00155F6D" w:rsidRDefault="00155F6D" w:rsidP="00005FC5">
      <w:pPr>
        <w:rPr>
          <w:sz w:val="28"/>
          <w:szCs w:val="28"/>
        </w:rPr>
      </w:pPr>
    </w:p>
    <w:p w14:paraId="7CC7846E" w14:textId="77777777" w:rsidR="00155F6D" w:rsidRDefault="00155F6D" w:rsidP="00005FC5">
      <w:pPr>
        <w:rPr>
          <w:sz w:val="28"/>
          <w:szCs w:val="28"/>
        </w:rPr>
      </w:pPr>
    </w:p>
    <w:p w14:paraId="0D3066BA" w14:textId="77777777" w:rsidR="00155F6D" w:rsidRDefault="00155F6D" w:rsidP="00005FC5">
      <w:pPr>
        <w:rPr>
          <w:sz w:val="28"/>
          <w:szCs w:val="28"/>
        </w:rPr>
      </w:pPr>
    </w:p>
    <w:p w14:paraId="14E19D4D" w14:textId="77777777" w:rsidR="00155F6D" w:rsidRDefault="00155F6D" w:rsidP="00005FC5">
      <w:pPr>
        <w:rPr>
          <w:sz w:val="28"/>
          <w:szCs w:val="28"/>
        </w:rPr>
      </w:pPr>
    </w:p>
    <w:p w14:paraId="2E5C6180" w14:textId="77777777" w:rsidR="00155F6D" w:rsidRDefault="00155F6D" w:rsidP="00005FC5">
      <w:pPr>
        <w:rPr>
          <w:sz w:val="28"/>
          <w:szCs w:val="28"/>
        </w:rPr>
      </w:pPr>
    </w:p>
    <w:p w14:paraId="29152CC4" w14:textId="77777777" w:rsidR="00155F6D" w:rsidRDefault="00155F6D" w:rsidP="00005FC5">
      <w:pPr>
        <w:rPr>
          <w:sz w:val="28"/>
          <w:szCs w:val="28"/>
        </w:rPr>
      </w:pPr>
    </w:p>
    <w:p w14:paraId="2C6316B3" w14:textId="77777777" w:rsidR="00155F6D" w:rsidRDefault="00155F6D" w:rsidP="00005FC5">
      <w:pPr>
        <w:rPr>
          <w:sz w:val="28"/>
          <w:szCs w:val="28"/>
        </w:rPr>
      </w:pPr>
    </w:p>
    <w:p w14:paraId="706A8D0B" w14:textId="77777777" w:rsidR="00155F6D" w:rsidRDefault="00155F6D" w:rsidP="00005FC5">
      <w:pPr>
        <w:rPr>
          <w:sz w:val="28"/>
          <w:szCs w:val="28"/>
        </w:rPr>
      </w:pPr>
    </w:p>
    <w:p w14:paraId="42B1CBCB" w14:textId="77777777" w:rsidR="00155F6D" w:rsidRDefault="00155F6D" w:rsidP="00005FC5">
      <w:pPr>
        <w:rPr>
          <w:sz w:val="28"/>
          <w:szCs w:val="28"/>
        </w:rPr>
      </w:pPr>
    </w:p>
    <w:p w14:paraId="39E3FAB2" w14:textId="77777777" w:rsidR="00155F6D" w:rsidRDefault="00155F6D" w:rsidP="00005FC5">
      <w:pPr>
        <w:rPr>
          <w:sz w:val="28"/>
          <w:szCs w:val="28"/>
        </w:rPr>
      </w:pPr>
    </w:p>
    <w:p w14:paraId="7A15513B" w14:textId="77777777" w:rsidR="00155F6D" w:rsidRDefault="00155F6D" w:rsidP="00005FC5">
      <w:pPr>
        <w:rPr>
          <w:sz w:val="28"/>
          <w:szCs w:val="28"/>
        </w:rPr>
      </w:pPr>
    </w:p>
    <w:p w14:paraId="1EDA4B15" w14:textId="77777777" w:rsidR="00155F6D" w:rsidRDefault="00155F6D" w:rsidP="00005FC5">
      <w:pPr>
        <w:rPr>
          <w:sz w:val="28"/>
          <w:szCs w:val="28"/>
        </w:rPr>
      </w:pPr>
    </w:p>
    <w:p w14:paraId="377F27D7" w14:textId="77777777" w:rsidR="00155F6D" w:rsidRDefault="00155F6D" w:rsidP="00005FC5">
      <w:pPr>
        <w:rPr>
          <w:sz w:val="28"/>
          <w:szCs w:val="28"/>
        </w:rPr>
      </w:pPr>
    </w:p>
    <w:p w14:paraId="24283A53" w14:textId="77777777" w:rsidR="00155F6D" w:rsidRDefault="00155F6D" w:rsidP="00005FC5">
      <w:pPr>
        <w:rPr>
          <w:sz w:val="28"/>
          <w:szCs w:val="28"/>
        </w:rPr>
      </w:pPr>
    </w:p>
    <w:p w14:paraId="3652461D" w14:textId="77777777" w:rsidR="00155F6D" w:rsidRDefault="00155F6D" w:rsidP="00005FC5">
      <w:pPr>
        <w:rPr>
          <w:sz w:val="28"/>
          <w:szCs w:val="28"/>
        </w:rPr>
      </w:pPr>
    </w:p>
    <w:p w14:paraId="0D5896B6" w14:textId="77777777" w:rsidR="00155F6D" w:rsidRDefault="00155F6D" w:rsidP="00005FC5">
      <w:pPr>
        <w:rPr>
          <w:sz w:val="28"/>
          <w:szCs w:val="28"/>
        </w:rPr>
      </w:pPr>
    </w:p>
    <w:p w14:paraId="1A9A853C" w14:textId="77777777" w:rsidR="00155F6D" w:rsidRDefault="00155F6D" w:rsidP="00005FC5">
      <w:pPr>
        <w:rPr>
          <w:sz w:val="28"/>
          <w:szCs w:val="28"/>
        </w:rPr>
      </w:pPr>
    </w:p>
    <w:p w14:paraId="34F5FC5B" w14:textId="77777777" w:rsidR="00155F6D" w:rsidRDefault="00155F6D" w:rsidP="00005FC5">
      <w:pPr>
        <w:rPr>
          <w:sz w:val="28"/>
          <w:szCs w:val="28"/>
        </w:rPr>
      </w:pPr>
    </w:p>
    <w:p w14:paraId="5BDEF351" w14:textId="77777777" w:rsidR="00155F6D" w:rsidRDefault="00155F6D" w:rsidP="00005FC5">
      <w:pPr>
        <w:rPr>
          <w:sz w:val="28"/>
          <w:szCs w:val="28"/>
        </w:rPr>
      </w:pPr>
    </w:p>
    <w:p w14:paraId="1329567A" w14:textId="77777777" w:rsidR="00155F6D" w:rsidRDefault="00155F6D" w:rsidP="00005FC5">
      <w:pPr>
        <w:rPr>
          <w:sz w:val="28"/>
          <w:szCs w:val="28"/>
        </w:rPr>
      </w:pPr>
    </w:p>
    <w:p w14:paraId="33E736F3" w14:textId="77777777" w:rsidR="00155F6D" w:rsidRDefault="00155F6D" w:rsidP="00005FC5">
      <w:pPr>
        <w:rPr>
          <w:sz w:val="28"/>
          <w:szCs w:val="28"/>
        </w:rPr>
      </w:pPr>
    </w:p>
    <w:p w14:paraId="4833DDB2" w14:textId="77777777" w:rsidR="00155F6D" w:rsidRDefault="00155F6D" w:rsidP="00005FC5">
      <w:pPr>
        <w:rPr>
          <w:sz w:val="28"/>
          <w:szCs w:val="28"/>
        </w:rPr>
      </w:pPr>
    </w:p>
    <w:p w14:paraId="08CCD234" w14:textId="77777777" w:rsidR="00155F6D" w:rsidRDefault="00155F6D" w:rsidP="00005FC5">
      <w:pPr>
        <w:rPr>
          <w:sz w:val="28"/>
          <w:szCs w:val="28"/>
        </w:rPr>
      </w:pPr>
    </w:p>
    <w:p w14:paraId="34A8D4E1" w14:textId="77777777" w:rsidR="00155F6D" w:rsidRDefault="00155F6D" w:rsidP="00005FC5">
      <w:pPr>
        <w:rPr>
          <w:sz w:val="28"/>
          <w:szCs w:val="28"/>
        </w:rPr>
      </w:pPr>
    </w:p>
    <w:p w14:paraId="4BFB9A39" w14:textId="77777777" w:rsidR="00155F6D" w:rsidRDefault="00155F6D" w:rsidP="00005FC5">
      <w:pPr>
        <w:rPr>
          <w:sz w:val="28"/>
          <w:szCs w:val="28"/>
        </w:rPr>
      </w:pPr>
    </w:p>
    <w:p w14:paraId="0E58586C" w14:textId="77777777" w:rsidR="00155F6D" w:rsidRDefault="00155F6D" w:rsidP="00005FC5">
      <w:pPr>
        <w:rPr>
          <w:sz w:val="28"/>
          <w:szCs w:val="28"/>
        </w:rPr>
      </w:pPr>
    </w:p>
    <w:p w14:paraId="6E44E74C" w14:textId="77777777" w:rsidR="00155F6D" w:rsidRDefault="00155F6D" w:rsidP="00005FC5">
      <w:pPr>
        <w:rPr>
          <w:sz w:val="28"/>
          <w:szCs w:val="28"/>
        </w:rPr>
      </w:pPr>
    </w:p>
    <w:p w14:paraId="646A340F" w14:textId="77777777" w:rsidR="00155F6D" w:rsidRDefault="00155F6D" w:rsidP="00005FC5">
      <w:pPr>
        <w:rPr>
          <w:sz w:val="28"/>
          <w:szCs w:val="28"/>
        </w:rPr>
      </w:pPr>
    </w:p>
    <w:p w14:paraId="595C218D" w14:textId="77777777" w:rsidR="00155F6D" w:rsidRDefault="00155F6D" w:rsidP="00005FC5">
      <w:pPr>
        <w:rPr>
          <w:sz w:val="28"/>
          <w:szCs w:val="28"/>
        </w:rPr>
      </w:pPr>
    </w:p>
    <w:p w14:paraId="3E8012F6" w14:textId="77777777" w:rsidR="00155F6D" w:rsidRDefault="00155F6D" w:rsidP="00005FC5">
      <w:pPr>
        <w:rPr>
          <w:sz w:val="28"/>
          <w:szCs w:val="28"/>
        </w:rPr>
      </w:pPr>
    </w:p>
    <w:p w14:paraId="5264410E" w14:textId="77777777" w:rsidR="00155F6D" w:rsidRDefault="00155F6D" w:rsidP="00005FC5">
      <w:pPr>
        <w:rPr>
          <w:sz w:val="28"/>
          <w:szCs w:val="28"/>
        </w:rPr>
      </w:pPr>
    </w:p>
    <w:p w14:paraId="664B0F19" w14:textId="77777777" w:rsidR="00155F6D" w:rsidRDefault="00155F6D" w:rsidP="00005FC5">
      <w:pPr>
        <w:rPr>
          <w:sz w:val="28"/>
          <w:szCs w:val="28"/>
        </w:rPr>
      </w:pPr>
    </w:p>
    <w:p w14:paraId="0C560E5B" w14:textId="77777777" w:rsidR="00155F6D" w:rsidRDefault="00155F6D" w:rsidP="00155F6D">
      <w:pPr>
        <w:tabs>
          <w:tab w:val="left" w:pos="23166"/>
        </w:tabs>
        <w:contextualSpacing/>
        <w:jc w:val="right"/>
        <w:rPr>
          <w:sz w:val="28"/>
          <w:szCs w:val="28"/>
        </w:rPr>
      </w:pPr>
      <w:r w:rsidRPr="00BF5F3F">
        <w:rPr>
          <w:sz w:val="28"/>
        </w:rPr>
        <w:lastRenderedPageBreak/>
        <w:t xml:space="preserve">Приложение № </w:t>
      </w:r>
      <w:r>
        <w:rPr>
          <w:sz w:val="28"/>
        </w:rPr>
        <w:t>2</w:t>
      </w:r>
      <w:r>
        <w:t xml:space="preserve"> </w:t>
      </w:r>
      <w:r w:rsidRPr="006A3254">
        <w:t xml:space="preserve">                                                                                                                                        </w:t>
      </w:r>
      <w:r>
        <w:t xml:space="preserve">                  </w:t>
      </w:r>
    </w:p>
    <w:p w14:paraId="5C717B4B" w14:textId="77777777" w:rsidR="00155F6D" w:rsidRDefault="00155F6D" w:rsidP="00155F6D">
      <w:pPr>
        <w:ind w:firstLine="709"/>
        <w:jc w:val="right"/>
        <w:rPr>
          <w:sz w:val="28"/>
          <w:szCs w:val="28"/>
        </w:rPr>
      </w:pPr>
      <w:r w:rsidRPr="00CB461B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>администрации</w:t>
      </w:r>
    </w:p>
    <w:p w14:paraId="0893DBF8" w14:textId="77777777" w:rsidR="00155F6D" w:rsidRDefault="00155F6D" w:rsidP="00155F6D">
      <w:pPr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Тайтурского городского поселения </w:t>
      </w:r>
    </w:p>
    <w:p w14:paraId="2B6A65E7" w14:textId="77777777" w:rsidR="00155F6D" w:rsidRDefault="00155F6D" w:rsidP="00155F6D">
      <w:pPr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Усольского муниципального района </w:t>
      </w:r>
    </w:p>
    <w:p w14:paraId="2BD41A39" w14:textId="77777777" w:rsidR="00155F6D" w:rsidRDefault="00155F6D" w:rsidP="00155F6D">
      <w:pPr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Иркутской области </w:t>
      </w:r>
      <w:r w:rsidRPr="0067735B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519</w:t>
      </w:r>
      <w:r w:rsidRPr="0067735B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30.12.2022</w:t>
      </w:r>
      <w:r w:rsidRPr="0067735B">
        <w:rPr>
          <w:bCs/>
          <w:sz w:val="28"/>
          <w:szCs w:val="28"/>
        </w:rPr>
        <w:t>г.</w:t>
      </w:r>
    </w:p>
    <w:p w14:paraId="02FEC53E" w14:textId="77777777" w:rsidR="00155F6D" w:rsidRDefault="00155F6D" w:rsidP="00155F6D">
      <w:pPr>
        <w:tabs>
          <w:tab w:val="left" w:pos="23166"/>
        </w:tabs>
        <w:contextualSpacing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от 01.03.2023</w:t>
      </w:r>
      <w:r w:rsidRPr="00FA6998">
        <w:rPr>
          <w:sz w:val="28"/>
          <w:szCs w:val="28"/>
        </w:rPr>
        <w:t xml:space="preserve"> г.</w:t>
      </w:r>
      <w:r w:rsidRPr="00FA6998">
        <w:t xml:space="preserve"> </w:t>
      </w:r>
      <w:r w:rsidRPr="00FA6998">
        <w:rPr>
          <w:sz w:val="28"/>
          <w:szCs w:val="28"/>
        </w:rPr>
        <w:t xml:space="preserve">№ </w:t>
      </w:r>
      <w:r>
        <w:rPr>
          <w:sz w:val="28"/>
          <w:szCs w:val="28"/>
        </w:rPr>
        <w:t>57,</w:t>
      </w:r>
      <w:proofErr w:type="gramEnd"/>
    </w:p>
    <w:p w14:paraId="02E18869" w14:textId="77777777" w:rsidR="00155F6D" w:rsidRDefault="00155F6D" w:rsidP="00155F6D">
      <w:pPr>
        <w:tabs>
          <w:tab w:val="left" w:pos="23166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от 16.08.2023г. № 199,</w:t>
      </w:r>
    </w:p>
    <w:p w14:paraId="213AD00F" w14:textId="77777777" w:rsidR="00155F6D" w:rsidRDefault="00155F6D" w:rsidP="00155F6D">
      <w:pPr>
        <w:tabs>
          <w:tab w:val="left" w:pos="23166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от 27.10.2023г. № 313,</w:t>
      </w:r>
    </w:p>
    <w:p w14:paraId="684C847E" w14:textId="77777777" w:rsidR="00155F6D" w:rsidRPr="00B77AA1" w:rsidRDefault="00155F6D" w:rsidP="00155F6D">
      <w:pPr>
        <w:tabs>
          <w:tab w:val="left" w:pos="23166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27.12.2023г. № </w:t>
      </w:r>
      <w:r w:rsidRPr="00B77AA1">
        <w:rPr>
          <w:sz w:val="28"/>
          <w:szCs w:val="28"/>
        </w:rPr>
        <w:t>402</w:t>
      </w:r>
      <w:r>
        <w:rPr>
          <w:sz w:val="28"/>
          <w:szCs w:val="28"/>
        </w:rPr>
        <w:t>,</w:t>
      </w:r>
    </w:p>
    <w:p w14:paraId="5A83BF0C" w14:textId="77777777" w:rsidR="00155F6D" w:rsidRDefault="00155F6D" w:rsidP="00155F6D">
      <w:pPr>
        <w:tabs>
          <w:tab w:val="left" w:pos="23166"/>
        </w:tabs>
        <w:contextualSpacing/>
        <w:jc w:val="right"/>
        <w:rPr>
          <w:sz w:val="28"/>
          <w:szCs w:val="28"/>
        </w:rPr>
      </w:pPr>
      <w:r w:rsidRPr="00B77AA1">
        <w:rPr>
          <w:sz w:val="28"/>
          <w:szCs w:val="28"/>
        </w:rPr>
        <w:t>от 19.02.2024г. № 71</w:t>
      </w:r>
      <w:r>
        <w:rPr>
          <w:sz w:val="28"/>
          <w:szCs w:val="28"/>
        </w:rPr>
        <w:t>,</w:t>
      </w:r>
    </w:p>
    <w:p w14:paraId="0B451112" w14:textId="77777777" w:rsidR="00155F6D" w:rsidRDefault="00155F6D" w:rsidP="00155F6D">
      <w:pPr>
        <w:tabs>
          <w:tab w:val="left" w:pos="23166"/>
        </w:tabs>
        <w:contextualSpacing/>
        <w:jc w:val="right"/>
        <w:rPr>
          <w:sz w:val="28"/>
          <w:szCs w:val="28"/>
        </w:rPr>
      </w:pPr>
      <w:r w:rsidRPr="00B77AA1">
        <w:rPr>
          <w:sz w:val="28"/>
          <w:szCs w:val="28"/>
        </w:rPr>
        <w:t xml:space="preserve">от </w:t>
      </w:r>
      <w:r>
        <w:rPr>
          <w:sz w:val="28"/>
          <w:szCs w:val="28"/>
        </w:rPr>
        <w:t>03.04</w:t>
      </w:r>
      <w:r w:rsidRPr="00B77AA1">
        <w:rPr>
          <w:sz w:val="28"/>
          <w:szCs w:val="28"/>
        </w:rPr>
        <w:t xml:space="preserve">.2024г. № </w:t>
      </w:r>
      <w:r>
        <w:rPr>
          <w:sz w:val="28"/>
          <w:szCs w:val="28"/>
        </w:rPr>
        <w:t>126,</w:t>
      </w:r>
    </w:p>
    <w:p w14:paraId="73AC8D9E" w14:textId="77777777" w:rsidR="00155F6D" w:rsidRDefault="00155F6D" w:rsidP="00155F6D">
      <w:pPr>
        <w:tabs>
          <w:tab w:val="left" w:pos="23166"/>
        </w:tabs>
        <w:contextualSpacing/>
        <w:jc w:val="right"/>
        <w:rPr>
          <w:sz w:val="28"/>
          <w:szCs w:val="28"/>
        </w:rPr>
      </w:pPr>
      <w:r w:rsidRPr="00B77AA1">
        <w:rPr>
          <w:sz w:val="28"/>
          <w:szCs w:val="28"/>
        </w:rPr>
        <w:t xml:space="preserve">от </w:t>
      </w:r>
      <w:r>
        <w:rPr>
          <w:sz w:val="28"/>
          <w:szCs w:val="28"/>
        </w:rPr>
        <w:t>29.05</w:t>
      </w:r>
      <w:r w:rsidRPr="00B77AA1">
        <w:rPr>
          <w:sz w:val="28"/>
          <w:szCs w:val="28"/>
        </w:rPr>
        <w:t xml:space="preserve">.2024г. № </w:t>
      </w:r>
      <w:r>
        <w:rPr>
          <w:sz w:val="28"/>
          <w:szCs w:val="28"/>
        </w:rPr>
        <w:t>202</w:t>
      </w:r>
    </w:p>
    <w:p w14:paraId="3DC1DB70" w14:textId="77777777" w:rsidR="00155F6D" w:rsidRDefault="00155F6D" w:rsidP="00155F6D">
      <w:pPr>
        <w:tabs>
          <w:tab w:val="left" w:pos="23166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от 09.01.2025г. № 1,</w:t>
      </w:r>
    </w:p>
    <w:p w14:paraId="510C2709" w14:textId="77777777" w:rsidR="00155F6D" w:rsidRPr="00FA6998" w:rsidRDefault="00155F6D" w:rsidP="00155F6D">
      <w:pPr>
        <w:tabs>
          <w:tab w:val="left" w:pos="23166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от 26.02.2025г. № 67</w:t>
      </w:r>
      <w:r w:rsidRPr="00B77AA1">
        <w:rPr>
          <w:sz w:val="28"/>
          <w:szCs w:val="28"/>
        </w:rPr>
        <w:t>)</w:t>
      </w:r>
      <w:r>
        <w:rPr>
          <w:sz w:val="28"/>
          <w:szCs w:val="28"/>
        </w:rPr>
        <w:t xml:space="preserve">  </w:t>
      </w:r>
      <w:r w:rsidRPr="00FA6998">
        <w:t xml:space="preserve"> </w:t>
      </w:r>
    </w:p>
    <w:p w14:paraId="5A426BD2" w14:textId="77777777" w:rsidR="00155F6D" w:rsidRPr="00FA6998" w:rsidRDefault="00155F6D" w:rsidP="00155F6D">
      <w:pPr>
        <w:tabs>
          <w:tab w:val="left" w:pos="23166"/>
        </w:tabs>
        <w:contextualSpacing/>
        <w:jc w:val="right"/>
        <w:rPr>
          <w:sz w:val="28"/>
          <w:szCs w:val="28"/>
        </w:rPr>
      </w:pPr>
    </w:p>
    <w:p w14:paraId="412F322D" w14:textId="77777777" w:rsidR="00155F6D" w:rsidRPr="00590190" w:rsidRDefault="00155F6D" w:rsidP="00155F6D">
      <w:pPr>
        <w:spacing w:after="200"/>
        <w:jc w:val="center"/>
        <w:rPr>
          <w:b/>
          <w:bCs/>
          <w:sz w:val="28"/>
          <w:szCs w:val="28"/>
        </w:rPr>
      </w:pPr>
      <w:r w:rsidRPr="00590190">
        <w:rPr>
          <w:b/>
          <w:bCs/>
          <w:sz w:val="28"/>
          <w:szCs w:val="28"/>
        </w:rPr>
        <w:t xml:space="preserve">Перечень кодов целевых статей расходов бюджета </w:t>
      </w:r>
      <w:bookmarkStart w:id="0" w:name="_Hlk96692694"/>
      <w:r w:rsidRPr="00590190">
        <w:rPr>
          <w:b/>
          <w:bCs/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bookmarkEnd w:id="0"/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7655"/>
      </w:tblGrid>
      <w:tr w:rsidR="00155F6D" w:rsidRPr="00C421C7" w14:paraId="32DA5C16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CED9" w14:textId="77777777" w:rsidR="00155F6D" w:rsidRPr="00C421C7" w:rsidRDefault="00155F6D" w:rsidP="00AF688F">
            <w:pPr>
              <w:pStyle w:val="af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143087989"/>
            <w:r w:rsidRPr="00C421C7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4741" w14:textId="77777777" w:rsidR="00155F6D" w:rsidRPr="00C421C7" w:rsidRDefault="00155F6D" w:rsidP="00AF688F">
            <w:pPr>
              <w:pStyle w:val="af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1C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</w:tr>
      <w:tr w:rsidR="00155F6D" w:rsidRPr="00C421C7" w14:paraId="6EA126A1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B78CD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70 0 00 00000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5540" w14:textId="77777777" w:rsidR="00155F6D" w:rsidRPr="00C421C7" w:rsidRDefault="00155F6D" w:rsidP="00AF68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«Устойчивое развитие экономической базы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2023-2028 годы</w:t>
            </w:r>
          </w:p>
        </w:tc>
      </w:tr>
      <w:tr w:rsidR="00155F6D" w:rsidRPr="00C421C7" w14:paraId="4B8AD830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D90A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70 1 00 00000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1380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Подпрограмма «Обеспечение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главы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2023-2028 годы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по муниципальной программе "Устойчивое развитие экономической базы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2023-2028 годы</w:t>
            </w:r>
          </w:p>
        </w:tc>
      </w:tr>
      <w:tr w:rsidR="00155F6D" w:rsidRPr="00C421C7" w14:paraId="387811A5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763E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70 2 00 00000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E2F7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Подпрограмма «Обеспечение деятельности администрации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2023-2028 годы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по муниципальной программе «Устойчивое развитие экономической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2023-2028 годы</w:t>
            </w:r>
          </w:p>
        </w:tc>
      </w:tr>
      <w:tr w:rsidR="00155F6D" w:rsidRPr="00C421C7" w14:paraId="0B022818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C0B4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70 2 01 00000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AA75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I Основное мероприятие «Обеспечение финансовыми средствами резервного фонда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2023-2028 годы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по муниципальной программе «Устойчивое развитие экономической базы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2023-2028 годы</w:t>
            </w:r>
          </w:p>
        </w:tc>
      </w:tr>
      <w:tr w:rsidR="00155F6D" w:rsidRPr="00C421C7" w14:paraId="730C5B88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CF2C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70 2 02 00000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BC80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II Основное мероприятие "Информационное обеспечение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2023-2028 годы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по муниципальной программе «Устойчивое развитие экономической базы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2023-2028 годы</w:t>
            </w:r>
          </w:p>
        </w:tc>
      </w:tr>
      <w:tr w:rsidR="00155F6D" w:rsidRPr="00C421C7" w14:paraId="79EB3686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52F0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70 2 03 00000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95A2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21C7">
              <w:rPr>
                <w:rFonts w:ascii="Times New Roman" w:hAnsi="Times New Roman"/>
                <w:sz w:val="24"/>
                <w:szCs w:val="24"/>
              </w:rPr>
              <w:t xml:space="preserve">III Основное мероприятие "Межбюджетные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районов на осуществление части полномочий по решению вопросов местного значения в соответствии с заключенными соглашениями" по муниципальной программе «Устойчивое развитие экономической базы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2023-2028 годы</w:t>
            </w:r>
            <w:proofErr w:type="gramEnd"/>
          </w:p>
        </w:tc>
      </w:tr>
      <w:tr w:rsidR="00155F6D" w:rsidRPr="00C421C7" w14:paraId="0892FDB8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A83E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lastRenderedPageBreak/>
              <w:t>70 2 04 00000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2C37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IV Основное мероприятие "Доплаты к пенсиям муниципальным служащим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по муниципальной программе "Устойчивое развитие экономической базы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2023-2028 годы</w:t>
            </w:r>
          </w:p>
        </w:tc>
      </w:tr>
      <w:tr w:rsidR="00155F6D" w:rsidRPr="00C421C7" w14:paraId="49AE42E3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371E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70 2 05 00000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2102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V Основное мероприятие "Профессиональная подготовка, переподготовка и повышение квалификации" на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годы по муниципальной программе "Устойчивое развитие экономической базы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2023-2028 годы</w:t>
            </w:r>
          </w:p>
        </w:tc>
      </w:tr>
      <w:tr w:rsidR="00155F6D" w:rsidRPr="00C421C7" w14:paraId="3FC19414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8CD5D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70 2 06 00000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4CE4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VI Основное мероприятие "Обслуживание муниципального долга" по муниципальной программе "Устойчивое развитие экономической базы городского поселения Тайтурского муниципального образования" на 2023-2028 годы</w:t>
            </w:r>
          </w:p>
        </w:tc>
      </w:tr>
      <w:tr w:rsidR="00155F6D" w:rsidRPr="00C421C7" w14:paraId="215754E1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A786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71 0 00 00000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7481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Муниципальная программа «Обеспечение пожарной безопасности, защиты населения и территори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чрезвычайной ситуации и терроризма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644EFA00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FFB3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72 0 00 00000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4634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«Развитие жилищно-коммунального хозяйства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061C4E58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CC48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72 1 00 00000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D0C7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Подпрограмма «Проведени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капитального ремонт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государственного жилищного фонда субъектов Российской Федерации и муниципального жилищного фонда» по муниципальной программе "Развитие жилищно-коммунального хозяйства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2023-2028 годы</w:t>
            </w:r>
          </w:p>
        </w:tc>
      </w:tr>
      <w:tr w:rsidR="00155F6D" w:rsidRPr="00C421C7" w14:paraId="29B7ED52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36C0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72 2 00 00000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20BE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Подпрограмма «Энергосбережение и повышения энергетической эффективности на территории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по муниципальной программе "Развитие жилищно-коммунального хозяйства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709972E9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2388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72 3 00 00000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C97D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Подпрограмма «Модернизация объектов систем коммунальной инфраструктуры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по муниципальной программе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Развитие жилищно-коммунального хозяйства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68F1A444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3ED1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72 4 00 00000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C09A" w14:textId="77777777" w:rsidR="00155F6D" w:rsidRPr="00B77AA1" w:rsidRDefault="00155F6D" w:rsidP="00AF688F">
            <w:pPr>
              <w:jc w:val="both"/>
            </w:pPr>
            <w:r w:rsidRPr="00B77AA1">
              <w:t xml:space="preserve">Подпрограмма «Обеспечение реализации прочих мероприятий в области жилищно-коммунального хозяйства в рамках осуществления областных государственных полномочий на территории Тайтурского муниципального </w:t>
            </w:r>
            <w:r>
              <w:t>образования</w:t>
            </w:r>
            <w:r w:rsidRPr="00B77AA1">
              <w:t xml:space="preserve">» на 2023-2028 годы по муниципальной программе «Развитие жилищно-коммунального хозяйства Тайтурского городского поселения Усольского муниципального района Иркутской </w:t>
            </w:r>
            <w:r w:rsidRPr="00B77AA1">
              <w:lastRenderedPageBreak/>
              <w:t>области» на 2023-2028 годы</w:t>
            </w:r>
          </w:p>
        </w:tc>
      </w:tr>
      <w:tr w:rsidR="00155F6D" w:rsidRPr="00C421C7" w14:paraId="3879DEC6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BA1E" w14:textId="77777777" w:rsidR="00155F6D" w:rsidRPr="00353592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53592">
              <w:rPr>
                <w:rFonts w:ascii="Times New Roman" w:hAnsi="Times New Roman"/>
                <w:sz w:val="24"/>
                <w:szCs w:val="24"/>
              </w:rPr>
              <w:lastRenderedPageBreak/>
              <w:t>73 0 00 00000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DC94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353592">
              <w:rPr>
                <w:rFonts w:ascii="Times New Roman" w:hAnsi="Times New Roman"/>
                <w:sz w:val="24"/>
                <w:szCs w:val="24"/>
              </w:rPr>
              <w:t>Муниципальная программа «Переселение граждан, проживающих на территории Тайтурского городского поселения Усольского муниципального района Иркутской области из аварийного жилищного фонда, признанного таковым до 1 января 2017 года, в 2019 -2025 годах»</w:t>
            </w:r>
          </w:p>
        </w:tc>
      </w:tr>
      <w:tr w:rsidR="00155F6D" w:rsidRPr="00C421C7" w14:paraId="2EC1FD43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36EF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74 0 00 00000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42F8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«Благоустройство территории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30A81772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ACA8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74 0 01 00000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A784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I Основные мероприятия «</w:t>
            </w:r>
            <w:r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территории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по муниципальной программе «Благоустройство территории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68874331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3580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74 0 02 00000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351B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II Основные мероприятия «</w:t>
            </w:r>
            <w:r w:rsidRPr="00EB4E0F">
              <w:rPr>
                <w:rFonts w:ascii="Times New Roman" w:hAnsi="Times New Roman"/>
                <w:sz w:val="24"/>
                <w:szCs w:val="24"/>
              </w:rPr>
              <w:t>Организация деятельности по накоплению и транспортированию твердых коммунальных отходов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» по муниципальной программе «Благоустройство территории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02680A1A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AEB5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74 0 03 00000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0B8D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III Основное мероприятия «Развитие архитектуры и градостроительства» по муниципальной программе «Благоустройство территории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3A8CC04F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2DCE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74 0 04 00000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380B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IV Основное мероприятия «Оценка объектов недвижимости» по муниципальной программе «Благоустройство территории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6554431C" w14:textId="77777777" w:rsidTr="00AF688F">
        <w:trPr>
          <w:trHeight w:val="943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6706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74 1 00 00000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203B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Подпрограмма «Осуществление дорожной деятельности на территории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по муниципальной программе «Благоустройство территории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05AC4BA6" w14:textId="77777777" w:rsidTr="00AF688F">
        <w:trPr>
          <w:trHeight w:val="1522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748B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74 2 00 00000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DD80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Подпрограмма «Развитие систем уличного освещения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по муниципальной программе «Благоустройство территории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3623FAE4" w14:textId="77777777" w:rsidTr="00AF688F">
        <w:trPr>
          <w:trHeight w:val="1522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D21B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74 3 00 00000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357E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«Благоустройство общественных пространств на территории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по муниципальной программе «Благоустройство территории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47C79E01" w14:textId="77777777" w:rsidTr="00AF688F">
        <w:trPr>
          <w:trHeight w:val="1006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C7AF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75 0 00 00000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49A9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«Социальное развитие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7D4A0006" w14:textId="77777777" w:rsidTr="00AF688F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5C63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75 1 00 00000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1B80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Подпрограмма «Старшее поколение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по муниципальной программе «Социальное развитие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Тайтурского городского поселения Усольского муниципального района Иркутской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64FD3A0D" w14:textId="77777777" w:rsidTr="00AF688F">
        <w:trPr>
          <w:trHeight w:val="1583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D035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lastRenderedPageBreak/>
              <w:t>75 2 00 00000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35A0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Подпрограмма «Забота – Доступная среда жизнедеятельности инвалидов и граждан пожилого возраста, оказавшихся в трудной жизненной ситуации на 2023-2028 годы» по муниципальной программе «Социальное развитие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20308494" w14:textId="77777777" w:rsidTr="00AF688F">
        <w:trPr>
          <w:trHeight w:val="1475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F989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75 3 00 00000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DD6E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Подпрограмма «Развитие молодёжной политике на территории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по муниципальной программе «Социальное развитие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6FD1D6A2" w14:textId="77777777" w:rsidTr="00AF688F">
        <w:trPr>
          <w:trHeight w:val="1509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DD6A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75 4 00 00000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CCF19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Подпрограмма «Развитие физической культуры и спорта на территории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по муниципальной программе «Социальное развитие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1C8DAF16" w14:textId="77777777" w:rsidTr="00AF688F">
        <w:trPr>
          <w:trHeight w:val="1232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0A4C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75 5 00 00000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F2C7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Подпрограмма «Поддержка и развитие малого предпринимательства на территории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по муниципальной программе «Социальное развитие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22860DCA" w14:textId="77777777" w:rsidTr="00AF688F">
        <w:trPr>
          <w:trHeight w:val="1232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9CF6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75 6 00 00000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4528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«Укрепление межнационального и межконфессионального согласия на территории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по муниципальной программе «Социальное развитие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6FBB416E" w14:textId="77777777" w:rsidTr="00AF688F">
        <w:trPr>
          <w:trHeight w:val="978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CB56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76 0 00 00000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6AA0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«Развитие культуры и спортивной деятельности на территории </w:t>
            </w:r>
            <w:r w:rsidRPr="00C42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Тайтурского городского поселения Усольского муниципального района Иркутской области»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2023-2028 </w:t>
            </w:r>
            <w:r w:rsidRPr="00C421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55F6D" w:rsidRPr="00C421C7" w14:paraId="46E609F1" w14:textId="77777777" w:rsidTr="00AF688F">
        <w:trPr>
          <w:trHeight w:val="978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19D6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76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10C4" w14:textId="77777777" w:rsidR="00155F6D" w:rsidRPr="00427D8A" w:rsidRDefault="00155F6D" w:rsidP="00AF688F">
            <w:pPr>
              <w:jc w:val="both"/>
            </w:pPr>
            <w:r w:rsidRPr="00427D8A">
              <w:t>Подпрограмма «Развитие физической культуры и спорта на территории Тайтурского городского поселения Усольского муниципального района Иркутской области на 2024-2028 годы» по муниципальной программе «Развитие культуры и спортивной деятельности на территории</w:t>
            </w:r>
            <w:r>
              <w:t xml:space="preserve"> </w:t>
            </w:r>
            <w:r w:rsidRPr="00427D8A">
              <w:t>Тайтурского городского поселения Усольского муниципального района Иркутской области» на 2023-2028 годы»</w:t>
            </w:r>
          </w:p>
        </w:tc>
      </w:tr>
      <w:tr w:rsidR="00155F6D" w:rsidRPr="00C421C7" w14:paraId="0F60C341" w14:textId="77777777" w:rsidTr="00AF688F">
        <w:trPr>
          <w:trHeight w:val="706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3B1F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77 0 00 00000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BC32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Муниципальная программа «Формирование современной городской среды Тайтурского муниципального образования» на 2018</w:t>
            </w:r>
            <w:r w:rsidRPr="002D74B5">
              <w:rPr>
                <w:rFonts w:ascii="Times New Roman" w:hAnsi="Times New Roman"/>
                <w:sz w:val="24"/>
                <w:szCs w:val="24"/>
              </w:rPr>
              <w:t>-2025 годы</w:t>
            </w:r>
          </w:p>
        </w:tc>
      </w:tr>
      <w:tr w:rsidR="00155F6D" w:rsidRPr="00C421C7" w14:paraId="680A427F" w14:textId="77777777" w:rsidTr="00AF688F">
        <w:trPr>
          <w:trHeight w:val="714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4D30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78 0 00 00000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E33C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Муниципальная программа «Комплексное развитие коммунальной инфраструктуры Тайтурского МО на 2014-2024 годы»</w:t>
            </w:r>
          </w:p>
        </w:tc>
      </w:tr>
      <w:tr w:rsidR="00155F6D" w:rsidRPr="00C421C7" w14:paraId="49DE5C03" w14:textId="77777777" w:rsidTr="00AF688F">
        <w:trPr>
          <w:trHeight w:val="723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E9D6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79 0 00 00000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9F91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Муниципальная программа «Комплексное развитие транспортной инфраструктуры Тайтурского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2018-2032 годы»</w:t>
            </w:r>
          </w:p>
        </w:tc>
      </w:tr>
      <w:tr w:rsidR="00155F6D" w:rsidRPr="00C421C7" w14:paraId="1392DD6C" w14:textId="77777777" w:rsidTr="00AF688F">
        <w:trPr>
          <w:trHeight w:val="723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ACDD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80 0 00 00000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88F5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«Комплексное развитие социальной инфраструктуры Тайтурского муниципального образования» на 2019-2032 годы</w:t>
            </w:r>
          </w:p>
        </w:tc>
      </w:tr>
      <w:tr w:rsidR="00155F6D" w:rsidRPr="00C421C7" w14:paraId="0D622D9C" w14:textId="77777777" w:rsidTr="00AF688F">
        <w:trPr>
          <w:trHeight w:val="723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377A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81 0 00 00000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027B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«Использование и охрана земель на территории Тайтурского городского поселения Усольского муниципального района Иркутской области» на 2024-2029 годы</w:t>
            </w:r>
          </w:p>
        </w:tc>
      </w:tr>
      <w:tr w:rsidR="00155F6D" w:rsidRPr="00C421C7" w14:paraId="4C76F097" w14:textId="77777777" w:rsidTr="00AF688F">
        <w:trPr>
          <w:trHeight w:val="447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C7625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90 0 00 00000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0CF5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Внепрограммные мероприятия</w:t>
            </w:r>
          </w:p>
        </w:tc>
      </w:tr>
      <w:tr w:rsidR="00155F6D" w:rsidRPr="00C421C7" w14:paraId="387845F5" w14:textId="77777777" w:rsidTr="00AF688F">
        <w:trPr>
          <w:trHeight w:val="447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A5AE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90 1 00 00000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A901" w14:textId="77777777" w:rsidR="00155F6D" w:rsidRPr="00C421C7" w:rsidRDefault="00155F6D" w:rsidP="00AF688F">
            <w:pPr>
              <w:jc w:val="both"/>
            </w:pPr>
            <w:r w:rsidRPr="00C421C7">
              <w:t>Исполнение судебных актов</w:t>
            </w:r>
          </w:p>
        </w:tc>
      </w:tr>
      <w:tr w:rsidR="00155F6D" w:rsidRPr="00C421C7" w14:paraId="7A25310F" w14:textId="77777777" w:rsidTr="00AF688F">
        <w:trPr>
          <w:trHeight w:val="447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A37D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90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EA4B" w14:textId="77777777" w:rsidR="00155F6D" w:rsidRPr="00966866" w:rsidRDefault="00155F6D" w:rsidP="00AF688F">
            <w:pPr>
              <w:jc w:val="both"/>
            </w:pPr>
            <w:r w:rsidRPr="00966866">
              <w:t xml:space="preserve">Компенсация стоимости коммунальных услуг за пользование имуществом, для осуществления деятельности библиотеки </w:t>
            </w:r>
            <w:proofErr w:type="spellStart"/>
            <w:r w:rsidRPr="00966866">
              <w:t>д</w:t>
            </w:r>
            <w:proofErr w:type="gramStart"/>
            <w:r w:rsidRPr="00966866">
              <w:t>.Б</w:t>
            </w:r>
            <w:proofErr w:type="gramEnd"/>
            <w:r w:rsidRPr="00966866">
              <w:t>уреть</w:t>
            </w:r>
            <w:proofErr w:type="spellEnd"/>
          </w:p>
        </w:tc>
      </w:tr>
      <w:tr w:rsidR="00155F6D" w:rsidRPr="00C421C7" w14:paraId="774F73C0" w14:textId="77777777" w:rsidTr="00AF688F">
        <w:trPr>
          <w:trHeight w:val="447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095A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90 3 00 00000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BA1C" w14:textId="77777777" w:rsidR="00155F6D" w:rsidRPr="00966866" w:rsidRDefault="00155F6D" w:rsidP="00AF688F">
            <w:pPr>
              <w:jc w:val="both"/>
            </w:pPr>
            <w:r w:rsidRPr="00966866">
              <w:t>Оплата за потребленную электроэнергию в многоквартирных домах, признанными аварийными и подлежащими сносу</w:t>
            </w:r>
          </w:p>
        </w:tc>
      </w:tr>
      <w:tr w:rsidR="00155F6D" w:rsidRPr="00C421C7" w14:paraId="7A8BB709" w14:textId="77777777" w:rsidTr="00AF688F">
        <w:trPr>
          <w:trHeight w:val="447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73B4" w14:textId="77777777" w:rsidR="00155F6D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90 4 00 00000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8A0B" w14:textId="77777777" w:rsidR="00155F6D" w:rsidRPr="00966866" w:rsidRDefault="00155F6D" w:rsidP="00AF688F">
            <w:pPr>
              <w:jc w:val="both"/>
            </w:pPr>
            <w:r w:rsidRPr="0032096A">
              <w:t>Подготовка и проведение муниципальных выборов главы и депутатов Тайтурского городского поселения Усольского муниципального района Иркутской области</w:t>
            </w:r>
          </w:p>
        </w:tc>
      </w:tr>
      <w:tr w:rsidR="00155F6D" w:rsidRPr="00C421C7" w14:paraId="62181E08" w14:textId="77777777" w:rsidTr="00AF688F">
        <w:trPr>
          <w:trHeight w:val="447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DBD0" w14:textId="77777777" w:rsidR="00155F6D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90 5 00 00000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AB07" w14:textId="77777777" w:rsidR="00155F6D" w:rsidRPr="0032096A" w:rsidRDefault="00155F6D" w:rsidP="00AF688F">
            <w:pPr>
              <w:jc w:val="both"/>
            </w:pPr>
            <w:r w:rsidRPr="002148C1">
              <w:t>Содержание и обеспечение имущества казны Тайтурского городского поселения Усольского муниципального района Иркутской области муниципального имущества</w:t>
            </w:r>
          </w:p>
        </w:tc>
      </w:tr>
      <w:tr w:rsidR="00155F6D" w:rsidRPr="00C421C7" w14:paraId="49B2F939" w14:textId="77777777" w:rsidTr="00AF688F">
        <w:trPr>
          <w:trHeight w:val="721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07B9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90 </w:t>
            </w:r>
            <w:r w:rsidRPr="00C421C7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36D9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Обеспечение реализации полномочий министерства юстиции Иркутской области</w:t>
            </w:r>
          </w:p>
        </w:tc>
      </w:tr>
      <w:tr w:rsidR="00155F6D" w:rsidRPr="00C42DD0" w14:paraId="562021B5" w14:textId="77777777" w:rsidTr="00AF688F">
        <w:trPr>
          <w:trHeight w:val="871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EA1A" w14:textId="77777777" w:rsidR="00155F6D" w:rsidRPr="00C421C7" w:rsidRDefault="00155F6D" w:rsidP="00AF688F">
            <w:pPr>
              <w:pStyle w:val="afa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 xml:space="preserve">90 </w:t>
            </w:r>
            <w:r w:rsidRPr="00C421C7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C421C7">
              <w:rPr>
                <w:rFonts w:ascii="Times New Roman" w:hAnsi="Times New Roman"/>
                <w:sz w:val="24"/>
                <w:szCs w:val="24"/>
              </w:rPr>
              <w:t xml:space="preserve"> 00 00000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E4F3" w14:textId="77777777" w:rsidR="00155F6D" w:rsidRPr="00C421C7" w:rsidRDefault="00155F6D" w:rsidP="00AF688F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C421C7">
              <w:rPr>
                <w:rFonts w:ascii="Times New Roman" w:hAnsi="Times New Roman"/>
                <w:sz w:val="24"/>
                <w:szCs w:val="24"/>
              </w:rPr>
              <w:t>Обеспечение реализации отдельных областных государственных полномочий, переданных полномочий Российской Федерации</w:t>
            </w:r>
          </w:p>
        </w:tc>
      </w:tr>
      <w:bookmarkEnd w:id="1"/>
    </w:tbl>
    <w:p w14:paraId="29B9F805" w14:textId="77777777" w:rsidR="00155F6D" w:rsidRPr="007859C7" w:rsidRDefault="00155F6D" w:rsidP="00155F6D">
      <w:pPr>
        <w:tabs>
          <w:tab w:val="left" w:pos="5103"/>
        </w:tabs>
        <w:rPr>
          <w:highlight w:val="yellow"/>
        </w:rPr>
      </w:pPr>
    </w:p>
    <w:p w14:paraId="688F234C" w14:textId="77777777" w:rsidR="00155F6D" w:rsidRPr="00005FC5" w:rsidRDefault="00155F6D" w:rsidP="00005FC5">
      <w:pPr>
        <w:rPr>
          <w:sz w:val="28"/>
          <w:szCs w:val="28"/>
        </w:rPr>
      </w:pPr>
      <w:bookmarkStart w:id="2" w:name="_GoBack"/>
      <w:bookmarkEnd w:id="2"/>
    </w:p>
    <w:sectPr w:rsidR="00155F6D" w:rsidRPr="00005FC5" w:rsidSect="000D1FBB">
      <w:headerReference w:type="default" r:id="rId10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61085A" w14:textId="77777777" w:rsidR="008336D9" w:rsidRDefault="008336D9">
      <w:r>
        <w:separator/>
      </w:r>
    </w:p>
  </w:endnote>
  <w:endnote w:type="continuationSeparator" w:id="0">
    <w:p w14:paraId="14A023BA" w14:textId="77777777" w:rsidR="008336D9" w:rsidRDefault="0083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742569" w14:textId="77777777" w:rsidR="008336D9" w:rsidRDefault="008336D9">
      <w:r>
        <w:separator/>
      </w:r>
    </w:p>
  </w:footnote>
  <w:footnote w:type="continuationSeparator" w:id="0">
    <w:p w14:paraId="042E29EE" w14:textId="77777777" w:rsidR="008336D9" w:rsidRDefault="00833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62002"/>
      <w:docPartObj>
        <w:docPartGallery w:val="Page Numbers (Top of Page)"/>
        <w:docPartUnique/>
      </w:docPartObj>
    </w:sdtPr>
    <w:sdtEndPr/>
    <w:sdtContent>
      <w:p w14:paraId="741A0089" w14:textId="77777777" w:rsidR="00820E2E" w:rsidRDefault="00F61D6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F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93856D" w14:textId="77777777" w:rsidR="00820E2E" w:rsidRDefault="00820E2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046EE3"/>
    <w:multiLevelType w:val="singleLevel"/>
    <w:tmpl w:val="82F8C74C"/>
    <w:lvl w:ilvl="0">
      <w:start w:val="1"/>
      <w:numFmt w:val="decimal"/>
      <w:lvlText w:val="%1."/>
      <w:legacy w:legacy="1" w:legacySpace="0" w:legacyIndent="355"/>
      <w:lvlJc w:val="left"/>
      <w:pPr>
        <w:ind w:left="993" w:firstLine="0"/>
      </w:pPr>
      <w:rPr>
        <w:rFonts w:ascii="Times New Roman" w:hAnsi="Times New Roman" w:cs="Times New Roman" w:hint="default"/>
        <w:b w:val="0"/>
      </w:rPr>
    </w:lvl>
  </w:abstractNum>
  <w:abstractNum w:abstractNumId="12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8459A9"/>
    <w:multiLevelType w:val="hybridMultilevel"/>
    <w:tmpl w:val="1D128520"/>
    <w:lvl w:ilvl="0" w:tplc="6D2CC2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E92550"/>
    <w:multiLevelType w:val="hybridMultilevel"/>
    <w:tmpl w:val="39AA9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23"/>
  </w:num>
  <w:num w:numId="5">
    <w:abstractNumId w:val="6"/>
  </w:num>
  <w:num w:numId="6">
    <w:abstractNumId w:val="1"/>
  </w:num>
  <w:num w:numId="7">
    <w:abstractNumId w:val="2"/>
  </w:num>
  <w:num w:numId="8">
    <w:abstractNumId w:val="18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6"/>
  </w:num>
  <w:num w:numId="15">
    <w:abstractNumId w:val="19"/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21"/>
  </w:num>
  <w:num w:numId="21">
    <w:abstractNumId w:val="20"/>
  </w:num>
  <w:num w:numId="22">
    <w:abstractNumId w:val="11"/>
    <w:lvlOverride w:ilvl="0">
      <w:startOverride w:val="1"/>
    </w:lvlOverride>
  </w:num>
  <w:num w:numId="23">
    <w:abstractNumId w:val="1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2F6B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5FC5"/>
    <w:rsid w:val="0000678A"/>
    <w:rsid w:val="0000702F"/>
    <w:rsid w:val="00007562"/>
    <w:rsid w:val="00010C96"/>
    <w:rsid w:val="000114C2"/>
    <w:rsid w:val="000119D5"/>
    <w:rsid w:val="00012F5E"/>
    <w:rsid w:val="00013613"/>
    <w:rsid w:val="00013D6F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194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0F45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1FBB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3E4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314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8EA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AFC"/>
    <w:rsid w:val="00140D7E"/>
    <w:rsid w:val="0014162B"/>
    <w:rsid w:val="0014170A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5F6D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890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4D79"/>
    <w:rsid w:val="001F576E"/>
    <w:rsid w:val="001F5AEF"/>
    <w:rsid w:val="001F658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77FD8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A4D"/>
    <w:rsid w:val="00294B6D"/>
    <w:rsid w:val="00295739"/>
    <w:rsid w:val="002975AD"/>
    <w:rsid w:val="002A1012"/>
    <w:rsid w:val="002A2758"/>
    <w:rsid w:val="002A36C7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142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4FCF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DA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5DDC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8A3"/>
    <w:rsid w:val="003C691F"/>
    <w:rsid w:val="003C79EA"/>
    <w:rsid w:val="003C7A79"/>
    <w:rsid w:val="003D058E"/>
    <w:rsid w:val="003D146B"/>
    <w:rsid w:val="003D1C6B"/>
    <w:rsid w:val="003D1DD7"/>
    <w:rsid w:val="003D2F7A"/>
    <w:rsid w:val="003D3868"/>
    <w:rsid w:val="003D394A"/>
    <w:rsid w:val="003D4172"/>
    <w:rsid w:val="003D6B35"/>
    <w:rsid w:val="003D7623"/>
    <w:rsid w:val="003D7B41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A4E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6B"/>
    <w:rsid w:val="00412FE6"/>
    <w:rsid w:val="00413347"/>
    <w:rsid w:val="004137EF"/>
    <w:rsid w:val="00414D00"/>
    <w:rsid w:val="00415044"/>
    <w:rsid w:val="00415702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680E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602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2E0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3BF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685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A1E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A3A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3B82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35B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87742"/>
    <w:rsid w:val="00692805"/>
    <w:rsid w:val="0069298B"/>
    <w:rsid w:val="00692CFD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3E3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1EF"/>
    <w:rsid w:val="006E681D"/>
    <w:rsid w:val="006E7811"/>
    <w:rsid w:val="006F0935"/>
    <w:rsid w:val="006F0C4A"/>
    <w:rsid w:val="006F12BB"/>
    <w:rsid w:val="006F186D"/>
    <w:rsid w:val="006F19BA"/>
    <w:rsid w:val="006F1AF2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24"/>
    <w:rsid w:val="00747F79"/>
    <w:rsid w:val="0075098F"/>
    <w:rsid w:val="00750B86"/>
    <w:rsid w:val="00750D6F"/>
    <w:rsid w:val="00751802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33F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67E84"/>
    <w:rsid w:val="00771B0E"/>
    <w:rsid w:val="00772141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AA0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1A4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71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6ED6"/>
    <w:rsid w:val="00817BFC"/>
    <w:rsid w:val="008200C1"/>
    <w:rsid w:val="00820E00"/>
    <w:rsid w:val="00820E2E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6D9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606"/>
    <w:rsid w:val="008539C3"/>
    <w:rsid w:val="00853CA3"/>
    <w:rsid w:val="00854920"/>
    <w:rsid w:val="0085592E"/>
    <w:rsid w:val="00856968"/>
    <w:rsid w:val="00856C0A"/>
    <w:rsid w:val="00857395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9EB"/>
    <w:rsid w:val="008C3B7D"/>
    <w:rsid w:val="008C43C9"/>
    <w:rsid w:val="008C4A25"/>
    <w:rsid w:val="008C4A53"/>
    <w:rsid w:val="008C4CAC"/>
    <w:rsid w:val="008C6121"/>
    <w:rsid w:val="008C6599"/>
    <w:rsid w:val="008C6D3B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587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3EF9"/>
    <w:rsid w:val="00904873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A45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D7082"/>
    <w:rsid w:val="009E1889"/>
    <w:rsid w:val="009E2B4E"/>
    <w:rsid w:val="009E2F1E"/>
    <w:rsid w:val="009E3B01"/>
    <w:rsid w:val="009E3CBE"/>
    <w:rsid w:val="009E69E6"/>
    <w:rsid w:val="009E6AFE"/>
    <w:rsid w:val="009E714B"/>
    <w:rsid w:val="009F26D4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211"/>
    <w:rsid w:val="00A035F1"/>
    <w:rsid w:val="00A03802"/>
    <w:rsid w:val="00A04400"/>
    <w:rsid w:val="00A04874"/>
    <w:rsid w:val="00A04A82"/>
    <w:rsid w:val="00A05654"/>
    <w:rsid w:val="00A05963"/>
    <w:rsid w:val="00A07077"/>
    <w:rsid w:val="00A1056B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328"/>
    <w:rsid w:val="00A26815"/>
    <w:rsid w:val="00A26BA0"/>
    <w:rsid w:val="00A278FA"/>
    <w:rsid w:val="00A27E4F"/>
    <w:rsid w:val="00A315D9"/>
    <w:rsid w:val="00A323B8"/>
    <w:rsid w:val="00A32A14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4C03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0F26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2F1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6673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4C36"/>
    <w:rsid w:val="00B85203"/>
    <w:rsid w:val="00B85735"/>
    <w:rsid w:val="00B860A8"/>
    <w:rsid w:val="00B86F23"/>
    <w:rsid w:val="00B905E2"/>
    <w:rsid w:val="00B90900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5DB2"/>
    <w:rsid w:val="00B965AD"/>
    <w:rsid w:val="00B96E77"/>
    <w:rsid w:val="00BA0EBD"/>
    <w:rsid w:val="00BA1218"/>
    <w:rsid w:val="00BA1698"/>
    <w:rsid w:val="00BA1F08"/>
    <w:rsid w:val="00BA277A"/>
    <w:rsid w:val="00BA3CEE"/>
    <w:rsid w:val="00BA4239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202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6EC8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535D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6E85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7C7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1EFC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0062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42A2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37283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DA8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1C6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3596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194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6F25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24EA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67E62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474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9BA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4F4D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5802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1D61"/>
    <w:rsid w:val="00F6313C"/>
    <w:rsid w:val="00F63635"/>
    <w:rsid w:val="00F639A5"/>
    <w:rsid w:val="00F63D0F"/>
    <w:rsid w:val="00F649A7"/>
    <w:rsid w:val="00F64B36"/>
    <w:rsid w:val="00F64C6B"/>
    <w:rsid w:val="00F655F5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23D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7B2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590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33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B35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9">
    <w:name w:val="List Paragraph"/>
    <w:basedOn w:val="a0"/>
    <w:uiPriority w:val="34"/>
    <w:qFormat/>
    <w:rsid w:val="00513685"/>
    <w:pPr>
      <w:ind w:left="720"/>
      <w:contextualSpacing/>
    </w:pPr>
  </w:style>
  <w:style w:type="character" w:customStyle="1" w:styleId="aa">
    <w:name w:val="Верхний колонтитул Знак"/>
    <w:basedOn w:val="a1"/>
    <w:link w:val="a9"/>
    <w:uiPriority w:val="99"/>
    <w:rsid w:val="00820E2E"/>
  </w:style>
  <w:style w:type="paragraph" w:customStyle="1" w:styleId="afa">
    <w:name w:val="Нормальный (таблица)"/>
    <w:basedOn w:val="a0"/>
    <w:next w:val="a0"/>
    <w:rsid w:val="00155F6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taiturka.irkmo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91;&#1093;&#1075;&#1072;&#1083;&#1090;&#1077;&#1088;\Desktop\&#1086;&#1073;&#1088;&#1072;&#1079;&#1077;&#1094;%20&#1053;&#1055;&#1040;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шаблон1.dotx</Template>
  <TotalTime>119</TotalTime>
  <Pages>8</Pages>
  <Words>2299</Words>
  <Characters>13109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15378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47</cp:revision>
  <cp:lastPrinted>2022-03-23T06:24:00Z</cp:lastPrinted>
  <dcterms:created xsi:type="dcterms:W3CDTF">2019-11-07T13:00:00Z</dcterms:created>
  <dcterms:modified xsi:type="dcterms:W3CDTF">2025-03-03T02:47:00Z</dcterms:modified>
</cp:coreProperties>
</file>