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9F8" w:rsidRDefault="000D59F8">
      <w:pPr>
        <w:rPr>
          <w:sz w:val="2"/>
        </w:rPr>
      </w:pPr>
    </w:p>
    <w:p w:rsidR="0094670C" w:rsidRDefault="0094670C" w:rsidP="00F52760">
      <w:pPr>
        <w:ind w:left="6237"/>
        <w:rPr>
          <w:sz w:val="22"/>
          <w:szCs w:val="22"/>
        </w:rPr>
      </w:pPr>
    </w:p>
    <w:p w:rsidR="00F52760" w:rsidRPr="00225907" w:rsidRDefault="00F52760" w:rsidP="00F52760">
      <w:pPr>
        <w:ind w:left="6237"/>
        <w:rPr>
          <w:sz w:val="22"/>
          <w:szCs w:val="22"/>
        </w:rPr>
      </w:pPr>
      <w:r w:rsidRPr="00225907">
        <w:rPr>
          <w:sz w:val="22"/>
          <w:szCs w:val="22"/>
        </w:rPr>
        <w:t xml:space="preserve">Приложение </w:t>
      </w:r>
      <w:r w:rsidR="00825766" w:rsidRPr="00225907">
        <w:rPr>
          <w:sz w:val="22"/>
          <w:szCs w:val="22"/>
        </w:rPr>
        <w:t>№</w:t>
      </w:r>
      <w:r w:rsidR="0024798E" w:rsidRPr="00225907">
        <w:rPr>
          <w:sz w:val="22"/>
          <w:szCs w:val="22"/>
        </w:rPr>
        <w:t xml:space="preserve"> </w:t>
      </w:r>
      <w:r w:rsidR="00825766" w:rsidRPr="00225907">
        <w:rPr>
          <w:sz w:val="22"/>
          <w:szCs w:val="22"/>
        </w:rPr>
        <w:t>1</w:t>
      </w:r>
      <w:r w:rsidRPr="00225907">
        <w:rPr>
          <w:sz w:val="22"/>
          <w:szCs w:val="22"/>
        </w:rPr>
        <w:t xml:space="preserve"> </w:t>
      </w:r>
    </w:p>
    <w:p w:rsidR="00F52760" w:rsidRPr="00225907" w:rsidRDefault="00F52760" w:rsidP="00825766">
      <w:pPr>
        <w:ind w:left="6237"/>
        <w:rPr>
          <w:sz w:val="22"/>
          <w:szCs w:val="22"/>
        </w:rPr>
      </w:pPr>
      <w:r w:rsidRPr="00225907">
        <w:rPr>
          <w:sz w:val="22"/>
          <w:szCs w:val="22"/>
        </w:rPr>
        <w:t xml:space="preserve">к постановлению </w:t>
      </w:r>
    </w:p>
    <w:p w:rsidR="00F52760" w:rsidRPr="00225907" w:rsidRDefault="00F52760" w:rsidP="00F52760">
      <w:pPr>
        <w:ind w:left="1985" w:right="-406"/>
        <w:rPr>
          <w:sz w:val="22"/>
          <w:szCs w:val="22"/>
        </w:rPr>
      </w:pPr>
      <w:r w:rsidRPr="00225907">
        <w:rPr>
          <w:sz w:val="22"/>
          <w:szCs w:val="22"/>
        </w:rPr>
        <w:t xml:space="preserve">                                                   </w:t>
      </w:r>
      <w:r w:rsidR="00225907">
        <w:rPr>
          <w:sz w:val="22"/>
          <w:szCs w:val="22"/>
        </w:rPr>
        <w:t xml:space="preserve">                         </w:t>
      </w:r>
      <w:r w:rsidRPr="00225907">
        <w:rPr>
          <w:sz w:val="22"/>
          <w:szCs w:val="22"/>
        </w:rPr>
        <w:t xml:space="preserve">  от «___»_________202</w:t>
      </w:r>
      <w:r w:rsidR="00877B98">
        <w:rPr>
          <w:sz w:val="22"/>
          <w:szCs w:val="22"/>
        </w:rPr>
        <w:t>2</w:t>
      </w:r>
      <w:r w:rsidR="00225907">
        <w:rPr>
          <w:sz w:val="22"/>
          <w:szCs w:val="22"/>
        </w:rPr>
        <w:t xml:space="preserve"> г    </w:t>
      </w:r>
      <w:r w:rsidRPr="00225907">
        <w:rPr>
          <w:sz w:val="22"/>
          <w:szCs w:val="22"/>
        </w:rPr>
        <w:t>№________</w:t>
      </w:r>
    </w:p>
    <w:p w:rsidR="00F52760" w:rsidRPr="00225907" w:rsidRDefault="00F52760" w:rsidP="00F52760">
      <w:pPr>
        <w:ind w:left="1985" w:right="-406"/>
        <w:rPr>
          <w:sz w:val="22"/>
          <w:szCs w:val="22"/>
        </w:rPr>
      </w:pPr>
    </w:p>
    <w:p w:rsidR="00F52760" w:rsidRPr="00225907" w:rsidRDefault="00F52760" w:rsidP="00F52760">
      <w:pPr>
        <w:ind w:left="1985"/>
        <w:rPr>
          <w:sz w:val="22"/>
          <w:szCs w:val="22"/>
          <w:u w:val="single"/>
        </w:rPr>
      </w:pPr>
    </w:p>
    <w:p w:rsidR="00843979" w:rsidRDefault="00843979" w:rsidP="00F52760">
      <w:pPr>
        <w:ind w:left="1985"/>
        <w:rPr>
          <w:sz w:val="20"/>
          <w:szCs w:val="20"/>
          <w:u w:val="single"/>
        </w:rPr>
      </w:pPr>
    </w:p>
    <w:p w:rsidR="00F52760" w:rsidRDefault="00F52760" w:rsidP="00F52760">
      <w:pPr>
        <w:pStyle w:val="a7"/>
        <w:tabs>
          <w:tab w:val="left" w:pos="765"/>
          <w:tab w:val="center" w:pos="4829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СХЕМА РАСПОЛОЖЕНИЯ  ГРАНИЦ  ПУБЛИЧНОГО СЕРВИТУТА</w:t>
      </w:r>
    </w:p>
    <w:p w:rsidR="00344870" w:rsidRDefault="00344870" w:rsidP="00C826C4">
      <w:pPr>
        <w:jc w:val="center"/>
      </w:pPr>
    </w:p>
    <w:p w:rsidR="00843979" w:rsidRPr="00F24418" w:rsidRDefault="00843979" w:rsidP="00C826C4">
      <w:pPr>
        <w:jc w:val="center"/>
      </w:pPr>
    </w:p>
    <w:tbl>
      <w:tblPr>
        <w:tblW w:w="1020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4"/>
        <w:gridCol w:w="3825"/>
        <w:gridCol w:w="3577"/>
      </w:tblGrid>
      <w:tr w:rsidR="00C826C4" w:rsidRPr="0094670C" w:rsidTr="0094670C">
        <w:trPr>
          <w:jc w:val="center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94670C" w:rsidRPr="0094670C" w:rsidRDefault="00F52760" w:rsidP="0094670C">
            <w:r w:rsidRPr="0094670C">
              <w:t xml:space="preserve">Площадь испрашиваемого публичного сервитута </w:t>
            </w:r>
            <w:r w:rsidR="00DB2ECE" w:rsidRPr="0094670C">
              <w:t>20</w:t>
            </w:r>
            <w:r w:rsidRPr="0094670C">
              <w:t xml:space="preserve"> кв.</w:t>
            </w:r>
            <w:r w:rsidR="00225907" w:rsidRPr="0094670C">
              <w:t xml:space="preserve"> </w:t>
            </w:r>
            <w:r w:rsidRPr="0094670C">
              <w:t>м</w:t>
            </w:r>
          </w:p>
        </w:tc>
      </w:tr>
      <w:tr w:rsidR="008D6C30" w:rsidRPr="0094670C" w:rsidTr="00E674CE">
        <w:trPr>
          <w:jc w:val="center"/>
        </w:trPr>
        <w:tc>
          <w:tcPr>
            <w:tcW w:w="2804" w:type="dxa"/>
            <w:vMerge w:val="restart"/>
            <w:shd w:val="clear" w:color="auto" w:fill="auto"/>
            <w:vAlign w:val="center"/>
          </w:tcPr>
          <w:p w:rsidR="008D6C30" w:rsidRPr="0094670C" w:rsidRDefault="008D6C30" w:rsidP="00E674CE">
            <w:pPr>
              <w:jc w:val="center"/>
            </w:pPr>
            <w:r w:rsidRPr="0094670C">
              <w:t>Обозначение характерных точек границ</w:t>
            </w:r>
          </w:p>
        </w:tc>
        <w:tc>
          <w:tcPr>
            <w:tcW w:w="7402" w:type="dxa"/>
            <w:gridSpan w:val="2"/>
            <w:shd w:val="clear" w:color="auto" w:fill="auto"/>
            <w:vAlign w:val="center"/>
          </w:tcPr>
          <w:p w:rsidR="008D6C30" w:rsidRPr="0094670C" w:rsidRDefault="008D6C30" w:rsidP="00E674CE">
            <w:pPr>
              <w:jc w:val="center"/>
              <w:rPr>
                <w:lang w:val="en-US"/>
              </w:rPr>
            </w:pPr>
            <w:r w:rsidRPr="0094670C">
              <w:t>Координаты, м</w:t>
            </w:r>
          </w:p>
        </w:tc>
      </w:tr>
      <w:tr w:rsidR="008D6C30" w:rsidRPr="0094670C" w:rsidTr="00E674CE">
        <w:trPr>
          <w:jc w:val="center"/>
        </w:trPr>
        <w:tc>
          <w:tcPr>
            <w:tcW w:w="2804" w:type="dxa"/>
            <w:vMerge/>
            <w:shd w:val="clear" w:color="auto" w:fill="auto"/>
            <w:vAlign w:val="center"/>
          </w:tcPr>
          <w:p w:rsidR="008D6C30" w:rsidRPr="0094670C" w:rsidRDefault="008D6C30" w:rsidP="00E674CE">
            <w:pPr>
              <w:jc w:val="center"/>
            </w:pPr>
          </w:p>
        </w:tc>
        <w:tc>
          <w:tcPr>
            <w:tcW w:w="3825" w:type="dxa"/>
            <w:shd w:val="clear" w:color="auto" w:fill="auto"/>
            <w:vAlign w:val="center"/>
          </w:tcPr>
          <w:p w:rsidR="008D6C30" w:rsidRPr="0094670C" w:rsidRDefault="008D6C30" w:rsidP="00E674CE">
            <w:pPr>
              <w:jc w:val="center"/>
            </w:pPr>
            <w:r w:rsidRPr="0094670C">
              <w:rPr>
                <w:lang w:val="en-US"/>
              </w:rPr>
              <w:t>X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8D6C30" w:rsidRPr="0094670C" w:rsidRDefault="008D6C30" w:rsidP="00E674CE">
            <w:pPr>
              <w:jc w:val="center"/>
              <w:rPr>
                <w:lang w:val="en-US"/>
              </w:rPr>
            </w:pPr>
            <w:r w:rsidRPr="0094670C">
              <w:rPr>
                <w:lang w:val="en-US"/>
              </w:rPr>
              <w:t>Y</w:t>
            </w:r>
          </w:p>
        </w:tc>
      </w:tr>
      <w:tr w:rsidR="0038624B" w:rsidRPr="0094670C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8624B" w:rsidRPr="0094670C" w:rsidRDefault="0038624B" w:rsidP="00E674CE">
            <w:pPr>
              <w:jc w:val="center"/>
            </w:pPr>
            <w:r w:rsidRPr="0094670C">
              <w:t>1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38624B" w:rsidRPr="0094670C" w:rsidRDefault="0038624B" w:rsidP="00E674CE">
            <w:pPr>
              <w:jc w:val="center"/>
            </w:pPr>
            <w:r w:rsidRPr="0094670C">
              <w:t>2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38624B" w:rsidRPr="0094670C" w:rsidRDefault="0038624B" w:rsidP="00E674CE">
            <w:pPr>
              <w:jc w:val="center"/>
            </w:pPr>
            <w:r w:rsidRPr="0094670C">
              <w:t>3</w:t>
            </w:r>
          </w:p>
        </w:tc>
      </w:tr>
      <w:tr w:rsidR="0038624B" w:rsidRPr="0094670C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8624B" w:rsidRPr="0094670C" w:rsidRDefault="008D6C30" w:rsidP="00E674CE">
            <w:pPr>
              <w:jc w:val="center"/>
            </w:pPr>
            <w:r w:rsidRPr="0094670C">
              <w:t>:ЗУ1(1)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38624B" w:rsidRPr="0094670C" w:rsidRDefault="008D6C30" w:rsidP="00E674CE">
            <w:pPr>
              <w:jc w:val="center"/>
            </w:pPr>
            <w:r w:rsidRPr="0094670C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38624B" w:rsidRPr="0094670C" w:rsidRDefault="008D6C30" w:rsidP="00E674CE">
            <w:pPr>
              <w:jc w:val="center"/>
            </w:pPr>
            <w:r w:rsidRPr="0094670C">
              <w:t>–</w:t>
            </w:r>
          </w:p>
        </w:tc>
      </w:tr>
      <w:tr w:rsidR="00275593" w:rsidRPr="0094670C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593" w:rsidRPr="0094670C" w:rsidRDefault="00275593" w:rsidP="002754E4">
            <w:pPr>
              <w:jc w:val="center"/>
            </w:pPr>
            <w:r w:rsidRPr="0094670C">
              <w:t>н1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949850.59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3195858.96</w:t>
            </w:r>
          </w:p>
        </w:tc>
      </w:tr>
      <w:tr w:rsidR="00275593" w:rsidRPr="0094670C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593" w:rsidRPr="0094670C" w:rsidRDefault="00275593" w:rsidP="002754E4">
            <w:pPr>
              <w:jc w:val="center"/>
            </w:pPr>
            <w:r w:rsidRPr="0094670C">
              <w:t>н2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949850.62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3195859.96</w:t>
            </w:r>
          </w:p>
        </w:tc>
      </w:tr>
      <w:tr w:rsidR="00275593" w:rsidRPr="0094670C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593" w:rsidRPr="0094670C" w:rsidRDefault="00275593" w:rsidP="002754E4">
            <w:pPr>
              <w:jc w:val="center"/>
            </w:pPr>
            <w:r w:rsidRPr="0094670C">
              <w:t>н3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949849.62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3195859.99</w:t>
            </w:r>
          </w:p>
        </w:tc>
      </w:tr>
      <w:tr w:rsidR="00275593" w:rsidRPr="0094670C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593" w:rsidRPr="0094670C" w:rsidRDefault="00275593" w:rsidP="002754E4">
            <w:pPr>
              <w:jc w:val="center"/>
            </w:pPr>
            <w:r w:rsidRPr="0094670C">
              <w:t>н4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949849.59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3195858.99</w:t>
            </w:r>
          </w:p>
        </w:tc>
      </w:tr>
      <w:tr w:rsidR="00275593" w:rsidRPr="0094670C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593" w:rsidRPr="0094670C" w:rsidRDefault="00275593" w:rsidP="002754E4">
            <w:pPr>
              <w:jc w:val="center"/>
            </w:pPr>
            <w:r w:rsidRPr="0094670C">
              <w:t>н1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949850.59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3195858.96</w:t>
            </w:r>
          </w:p>
        </w:tc>
      </w:tr>
      <w:tr w:rsidR="002754E4" w:rsidRPr="0094670C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94670C" w:rsidRDefault="002754E4" w:rsidP="002754E4">
            <w:pPr>
              <w:jc w:val="center"/>
            </w:pPr>
            <w:r w:rsidRPr="0094670C">
              <w:t>:ЗУ1(2)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94670C" w:rsidRDefault="002754E4" w:rsidP="00877B98">
            <w:pPr>
              <w:jc w:val="center"/>
            </w:pPr>
            <w:r w:rsidRPr="0094670C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94670C" w:rsidRDefault="002754E4" w:rsidP="00877B98">
            <w:pPr>
              <w:jc w:val="center"/>
            </w:pPr>
            <w:r w:rsidRPr="0094670C">
              <w:t>–</w:t>
            </w:r>
          </w:p>
        </w:tc>
      </w:tr>
      <w:tr w:rsidR="00275593" w:rsidRPr="0094670C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593" w:rsidRPr="0094670C" w:rsidRDefault="00275593" w:rsidP="002754E4">
            <w:pPr>
              <w:jc w:val="center"/>
            </w:pPr>
            <w:r w:rsidRPr="0094670C">
              <w:t>н5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949860.25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3195873.03</w:t>
            </w:r>
          </w:p>
        </w:tc>
      </w:tr>
      <w:tr w:rsidR="00275593" w:rsidRPr="0094670C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593" w:rsidRPr="0094670C" w:rsidRDefault="00275593" w:rsidP="002754E4">
            <w:pPr>
              <w:jc w:val="center"/>
            </w:pPr>
            <w:r w:rsidRPr="0094670C">
              <w:t>н6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949860.84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3195873.84</w:t>
            </w:r>
          </w:p>
        </w:tc>
      </w:tr>
      <w:tr w:rsidR="00275593" w:rsidRPr="0094670C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593" w:rsidRPr="0094670C" w:rsidRDefault="00275593" w:rsidP="002754E4">
            <w:pPr>
              <w:jc w:val="center"/>
            </w:pPr>
            <w:r w:rsidRPr="0094670C">
              <w:t>н7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949860.03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3195874.42</w:t>
            </w:r>
          </w:p>
        </w:tc>
      </w:tr>
      <w:tr w:rsidR="00275593" w:rsidRPr="0094670C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593" w:rsidRPr="0094670C" w:rsidRDefault="00275593" w:rsidP="002754E4">
            <w:pPr>
              <w:jc w:val="center"/>
            </w:pPr>
            <w:r w:rsidRPr="0094670C">
              <w:t>н8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949859.45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3195873.62</w:t>
            </w:r>
          </w:p>
        </w:tc>
      </w:tr>
      <w:tr w:rsidR="00275593" w:rsidRPr="0094670C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593" w:rsidRPr="0094670C" w:rsidRDefault="00275593" w:rsidP="002754E4">
            <w:pPr>
              <w:jc w:val="center"/>
            </w:pPr>
            <w:r w:rsidRPr="0094670C">
              <w:t>н5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949860.25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3195873.03</w:t>
            </w:r>
          </w:p>
        </w:tc>
      </w:tr>
      <w:tr w:rsidR="002754E4" w:rsidRPr="0094670C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94670C" w:rsidRDefault="002754E4" w:rsidP="002754E4">
            <w:pPr>
              <w:jc w:val="center"/>
            </w:pPr>
            <w:r w:rsidRPr="0094670C">
              <w:t>:ЗУ1(3)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94670C" w:rsidRDefault="002754E4" w:rsidP="00877B98">
            <w:pPr>
              <w:jc w:val="center"/>
            </w:pPr>
            <w:r w:rsidRPr="0094670C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94670C" w:rsidRDefault="002754E4" w:rsidP="00877B98">
            <w:pPr>
              <w:jc w:val="center"/>
            </w:pPr>
            <w:r w:rsidRPr="0094670C">
              <w:t>–</w:t>
            </w:r>
          </w:p>
        </w:tc>
      </w:tr>
      <w:tr w:rsidR="00275593" w:rsidRPr="0094670C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593" w:rsidRPr="0094670C" w:rsidRDefault="00275593" w:rsidP="002754E4">
            <w:pPr>
              <w:jc w:val="center"/>
            </w:pPr>
            <w:r w:rsidRPr="0094670C">
              <w:t>н9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950026.28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3196036.16</w:t>
            </w:r>
          </w:p>
        </w:tc>
      </w:tr>
      <w:tr w:rsidR="00275593" w:rsidRPr="0094670C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593" w:rsidRPr="0094670C" w:rsidRDefault="00275593" w:rsidP="002754E4">
            <w:pPr>
              <w:jc w:val="center"/>
            </w:pPr>
            <w:r w:rsidRPr="0094670C">
              <w:t>н10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950026.18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3196037.15</w:t>
            </w:r>
          </w:p>
        </w:tc>
      </w:tr>
      <w:tr w:rsidR="00275593" w:rsidRPr="0094670C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593" w:rsidRPr="0094670C" w:rsidRDefault="00275593" w:rsidP="002754E4">
            <w:pPr>
              <w:jc w:val="center"/>
            </w:pPr>
            <w:r w:rsidRPr="0094670C">
              <w:t>н11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950025.18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3196037.05</w:t>
            </w:r>
          </w:p>
        </w:tc>
      </w:tr>
      <w:tr w:rsidR="00275593" w:rsidRPr="0094670C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593" w:rsidRPr="0094670C" w:rsidRDefault="00275593" w:rsidP="002754E4">
            <w:pPr>
              <w:jc w:val="center"/>
            </w:pPr>
            <w:r w:rsidRPr="0094670C">
              <w:t>н12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950025.29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3196036.06</w:t>
            </w:r>
          </w:p>
        </w:tc>
      </w:tr>
      <w:tr w:rsidR="00275593" w:rsidRPr="0094670C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593" w:rsidRPr="0094670C" w:rsidRDefault="00275593" w:rsidP="002754E4">
            <w:pPr>
              <w:jc w:val="center"/>
            </w:pPr>
            <w:r w:rsidRPr="0094670C">
              <w:t>н9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950026.28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3196036.16</w:t>
            </w:r>
          </w:p>
        </w:tc>
      </w:tr>
      <w:tr w:rsidR="002754E4" w:rsidRPr="0094670C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94670C" w:rsidRDefault="002754E4" w:rsidP="002754E4">
            <w:pPr>
              <w:jc w:val="center"/>
            </w:pPr>
            <w:r w:rsidRPr="0094670C">
              <w:t>:ЗУ1(4)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94670C" w:rsidRDefault="002754E4" w:rsidP="00877B98">
            <w:pPr>
              <w:jc w:val="center"/>
            </w:pPr>
            <w:r w:rsidRPr="0094670C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94670C" w:rsidRDefault="002754E4" w:rsidP="00877B98">
            <w:pPr>
              <w:jc w:val="center"/>
            </w:pPr>
            <w:r w:rsidRPr="0094670C">
              <w:t>–</w:t>
            </w:r>
          </w:p>
        </w:tc>
      </w:tr>
      <w:tr w:rsidR="00275593" w:rsidRPr="0094670C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593" w:rsidRPr="0094670C" w:rsidRDefault="00275593" w:rsidP="002754E4">
            <w:pPr>
              <w:jc w:val="center"/>
            </w:pPr>
            <w:r w:rsidRPr="0094670C">
              <w:t>н13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950029.76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3196003.81</w:t>
            </w:r>
          </w:p>
        </w:tc>
      </w:tr>
      <w:tr w:rsidR="00275593" w:rsidRPr="0094670C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593" w:rsidRPr="0094670C" w:rsidRDefault="00275593" w:rsidP="002754E4">
            <w:pPr>
              <w:jc w:val="center"/>
            </w:pPr>
            <w:r w:rsidRPr="0094670C">
              <w:t>н14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950028.76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3196008.59</w:t>
            </w:r>
          </w:p>
        </w:tc>
      </w:tr>
      <w:tr w:rsidR="00275593" w:rsidRPr="0094670C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593" w:rsidRPr="0094670C" w:rsidRDefault="00275593" w:rsidP="002754E4">
            <w:pPr>
              <w:jc w:val="center"/>
            </w:pPr>
            <w:r w:rsidRPr="0094670C">
              <w:t>н15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950027.78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3196008.39</w:t>
            </w:r>
          </w:p>
        </w:tc>
      </w:tr>
      <w:tr w:rsidR="00275593" w:rsidRPr="0094670C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593" w:rsidRPr="0094670C" w:rsidRDefault="00275593" w:rsidP="002754E4">
            <w:pPr>
              <w:jc w:val="center"/>
            </w:pPr>
            <w:r w:rsidRPr="0094670C">
              <w:t>н16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950028.78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3196003.60</w:t>
            </w:r>
          </w:p>
        </w:tc>
      </w:tr>
      <w:tr w:rsidR="00275593" w:rsidRPr="0094670C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593" w:rsidRPr="0094670C" w:rsidRDefault="00275593" w:rsidP="002754E4">
            <w:pPr>
              <w:jc w:val="center"/>
            </w:pPr>
            <w:r w:rsidRPr="0094670C">
              <w:t>н13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950029.76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3196003.81</w:t>
            </w:r>
          </w:p>
        </w:tc>
      </w:tr>
      <w:tr w:rsidR="002754E4" w:rsidRPr="0094670C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94670C" w:rsidRDefault="002754E4" w:rsidP="002754E4">
            <w:pPr>
              <w:jc w:val="center"/>
            </w:pPr>
            <w:r w:rsidRPr="0094670C">
              <w:t>:ЗУ1(5)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94670C" w:rsidRDefault="002754E4" w:rsidP="00877B98">
            <w:pPr>
              <w:jc w:val="center"/>
            </w:pPr>
            <w:r w:rsidRPr="0094670C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94670C" w:rsidRDefault="002754E4" w:rsidP="00877B98">
            <w:pPr>
              <w:jc w:val="center"/>
            </w:pPr>
            <w:r w:rsidRPr="0094670C">
              <w:t>–</w:t>
            </w:r>
          </w:p>
        </w:tc>
      </w:tr>
      <w:tr w:rsidR="00275593" w:rsidRPr="0094670C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593" w:rsidRPr="0094670C" w:rsidRDefault="00275593" w:rsidP="002754E4">
            <w:pPr>
              <w:jc w:val="center"/>
            </w:pPr>
            <w:r w:rsidRPr="0094670C">
              <w:t>н17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950023.35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3196060.35</w:t>
            </w:r>
          </w:p>
        </w:tc>
      </w:tr>
      <w:tr w:rsidR="00275593" w:rsidRPr="0094670C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593" w:rsidRPr="0094670C" w:rsidRDefault="00275593" w:rsidP="002754E4">
            <w:pPr>
              <w:jc w:val="center"/>
            </w:pPr>
            <w:r w:rsidRPr="0094670C">
              <w:t>н18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950025.82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3196063.68</w:t>
            </w:r>
          </w:p>
        </w:tc>
      </w:tr>
      <w:tr w:rsidR="00275593" w:rsidRPr="0094670C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593" w:rsidRPr="0094670C" w:rsidRDefault="00275593" w:rsidP="002754E4">
            <w:pPr>
              <w:jc w:val="center"/>
            </w:pPr>
            <w:r w:rsidRPr="0094670C">
              <w:t>н19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950025.01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3196064.28</w:t>
            </w:r>
          </w:p>
        </w:tc>
      </w:tr>
      <w:tr w:rsidR="00275593" w:rsidRPr="0094670C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593" w:rsidRPr="0094670C" w:rsidRDefault="00275593" w:rsidP="002754E4">
            <w:pPr>
              <w:jc w:val="center"/>
            </w:pPr>
            <w:r w:rsidRPr="0094670C">
              <w:t>н20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950022.55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3196060.94</w:t>
            </w:r>
          </w:p>
        </w:tc>
      </w:tr>
      <w:tr w:rsidR="00275593" w:rsidRPr="0094670C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593" w:rsidRPr="0094670C" w:rsidRDefault="00275593" w:rsidP="002754E4">
            <w:pPr>
              <w:jc w:val="center"/>
            </w:pPr>
            <w:r w:rsidRPr="0094670C">
              <w:t>н17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950023.35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275593" w:rsidRPr="0094670C" w:rsidRDefault="00275593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3196060.35</w:t>
            </w:r>
          </w:p>
        </w:tc>
      </w:tr>
      <w:tr w:rsidR="002754E4" w:rsidRPr="0094670C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94670C" w:rsidRDefault="002754E4" w:rsidP="002754E4">
            <w:pPr>
              <w:jc w:val="center"/>
            </w:pPr>
            <w:r w:rsidRPr="0094670C">
              <w:t>:ЗУ1(6)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94670C" w:rsidRDefault="002754E4" w:rsidP="00877B98">
            <w:pPr>
              <w:jc w:val="center"/>
            </w:pPr>
            <w:r w:rsidRPr="0094670C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94670C" w:rsidRDefault="002754E4" w:rsidP="00877B98">
            <w:pPr>
              <w:jc w:val="center"/>
            </w:pPr>
            <w:r w:rsidRPr="0094670C">
              <w:t>–</w:t>
            </w:r>
          </w:p>
        </w:tc>
      </w:tr>
      <w:tr w:rsidR="0094670C" w:rsidRPr="0094670C" w:rsidTr="00877B98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4670C" w:rsidRPr="0094670C" w:rsidRDefault="0094670C" w:rsidP="002754E4">
            <w:pPr>
              <w:jc w:val="center"/>
            </w:pPr>
            <w:r w:rsidRPr="0094670C">
              <w:t>н21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4670C" w:rsidRPr="0094670C" w:rsidRDefault="0094670C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949826.46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4670C" w:rsidRPr="0094670C" w:rsidRDefault="0094670C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3195821.33</w:t>
            </w:r>
          </w:p>
        </w:tc>
      </w:tr>
      <w:tr w:rsidR="0094670C" w:rsidRPr="0094670C" w:rsidTr="00877B98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4670C" w:rsidRPr="0094670C" w:rsidRDefault="0094670C" w:rsidP="002754E4">
            <w:pPr>
              <w:jc w:val="center"/>
            </w:pPr>
            <w:r w:rsidRPr="0094670C">
              <w:t>н22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4670C" w:rsidRPr="0094670C" w:rsidRDefault="0094670C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949826.92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4670C" w:rsidRPr="0094670C" w:rsidRDefault="0094670C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3195823.08</w:t>
            </w:r>
          </w:p>
        </w:tc>
      </w:tr>
      <w:tr w:rsidR="0094670C" w:rsidRPr="0094670C" w:rsidTr="00877B98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4670C" w:rsidRPr="0094670C" w:rsidRDefault="0094670C" w:rsidP="002754E4">
            <w:pPr>
              <w:jc w:val="center"/>
            </w:pPr>
            <w:r w:rsidRPr="0094670C">
              <w:t>н23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4670C" w:rsidRPr="0094670C" w:rsidRDefault="0094670C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949827.63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4670C" w:rsidRPr="0094670C" w:rsidRDefault="0094670C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3195825.75</w:t>
            </w:r>
          </w:p>
        </w:tc>
      </w:tr>
      <w:tr w:rsidR="0094670C" w:rsidRPr="0094670C" w:rsidTr="00877B98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4670C" w:rsidRPr="0094670C" w:rsidRDefault="0094670C" w:rsidP="002754E4">
            <w:pPr>
              <w:jc w:val="center"/>
            </w:pPr>
            <w:r w:rsidRPr="0094670C">
              <w:t>н24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4670C" w:rsidRPr="0094670C" w:rsidRDefault="0094670C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949826.86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4670C" w:rsidRPr="0094670C" w:rsidRDefault="0094670C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3195825.84</w:t>
            </w:r>
          </w:p>
        </w:tc>
      </w:tr>
      <w:tr w:rsidR="0094670C" w:rsidRPr="0094670C" w:rsidTr="00877B98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4670C" w:rsidRPr="0094670C" w:rsidRDefault="0094670C" w:rsidP="00275593">
            <w:pPr>
              <w:jc w:val="center"/>
            </w:pPr>
            <w:r w:rsidRPr="0094670C">
              <w:t>н25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4670C" w:rsidRPr="0094670C" w:rsidRDefault="0094670C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949826.57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4670C" w:rsidRPr="0094670C" w:rsidRDefault="0094670C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3195825.86</w:t>
            </w:r>
          </w:p>
        </w:tc>
      </w:tr>
      <w:tr w:rsidR="0094670C" w:rsidRPr="0094670C" w:rsidTr="00877B98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4670C" w:rsidRPr="0094670C" w:rsidRDefault="0094670C" w:rsidP="00275593">
            <w:pPr>
              <w:jc w:val="center"/>
            </w:pPr>
            <w:r w:rsidRPr="0094670C">
              <w:t>н26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4670C" w:rsidRPr="0094670C" w:rsidRDefault="0094670C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949825.49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4670C" w:rsidRPr="0094670C" w:rsidRDefault="0094670C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3195821.53</w:t>
            </w:r>
          </w:p>
        </w:tc>
      </w:tr>
      <w:tr w:rsidR="0094670C" w:rsidRPr="0094670C" w:rsidTr="00877B98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4670C" w:rsidRPr="0094670C" w:rsidRDefault="0094670C" w:rsidP="002754E4">
            <w:pPr>
              <w:jc w:val="center"/>
            </w:pPr>
            <w:r w:rsidRPr="0094670C">
              <w:t>н21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4670C" w:rsidRPr="0094670C" w:rsidRDefault="0094670C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949826.46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4670C" w:rsidRPr="0094670C" w:rsidRDefault="0094670C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3195821.33</w:t>
            </w:r>
          </w:p>
        </w:tc>
      </w:tr>
      <w:tr w:rsidR="002754E4" w:rsidRPr="0094670C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94670C" w:rsidRDefault="002754E4" w:rsidP="002754E4">
            <w:pPr>
              <w:jc w:val="center"/>
            </w:pPr>
            <w:r w:rsidRPr="0094670C">
              <w:lastRenderedPageBreak/>
              <w:t>:ЗУ1(7)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94670C" w:rsidRDefault="002754E4" w:rsidP="00877B98">
            <w:pPr>
              <w:jc w:val="center"/>
            </w:pPr>
            <w:r w:rsidRPr="0094670C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94670C" w:rsidRDefault="002754E4" w:rsidP="00877B98">
            <w:pPr>
              <w:jc w:val="center"/>
            </w:pPr>
            <w:r w:rsidRPr="0094670C">
              <w:t>–</w:t>
            </w:r>
          </w:p>
        </w:tc>
      </w:tr>
      <w:tr w:rsidR="0094670C" w:rsidRPr="0094670C" w:rsidTr="00877B98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4670C" w:rsidRPr="0094670C" w:rsidRDefault="0094670C" w:rsidP="00275593">
            <w:pPr>
              <w:jc w:val="center"/>
            </w:pPr>
            <w:r w:rsidRPr="0094670C">
              <w:t>н27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4670C" w:rsidRPr="0094670C" w:rsidRDefault="0094670C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949796.65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4670C" w:rsidRPr="0094670C" w:rsidRDefault="0094670C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3195827.96</w:t>
            </w:r>
          </w:p>
        </w:tc>
      </w:tr>
      <w:tr w:rsidR="0094670C" w:rsidRPr="0094670C" w:rsidTr="00877B98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4670C" w:rsidRPr="0094670C" w:rsidRDefault="0094670C" w:rsidP="00275593">
            <w:pPr>
              <w:jc w:val="center"/>
            </w:pPr>
            <w:r w:rsidRPr="0094670C">
              <w:t>н28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4670C" w:rsidRPr="0094670C" w:rsidRDefault="0094670C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949796.74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4670C" w:rsidRPr="0094670C" w:rsidRDefault="0094670C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3195828.95</w:t>
            </w:r>
          </w:p>
        </w:tc>
      </w:tr>
      <w:tr w:rsidR="0094670C" w:rsidRPr="0094670C" w:rsidTr="00877B98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4670C" w:rsidRPr="0094670C" w:rsidRDefault="0094670C" w:rsidP="00275593">
            <w:pPr>
              <w:jc w:val="center"/>
            </w:pPr>
            <w:r w:rsidRPr="0094670C">
              <w:t>н29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4670C" w:rsidRPr="0094670C" w:rsidRDefault="0094670C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949792.99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4670C" w:rsidRPr="0094670C" w:rsidRDefault="0094670C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3195829.31</w:t>
            </w:r>
          </w:p>
        </w:tc>
      </w:tr>
      <w:tr w:rsidR="0094670C" w:rsidRPr="0094670C" w:rsidTr="00877B98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4670C" w:rsidRPr="0094670C" w:rsidRDefault="0094670C" w:rsidP="00275593">
            <w:pPr>
              <w:jc w:val="center"/>
            </w:pPr>
            <w:r w:rsidRPr="0094670C">
              <w:t>н30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4670C" w:rsidRPr="0094670C" w:rsidRDefault="0094670C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949792.89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4670C" w:rsidRPr="0094670C" w:rsidRDefault="0094670C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3195828.31</w:t>
            </w:r>
          </w:p>
        </w:tc>
      </w:tr>
      <w:tr w:rsidR="0094670C" w:rsidRPr="0094670C" w:rsidTr="00877B98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4670C" w:rsidRPr="0094670C" w:rsidRDefault="0094670C" w:rsidP="00275593">
            <w:pPr>
              <w:jc w:val="center"/>
            </w:pPr>
            <w:r w:rsidRPr="0094670C">
              <w:t>н27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4670C" w:rsidRPr="0094670C" w:rsidRDefault="0094670C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949796.65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4670C" w:rsidRPr="0094670C" w:rsidRDefault="0094670C" w:rsidP="0094670C">
            <w:pPr>
              <w:jc w:val="center"/>
              <w:rPr>
                <w:color w:val="000000"/>
              </w:rPr>
            </w:pPr>
            <w:r w:rsidRPr="0094670C">
              <w:rPr>
                <w:color w:val="000000"/>
              </w:rPr>
              <w:t>3195827.96</w:t>
            </w:r>
          </w:p>
        </w:tc>
      </w:tr>
      <w:tr w:rsidR="00B53101" w:rsidRPr="0094670C" w:rsidTr="00E674CE">
        <w:trPr>
          <w:jc w:val="center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B53101" w:rsidRPr="0094670C" w:rsidRDefault="00707D61" w:rsidP="00E674CE">
            <w:r w:rsidRPr="0094670C">
              <w:t>Система координат МСК-38, зона 3</w:t>
            </w:r>
          </w:p>
        </w:tc>
      </w:tr>
    </w:tbl>
    <w:p w:rsidR="008A19AA" w:rsidRDefault="008A19AA" w:rsidP="002E69BF">
      <w:pPr>
        <w:rPr>
          <w:sz w:val="8"/>
          <w:szCs w:val="8"/>
        </w:rPr>
      </w:pPr>
    </w:p>
    <w:p w:rsidR="00B05106" w:rsidRDefault="00B05106" w:rsidP="002E69BF">
      <w:pPr>
        <w:rPr>
          <w:sz w:val="8"/>
          <w:szCs w:val="8"/>
        </w:rPr>
      </w:pPr>
    </w:p>
    <w:tbl>
      <w:tblPr>
        <w:tblW w:w="10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2"/>
        <w:gridCol w:w="8583"/>
      </w:tblGrid>
      <w:tr w:rsidR="00B05106" w:rsidTr="00DB2ECE">
        <w:trPr>
          <w:trHeight w:val="422"/>
          <w:jc w:val="center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106" w:rsidRDefault="00B05106" w:rsidP="00E948C6">
            <w:pPr>
              <w:tabs>
                <w:tab w:val="left" w:pos="16860"/>
              </w:tabs>
              <w:jc w:val="center"/>
            </w:pPr>
            <w:r>
              <w:t>Площадь, кв.м.</w:t>
            </w:r>
          </w:p>
        </w:tc>
        <w:tc>
          <w:tcPr>
            <w:tcW w:w="8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106" w:rsidRDefault="00B05106" w:rsidP="00E948C6">
            <w:pPr>
              <w:tabs>
                <w:tab w:val="left" w:pos="16860"/>
              </w:tabs>
              <w:jc w:val="center"/>
            </w:pPr>
            <w:r>
              <w:t>Цель установления публичного сервитута</w:t>
            </w:r>
          </w:p>
        </w:tc>
      </w:tr>
      <w:tr w:rsidR="00B05106" w:rsidTr="00DB2ECE">
        <w:trPr>
          <w:trHeight w:val="1128"/>
          <w:jc w:val="center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106" w:rsidRPr="00B05106" w:rsidRDefault="00DB2ECE" w:rsidP="00E948C6">
            <w:pPr>
              <w:tabs>
                <w:tab w:val="left" w:pos="16860"/>
              </w:tabs>
              <w:jc w:val="center"/>
            </w:pPr>
            <w:bookmarkStart w:id="0" w:name="_GoBack"/>
            <w:bookmarkEnd w:id="0"/>
            <w:r>
              <w:t>20</w:t>
            </w:r>
          </w:p>
        </w:tc>
        <w:tc>
          <w:tcPr>
            <w:tcW w:w="8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106" w:rsidRPr="00B05106" w:rsidRDefault="00B05106" w:rsidP="00BC1FD8">
            <w:pPr>
              <w:tabs>
                <w:tab w:val="left" w:pos="16860"/>
              </w:tabs>
              <w:jc w:val="center"/>
            </w:pPr>
            <w:r w:rsidRPr="00B05106">
              <w:t>Для эксплуатации линейного объекта  " ВЛ-</w:t>
            </w:r>
            <w:r w:rsidR="00BC1FD8">
              <w:t>0,4</w:t>
            </w:r>
            <w:r w:rsidRPr="00B05106">
              <w:t xml:space="preserve"> кВ  </w:t>
            </w:r>
            <w:r w:rsidR="00BC1FD8">
              <w:t>ТП 10, линией электропередач от ТП-10</w:t>
            </w:r>
            <w:r w:rsidRPr="00B05106">
              <w:t>"</w:t>
            </w:r>
          </w:p>
        </w:tc>
      </w:tr>
    </w:tbl>
    <w:p w:rsidR="00B05106" w:rsidRDefault="00B05106" w:rsidP="002E69BF">
      <w:pPr>
        <w:rPr>
          <w:noProof/>
          <w:sz w:val="8"/>
          <w:szCs w:val="8"/>
        </w:rPr>
      </w:pPr>
    </w:p>
    <w:p w:rsidR="00B05106" w:rsidRDefault="00B05106" w:rsidP="002E69BF">
      <w:pPr>
        <w:rPr>
          <w:noProof/>
          <w:sz w:val="8"/>
          <w:szCs w:val="8"/>
        </w:rPr>
      </w:pPr>
    </w:p>
    <w:p w:rsidR="00B05106" w:rsidRDefault="00B05106" w:rsidP="002E69BF">
      <w:pPr>
        <w:rPr>
          <w:noProof/>
          <w:sz w:val="8"/>
          <w:szCs w:val="8"/>
        </w:rPr>
      </w:pPr>
    </w:p>
    <w:p w:rsidR="00B05106" w:rsidRDefault="00B05106" w:rsidP="002E69BF">
      <w:pPr>
        <w:rPr>
          <w:noProof/>
          <w:sz w:val="8"/>
          <w:szCs w:val="8"/>
        </w:rPr>
      </w:pPr>
    </w:p>
    <w:p w:rsidR="00B05106" w:rsidRDefault="00B05106" w:rsidP="002E69BF">
      <w:pPr>
        <w:rPr>
          <w:noProof/>
          <w:sz w:val="8"/>
          <w:szCs w:val="8"/>
        </w:rPr>
      </w:pPr>
    </w:p>
    <w:p w:rsidR="00B05106" w:rsidRDefault="00B05106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B05106" w:rsidRPr="00FF3EAD" w:rsidRDefault="00660AFC" w:rsidP="00660AFC">
      <w:pPr>
        <w:tabs>
          <w:tab w:val="left" w:pos="2910"/>
        </w:tabs>
        <w:rPr>
          <w:b/>
          <w:noProof/>
          <w:sz w:val="8"/>
          <w:szCs w:val="8"/>
        </w:rPr>
      </w:pPr>
      <w:r>
        <w:rPr>
          <w:noProof/>
          <w:sz w:val="8"/>
          <w:szCs w:val="8"/>
        </w:rPr>
        <w:tab/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10206"/>
      </w:tblGrid>
      <w:tr w:rsidR="008A19AA" w:rsidRPr="005B4876" w:rsidTr="00B52667">
        <w:trPr>
          <w:trHeight w:val="6690"/>
        </w:trPr>
        <w:tc>
          <w:tcPr>
            <w:tcW w:w="10206" w:type="dxa"/>
            <w:vAlign w:val="bottom"/>
          </w:tcPr>
          <w:p w:rsidR="00C94859" w:rsidRDefault="00C94859" w:rsidP="00B52667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128905</wp:posOffset>
                  </wp:positionV>
                  <wp:extent cx="299720" cy="914400"/>
                  <wp:effectExtent l="19050" t="0" r="5080" b="0"/>
                  <wp:wrapNone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4859" w:rsidRDefault="00C94859" w:rsidP="00B52667">
            <w:pPr>
              <w:jc w:val="center"/>
              <w:rPr>
                <w:b/>
                <w:noProof/>
                <w:sz w:val="20"/>
                <w:szCs w:val="20"/>
              </w:rPr>
            </w:pPr>
          </w:p>
          <w:p w:rsidR="00C94859" w:rsidRDefault="00C94859" w:rsidP="00B52667">
            <w:pPr>
              <w:jc w:val="center"/>
              <w:rPr>
                <w:b/>
                <w:noProof/>
                <w:sz w:val="20"/>
                <w:szCs w:val="20"/>
              </w:rPr>
            </w:pPr>
          </w:p>
          <w:p w:rsidR="00C94859" w:rsidRDefault="00816C58" w:rsidP="00B52667">
            <w:pPr>
              <w:jc w:val="center"/>
              <w:rPr>
                <w:b/>
                <w:sz w:val="20"/>
                <w:szCs w:val="20"/>
              </w:rPr>
            </w:pPr>
            <w:r w:rsidRPr="00816C58">
              <w:rPr>
                <w:noProof/>
                <w:sz w:val="20"/>
                <w:szCs w:val="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87" type="#_x0000_t202" style="position:absolute;left:0;text-align:left;margin-left:150.1pt;margin-top:435.65pt;width:42.05pt;height:18.55pt;z-index:251678720">
                  <v:textbox>
                    <w:txbxContent>
                      <w:p w:rsidR="00877B98" w:rsidRPr="00263BF3" w:rsidRDefault="00877B98" w:rsidP="00660AF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2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171" type="#_x0000_t202" style="position:absolute;left:0;text-align:left;margin-left:25.35pt;margin-top:293.45pt;width:166.95pt;height:161pt;z-index:251662336" filled="f" strokecolor="black [3213]">
                  <v:textbox>
                    <w:txbxContent>
                      <w:p w:rsidR="00877B98" w:rsidRDefault="00877B98" w:rsidP="0016732D"/>
                    </w:txbxContent>
                  </v:textbox>
                </v:shape>
              </w:pict>
            </w:r>
            <w:r w:rsidRPr="00816C58">
              <w:rPr>
                <w:noProof/>
                <w:sz w:val="20"/>
                <w:szCs w:val="8"/>
              </w:rPr>
              <w:pict>
                <v:shape id="_x0000_s1188" type="#_x0000_t202" style="position:absolute;left:0;text-align:left;margin-left:332.1pt;margin-top:78.9pt;width:42.05pt;height:18.55pt;z-index:251679744">
                  <v:textbox>
                    <w:txbxContent>
                      <w:p w:rsidR="00877B98" w:rsidRPr="00263BF3" w:rsidRDefault="00877B98" w:rsidP="00660AF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63BF3">
                          <w:rPr>
                            <w:sz w:val="18"/>
                            <w:szCs w:val="18"/>
                          </w:rPr>
                          <w:t>Лист 1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170" type="#_x0000_t202" style="position:absolute;left:0;text-align:left;margin-left:332.25pt;margin-top:7.35pt;width:143.9pt;height:90.35pt;z-index:251661312" filled="f" strokecolor="black [3213]">
                  <v:textbox>
                    <w:txbxContent>
                      <w:p w:rsidR="00877B98" w:rsidRDefault="00877B98" w:rsidP="0016732D"/>
                    </w:txbxContent>
                  </v:textbox>
                </v:shape>
              </w:pict>
            </w:r>
            <w:r w:rsidR="00494981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858693" cy="5915851"/>
                  <wp:effectExtent l="19050" t="0" r="8707" b="0"/>
                  <wp:docPr id="16" name="Рисунок 15" descr="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У.bmp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693" cy="5915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4859" w:rsidRDefault="00C94859" w:rsidP="00C94859">
            <w:pPr>
              <w:jc w:val="center"/>
              <w:rPr>
                <w:b/>
                <w:sz w:val="20"/>
                <w:szCs w:val="22"/>
              </w:rPr>
            </w:pPr>
          </w:p>
          <w:p w:rsidR="00C94859" w:rsidRPr="00992136" w:rsidRDefault="00C94859" w:rsidP="00C94859">
            <w:pPr>
              <w:jc w:val="center"/>
              <w:rPr>
                <w:b/>
                <w:sz w:val="20"/>
                <w:szCs w:val="22"/>
              </w:rPr>
            </w:pPr>
            <w:r w:rsidRPr="00992136">
              <w:rPr>
                <w:b/>
                <w:sz w:val="20"/>
                <w:szCs w:val="22"/>
              </w:rPr>
              <w:t>Масштаб 1:</w:t>
            </w:r>
            <w:r w:rsidR="00494981">
              <w:rPr>
                <w:b/>
                <w:sz w:val="20"/>
                <w:szCs w:val="22"/>
              </w:rPr>
              <w:t>3</w:t>
            </w:r>
            <w:r w:rsidRPr="00992136">
              <w:rPr>
                <w:b/>
                <w:sz w:val="20"/>
                <w:szCs w:val="22"/>
              </w:rPr>
              <w:t xml:space="preserve"> 000</w:t>
            </w:r>
          </w:p>
          <w:p w:rsidR="00C94859" w:rsidRPr="00992136" w:rsidRDefault="00816C58" w:rsidP="00C94859">
            <w:pPr>
              <w:spacing w:line="240" w:lineRule="atLeast"/>
              <w:jc w:val="center"/>
              <w:rPr>
                <w:b/>
                <w:sz w:val="22"/>
                <w:szCs w:val="22"/>
              </w:rPr>
            </w:pPr>
            <w:r w:rsidRPr="00816C58">
              <w:rPr>
                <w:b/>
                <w:noProof/>
                <w:sz w:val="20"/>
                <w:szCs w:val="22"/>
              </w:rPr>
              <w:pict>
                <v:rect id="_x0000_s1372" style="position:absolute;left:0;text-align:left;margin-left:25.65pt;margin-top:5.55pt;width:27.6pt;height:18.4pt;z-index:251871232" strokecolor="red" strokeweight="1.5pt"/>
              </w:pict>
            </w:r>
          </w:p>
          <w:p w:rsidR="00C94859" w:rsidRPr="00992136" w:rsidRDefault="00C94859" w:rsidP="00C94859">
            <w:pPr>
              <w:spacing w:line="240" w:lineRule="atLeast"/>
              <w:rPr>
                <w:b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  -- </w:t>
            </w:r>
            <w:r w:rsidRPr="00992136">
              <w:rPr>
                <w:sz w:val="22"/>
                <w:szCs w:val="22"/>
              </w:rPr>
              <w:t>граница публичного сервитута</w:t>
            </w:r>
            <w:r w:rsidRPr="00992136">
              <w:rPr>
                <w:b/>
                <w:sz w:val="22"/>
                <w:szCs w:val="22"/>
              </w:rPr>
              <w:t xml:space="preserve"> </w:t>
            </w:r>
          </w:p>
          <w:p w:rsidR="00C94859" w:rsidRPr="00992136" w:rsidRDefault="00816C58" w:rsidP="00C94859">
            <w:pPr>
              <w:spacing w:line="24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71" style="position:absolute;left:0;text-align:left;margin-left:25.95pt;margin-top:5.55pt;width:27.45pt;height:18.25pt;z-index:251870208" strokecolor="black [3213]"/>
              </w:pict>
            </w:r>
          </w:p>
          <w:p w:rsidR="00C94859" w:rsidRPr="00992136" w:rsidRDefault="00C94859" w:rsidP="00C94859">
            <w:pPr>
              <w:spacing w:line="240" w:lineRule="atLeast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</w:t>
            </w:r>
            <w:r w:rsidRPr="00992136">
              <w:rPr>
                <w:b/>
                <w:sz w:val="22"/>
                <w:szCs w:val="22"/>
              </w:rPr>
              <w:t xml:space="preserve">  --</w:t>
            </w:r>
            <w:r w:rsidRPr="00992136">
              <w:rPr>
                <w:sz w:val="22"/>
                <w:szCs w:val="22"/>
              </w:rPr>
              <w:t xml:space="preserve"> линия электропередач «ВЛ 0,4 кВ ТП 10, линия электропередач, от ТП 10»</w:t>
            </w:r>
          </w:p>
          <w:p w:rsidR="00C94859" w:rsidRPr="00992136" w:rsidRDefault="00816C58" w:rsidP="00C94859">
            <w:pPr>
              <w:spacing w:line="24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70" style="position:absolute;left:0;text-align:left;margin-left:25.8pt;margin-top:4.25pt;width:27.45pt;height:18.25pt;z-index:251869184" strokecolor="#e36c0a"/>
              </w:pict>
            </w:r>
          </w:p>
          <w:p w:rsidR="00C94859" w:rsidRPr="00992136" w:rsidRDefault="00C94859" w:rsidP="00C94859">
            <w:pPr>
              <w:spacing w:line="240" w:lineRule="atLeast"/>
              <w:ind w:left="-108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</w:t>
            </w:r>
            <w:r w:rsidRPr="00992136">
              <w:rPr>
                <w:b/>
                <w:sz w:val="22"/>
                <w:szCs w:val="22"/>
              </w:rPr>
              <w:t xml:space="preserve">  -- </w:t>
            </w:r>
            <w:r w:rsidRPr="00992136">
              <w:rPr>
                <w:sz w:val="22"/>
                <w:szCs w:val="22"/>
              </w:rPr>
              <w:t xml:space="preserve">граница </w:t>
            </w:r>
            <w:r w:rsidRPr="00992136">
              <w:rPr>
                <w:color w:val="000000"/>
                <w:sz w:val="22"/>
                <w:szCs w:val="22"/>
              </w:rPr>
              <w:t>земельного участка, сведения о которой внесена  в ЕГРН</w:t>
            </w:r>
          </w:p>
          <w:p w:rsidR="00C94859" w:rsidRPr="00992136" w:rsidRDefault="00C94859" w:rsidP="00C94859">
            <w:pPr>
              <w:spacing w:line="240" w:lineRule="atLeast"/>
              <w:rPr>
                <w:sz w:val="22"/>
                <w:szCs w:val="22"/>
              </w:rPr>
            </w:pPr>
            <w:r w:rsidRPr="00992136">
              <w:rPr>
                <w:b/>
                <w:noProof/>
                <w:sz w:val="22"/>
                <w:szCs w:val="22"/>
              </w:rPr>
              <w:t xml:space="preserve">          :ЗУ1(1)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992136">
              <w:rPr>
                <w:b/>
                <w:sz w:val="22"/>
                <w:szCs w:val="22"/>
              </w:rPr>
              <w:t xml:space="preserve"> --  </w:t>
            </w:r>
            <w:r w:rsidRPr="00992136">
              <w:rPr>
                <w:sz w:val="22"/>
                <w:szCs w:val="22"/>
              </w:rPr>
              <w:t xml:space="preserve">обозначение </w:t>
            </w:r>
            <w:r w:rsidR="00494981">
              <w:rPr>
                <w:sz w:val="22"/>
                <w:szCs w:val="22"/>
              </w:rPr>
              <w:t xml:space="preserve">образуемого </w:t>
            </w:r>
            <w:r w:rsidRPr="00992136">
              <w:rPr>
                <w:sz w:val="22"/>
                <w:szCs w:val="22"/>
              </w:rPr>
              <w:t>земельного участка</w:t>
            </w:r>
            <w:r w:rsidR="00494981">
              <w:rPr>
                <w:sz w:val="22"/>
                <w:szCs w:val="22"/>
              </w:rPr>
              <w:t xml:space="preserve"> для публичного сервитута</w:t>
            </w:r>
          </w:p>
          <w:p w:rsidR="00C94859" w:rsidRDefault="00C94859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C76EC2" w:rsidRPr="00494981" w:rsidRDefault="00816C58" w:rsidP="00494981">
            <w:pPr>
              <w:ind w:left="-108"/>
              <w:jc w:val="center"/>
              <w:rPr>
                <w:color w:val="000000"/>
                <w:sz w:val="20"/>
                <w:szCs w:val="22"/>
              </w:rPr>
            </w:pPr>
            <w:r w:rsidRPr="00816C58">
              <w:rPr>
                <w:noProof/>
                <w:sz w:val="20"/>
                <w:szCs w:val="8"/>
              </w:rPr>
              <w:pict>
                <v:shape id="_x0000_s1249" type="#_x0000_t202" style="position:absolute;left:0;text-align:left;margin-left:299.1pt;margin-top:319.6pt;width:136.45pt;height:23.6pt;z-index:251749376" filled="f" stroked="f" strokecolor="white [3212]">
                  <v:textbox style="mso-next-textbox:#_x0000_s1249">
                    <w:txbxContent>
                      <w:p w:rsidR="00877B98" w:rsidRPr="00E674CE" w:rsidRDefault="00877B98" w:rsidP="00E674CE">
                        <w:pPr>
                          <w:rPr>
                            <w:color w:val="00B0F0"/>
                          </w:rPr>
                        </w:pPr>
                        <w:r w:rsidRPr="00E674CE">
                          <w:rPr>
                            <w:b/>
                            <w:color w:val="00B0F0"/>
                            <w:sz w:val="22"/>
                            <w:szCs w:val="22"/>
                          </w:rPr>
                          <w:t>38:17:090301</w:t>
                        </w:r>
                      </w:p>
                    </w:txbxContent>
                  </v:textbox>
                </v:shape>
              </w:pict>
            </w:r>
            <w:r w:rsidRPr="00816C58">
              <w:rPr>
                <w:noProof/>
                <w:sz w:val="20"/>
                <w:szCs w:val="8"/>
              </w:rPr>
              <w:pict>
                <v:shape id="_x0000_s1247" type="#_x0000_t202" style="position:absolute;left:0;text-align:left;margin-left:53.1pt;margin-top:257.95pt;width:136.45pt;height:37.9pt;z-index:251747328" filled="f" stroked="f" strokecolor="white [3212]">
                  <v:textbox>
                    <w:txbxContent>
                      <w:p w:rsidR="00877B98" w:rsidRPr="00FF3EAD" w:rsidRDefault="00877B98" w:rsidP="00FF3EAD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 xml:space="preserve">        </w:t>
                        </w:r>
                        <w:r w:rsidRPr="00FF3EAD"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>38:1</w:t>
                        </w:r>
                        <w: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>7</w:t>
                        </w:r>
                        <w:r w:rsidRPr="00FF3EAD"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>:0</w:t>
                        </w:r>
                        <w: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>90301</w:t>
                        </w:r>
                        <w:r w:rsidRPr="00FF3EAD"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 xml:space="preserve"> </w:t>
                        </w:r>
                        <w:r w:rsidRPr="00FF3EAD">
                          <w:rPr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Pr="00816C58">
              <w:rPr>
                <w:noProof/>
                <w:sz w:val="20"/>
                <w:szCs w:val="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363" type="#_x0000_t32" style="position:absolute;left:0;text-align:left;margin-left:312.3pt;margin-top:327.55pt;width:32.75pt;height:43.5pt;flip:x y;z-index:251862016" o:connectortype="straight">
                  <v:stroke endarrow="block"/>
                </v:shape>
              </w:pict>
            </w:r>
            <w:r w:rsidRPr="00816C58">
              <w:rPr>
                <w:noProof/>
                <w:sz w:val="20"/>
                <w:szCs w:val="8"/>
              </w:rPr>
              <w:pict>
                <v:shape id="_x0000_s1362" type="#_x0000_t32" style="position:absolute;left:0;text-align:left;margin-left:345.05pt;margin-top:370.3pt;width:80.5pt;height:.75pt;flip:x;z-index:251860992" o:connectortype="straight"/>
              </w:pict>
            </w:r>
            <w:r w:rsidRPr="00816C58">
              <w:rPr>
                <w:noProof/>
                <w:sz w:val="20"/>
                <w:szCs w:val="8"/>
              </w:rPr>
              <w:pict>
                <v:shape id="_x0000_s1238" type="#_x0000_t202" style="position:absolute;left:0;text-align:left;margin-left:353pt;margin-top:347.9pt;width:68.5pt;height:17.1pt;z-index:251738112">
                  <v:textbox>
                    <w:txbxContent>
                      <w:p w:rsidR="00877B98" w:rsidRPr="00160F79" w:rsidRDefault="00877B98" w:rsidP="00E674C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38:17</w:t>
                        </w:r>
                        <w:r w:rsidRPr="00160F79">
                          <w:rPr>
                            <w:sz w:val="14"/>
                            <w:szCs w:val="14"/>
                          </w:rPr>
                          <w:t>:0</w:t>
                        </w:r>
                        <w:r>
                          <w:rPr>
                            <w:sz w:val="14"/>
                            <w:szCs w:val="14"/>
                          </w:rPr>
                          <w:t>90301</w:t>
                        </w:r>
                        <w:r w:rsidRPr="00160F79">
                          <w:rPr>
                            <w:sz w:val="14"/>
                            <w:szCs w:val="14"/>
                          </w:rPr>
                          <w:t>:</w:t>
                        </w:r>
                        <w:r>
                          <w:rPr>
                            <w:sz w:val="14"/>
                            <w:szCs w:val="14"/>
                          </w:rPr>
                          <w:t>650</w:t>
                        </w:r>
                      </w:p>
                      <w:p w:rsidR="00877B98" w:rsidRPr="00E674CE" w:rsidRDefault="00877B98" w:rsidP="00E674CE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C76EC2" w:rsidRDefault="00C76EC2" w:rsidP="00992136">
            <w:pPr>
              <w:rPr>
                <w:sz w:val="22"/>
                <w:szCs w:val="22"/>
              </w:rPr>
            </w:pPr>
          </w:p>
          <w:p w:rsidR="00494981" w:rsidRDefault="00494981" w:rsidP="00494981">
            <w:pPr>
              <w:jc w:val="center"/>
              <w:rPr>
                <w:sz w:val="22"/>
                <w:szCs w:val="22"/>
              </w:rPr>
            </w:pPr>
          </w:p>
          <w:p w:rsidR="00494981" w:rsidRDefault="00494981" w:rsidP="00494981">
            <w:pPr>
              <w:jc w:val="center"/>
              <w:rPr>
                <w:sz w:val="22"/>
                <w:szCs w:val="22"/>
              </w:rPr>
            </w:pPr>
          </w:p>
          <w:p w:rsidR="00494981" w:rsidRDefault="00494981" w:rsidP="00494981">
            <w:pPr>
              <w:jc w:val="center"/>
              <w:rPr>
                <w:sz w:val="22"/>
                <w:szCs w:val="22"/>
              </w:rPr>
            </w:pPr>
          </w:p>
          <w:p w:rsidR="00494981" w:rsidRDefault="00494981" w:rsidP="00494981">
            <w:pPr>
              <w:jc w:val="center"/>
              <w:rPr>
                <w:sz w:val="22"/>
                <w:szCs w:val="22"/>
              </w:rPr>
            </w:pPr>
          </w:p>
          <w:p w:rsidR="00494981" w:rsidRDefault="00494981" w:rsidP="00494981">
            <w:pPr>
              <w:jc w:val="center"/>
              <w:rPr>
                <w:sz w:val="22"/>
                <w:szCs w:val="22"/>
              </w:rPr>
            </w:pPr>
          </w:p>
          <w:p w:rsidR="00494981" w:rsidRDefault="00494981" w:rsidP="00494981">
            <w:pPr>
              <w:jc w:val="center"/>
              <w:rPr>
                <w:sz w:val="22"/>
                <w:szCs w:val="22"/>
              </w:rPr>
            </w:pPr>
          </w:p>
          <w:p w:rsidR="00494981" w:rsidRDefault="00494981" w:rsidP="00494981">
            <w:pPr>
              <w:jc w:val="center"/>
              <w:rPr>
                <w:sz w:val="22"/>
                <w:szCs w:val="22"/>
              </w:rPr>
            </w:pPr>
          </w:p>
          <w:p w:rsidR="00494981" w:rsidRDefault="00494981" w:rsidP="00494981">
            <w:pPr>
              <w:jc w:val="center"/>
              <w:rPr>
                <w:sz w:val="22"/>
                <w:szCs w:val="22"/>
              </w:rPr>
            </w:pPr>
          </w:p>
          <w:p w:rsidR="00494981" w:rsidRDefault="00494981" w:rsidP="00494981">
            <w:pPr>
              <w:jc w:val="center"/>
              <w:rPr>
                <w:sz w:val="22"/>
                <w:szCs w:val="22"/>
              </w:rPr>
            </w:pPr>
          </w:p>
          <w:p w:rsidR="00494981" w:rsidRDefault="00494981" w:rsidP="00494981">
            <w:pPr>
              <w:jc w:val="center"/>
              <w:rPr>
                <w:sz w:val="22"/>
                <w:szCs w:val="22"/>
              </w:rPr>
            </w:pPr>
          </w:p>
          <w:p w:rsidR="00C76EC2" w:rsidRPr="00992136" w:rsidRDefault="00816C58" w:rsidP="00494981">
            <w:pPr>
              <w:jc w:val="center"/>
              <w:rPr>
                <w:sz w:val="22"/>
                <w:szCs w:val="22"/>
              </w:rPr>
            </w:pPr>
            <w:r w:rsidRPr="00816C58">
              <w:rPr>
                <w:b/>
                <w:noProof/>
                <w:sz w:val="20"/>
                <w:szCs w:val="20"/>
              </w:rPr>
              <w:pict>
                <v:shape id="_x0000_s1365" type="#_x0000_t202" style="position:absolute;left:0;text-align:left;margin-left:372.6pt;margin-top:265.45pt;width:90.15pt;height:17.9pt;z-index:251864064">
                  <v:textbox style="mso-next-textbox:#_x0000_s1365">
                    <w:txbxContent>
                      <w:p w:rsidR="00877B98" w:rsidRPr="00076108" w:rsidRDefault="00877B98" w:rsidP="00821A18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76108">
                          <w:rPr>
                            <w:sz w:val="20"/>
                            <w:szCs w:val="20"/>
                          </w:rPr>
                          <w:t>38:17:0</w:t>
                        </w:r>
                        <w:r w:rsidR="0076649F" w:rsidRPr="00076108">
                          <w:rPr>
                            <w:sz w:val="20"/>
                            <w:szCs w:val="20"/>
                          </w:rPr>
                          <w:t>90901</w:t>
                        </w:r>
                        <w:r w:rsidRPr="00076108">
                          <w:rPr>
                            <w:sz w:val="20"/>
                            <w:szCs w:val="20"/>
                          </w:rPr>
                          <w:t>:</w:t>
                        </w:r>
                        <w:r w:rsidR="0076649F" w:rsidRPr="00076108">
                          <w:rPr>
                            <w:sz w:val="20"/>
                            <w:szCs w:val="20"/>
                          </w:rPr>
                          <w:t>531</w:t>
                        </w:r>
                      </w:p>
                    </w:txbxContent>
                  </v:textbox>
                </v:shape>
              </w:pict>
            </w:r>
            <w:r w:rsidRPr="00816C58">
              <w:rPr>
                <w:b/>
                <w:noProof/>
                <w:sz w:val="20"/>
                <w:szCs w:val="20"/>
              </w:rPr>
              <w:pict>
                <v:shape id="_x0000_s1364" type="#_x0000_t202" style="position:absolute;left:0;text-align:left;margin-left:53.1pt;margin-top:193.25pt;width:112.7pt;height:27.75pt;z-index:251863040" filled="f" stroked="f" strokecolor="white [3212]">
                  <v:textbox>
                    <w:txbxContent>
                      <w:p w:rsidR="00877B98" w:rsidRPr="0076649F" w:rsidRDefault="00877B98" w:rsidP="00821A18">
                        <w:pPr>
                          <w:rPr>
                            <w:b/>
                            <w:color w:val="0070C0"/>
                          </w:rPr>
                        </w:pPr>
                        <w:r w:rsidRPr="0076649F">
                          <w:rPr>
                            <w:b/>
                            <w:color w:val="0070C0"/>
                            <w:sz w:val="22"/>
                            <w:szCs w:val="22"/>
                          </w:rPr>
                          <w:t xml:space="preserve">        38:17:090107 </w:t>
                        </w:r>
                      </w:p>
                    </w:txbxContent>
                  </v:textbox>
                </v:shape>
              </w:pict>
            </w:r>
            <w:r w:rsidRPr="00816C58">
              <w:rPr>
                <w:noProof/>
                <w:sz w:val="20"/>
                <w:szCs w:val="8"/>
              </w:rPr>
              <w:pict>
                <v:shape id="_x0000_s1201" type="#_x0000_t202" style="position:absolute;left:0;text-align:left;margin-left:41.6pt;margin-top:5.2pt;width:42.05pt;height:18.55pt;z-index:251693056">
                  <v:textbox>
                    <w:txbxContent>
                      <w:p w:rsidR="00877B98" w:rsidRPr="00263BF3" w:rsidRDefault="00494981" w:rsidP="00660AF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1</w:t>
                        </w:r>
                      </w:p>
                    </w:txbxContent>
                  </v:textbox>
                </v:shape>
              </w:pict>
            </w:r>
            <w:r w:rsidR="00494981">
              <w:rPr>
                <w:noProof/>
                <w:sz w:val="22"/>
                <w:szCs w:val="22"/>
              </w:rPr>
              <w:drawing>
                <wp:inline distT="0" distB="0" distL="0" distR="0">
                  <wp:extent cx="5506219" cy="3734321"/>
                  <wp:effectExtent l="19050" t="0" r="0" b="0"/>
                  <wp:docPr id="15" name="Рисунок 14" descr="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У.bmp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219" cy="373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2136" w:rsidRPr="00C76EC2" w:rsidRDefault="00992136" w:rsidP="00992136">
            <w:pPr>
              <w:jc w:val="center"/>
              <w:rPr>
                <w:b/>
                <w:sz w:val="20"/>
                <w:szCs w:val="20"/>
              </w:rPr>
            </w:pPr>
          </w:p>
          <w:p w:rsidR="00992136" w:rsidRPr="00992136" w:rsidRDefault="00494981" w:rsidP="0099213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Масштаб 1:1 0</w:t>
            </w:r>
            <w:r w:rsidR="00992136" w:rsidRPr="00992136">
              <w:rPr>
                <w:b/>
                <w:sz w:val="22"/>
                <w:szCs w:val="22"/>
              </w:rPr>
              <w:t>00</w:t>
            </w:r>
          </w:p>
          <w:p w:rsidR="00992136" w:rsidRPr="00992136" w:rsidRDefault="00816C58" w:rsidP="0099213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48" style="position:absolute;left:0;text-align:left;margin-left:25.65pt;margin-top:5.55pt;width:27.6pt;height:18.4pt;z-index:251844608" strokecolor="red" strokeweight="1.5pt"/>
              </w:pict>
            </w:r>
          </w:p>
          <w:p w:rsidR="00992136" w:rsidRPr="00992136" w:rsidRDefault="00992136" w:rsidP="00992136">
            <w:pPr>
              <w:rPr>
                <w:b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  -- </w:t>
            </w:r>
            <w:r w:rsidRPr="00992136">
              <w:rPr>
                <w:sz w:val="22"/>
                <w:szCs w:val="22"/>
              </w:rPr>
              <w:t>граница публичного сервитута</w:t>
            </w:r>
            <w:r w:rsidRPr="00992136">
              <w:rPr>
                <w:b/>
                <w:sz w:val="22"/>
                <w:szCs w:val="22"/>
              </w:rPr>
              <w:t xml:space="preserve"> </w:t>
            </w:r>
          </w:p>
          <w:p w:rsidR="00992136" w:rsidRPr="00992136" w:rsidRDefault="00816C58" w:rsidP="0099213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50" style="position:absolute;left:0;text-align:left;margin-left:26.1pt;margin-top:10.15pt;width:27.45pt;height:18.25pt;z-index:251846656" strokecolor="black [3213]"/>
              </w:pict>
            </w:r>
          </w:p>
          <w:p w:rsidR="00992136" w:rsidRPr="00992136" w:rsidRDefault="00992136" w:rsidP="00992136">
            <w:pPr>
              <w:jc w:val="both"/>
              <w:rPr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--</w:t>
            </w:r>
            <w:r w:rsidRPr="00992136">
              <w:rPr>
                <w:sz w:val="22"/>
                <w:szCs w:val="22"/>
              </w:rPr>
              <w:t xml:space="preserve"> линия электропередач «ВЛ 0,4 кВ ТП 10, линия электропередач, от ТП 10»</w:t>
            </w:r>
          </w:p>
          <w:p w:rsidR="00992136" w:rsidRPr="00992136" w:rsidRDefault="00816C58" w:rsidP="0099213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49" style="position:absolute;left:0;text-align:left;margin-left:25.95pt;margin-top:8.85pt;width:27.45pt;height:18.25pt;z-index:251845632" strokecolor="#e36c0a"/>
              </w:pict>
            </w:r>
          </w:p>
          <w:p w:rsidR="00992136" w:rsidRDefault="00992136" w:rsidP="00992136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  -- </w:t>
            </w:r>
            <w:r w:rsidRPr="00992136">
              <w:rPr>
                <w:sz w:val="22"/>
                <w:szCs w:val="22"/>
              </w:rPr>
              <w:t xml:space="preserve">граница </w:t>
            </w:r>
            <w:r w:rsidRPr="00992136">
              <w:rPr>
                <w:color w:val="000000"/>
                <w:sz w:val="22"/>
                <w:szCs w:val="22"/>
              </w:rPr>
              <w:t>земельного участка, сведения о которой внесена  в ЕГРН</w:t>
            </w:r>
          </w:p>
          <w:p w:rsidR="00FF4A84" w:rsidRPr="00992136" w:rsidRDefault="00FF4A84" w:rsidP="00992136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</w:p>
          <w:p w:rsidR="00992136" w:rsidRPr="00992136" w:rsidRDefault="00992136" w:rsidP="00992136">
            <w:pPr>
              <w:spacing w:line="240" w:lineRule="atLeast"/>
              <w:rPr>
                <w:sz w:val="22"/>
                <w:szCs w:val="22"/>
              </w:rPr>
            </w:pPr>
            <w:r w:rsidRPr="00992136">
              <w:rPr>
                <w:sz w:val="22"/>
                <w:szCs w:val="22"/>
              </w:rPr>
              <w:t xml:space="preserve">          38:17:0</w:t>
            </w:r>
            <w:r w:rsidR="0076649F">
              <w:rPr>
                <w:sz w:val="22"/>
                <w:szCs w:val="22"/>
              </w:rPr>
              <w:t>90301</w:t>
            </w:r>
            <w:r w:rsidRPr="00992136">
              <w:rPr>
                <w:sz w:val="22"/>
                <w:szCs w:val="22"/>
              </w:rPr>
              <w:t>:</w:t>
            </w:r>
            <w:r w:rsidR="0076649F">
              <w:rPr>
                <w:sz w:val="22"/>
                <w:szCs w:val="22"/>
              </w:rPr>
              <w:t>531</w:t>
            </w:r>
            <w:r w:rsidR="00821A18">
              <w:rPr>
                <w:sz w:val="22"/>
                <w:szCs w:val="22"/>
              </w:rPr>
              <w:t xml:space="preserve"> </w:t>
            </w:r>
            <w:r w:rsidRPr="00992136">
              <w:rPr>
                <w:sz w:val="22"/>
                <w:szCs w:val="22"/>
              </w:rPr>
              <w:t>– кадастровый номер земельного участка</w:t>
            </w:r>
            <w:r w:rsidR="0076649F">
              <w:rPr>
                <w:sz w:val="22"/>
                <w:szCs w:val="22"/>
              </w:rPr>
              <w:t xml:space="preserve"> </w:t>
            </w:r>
          </w:p>
          <w:p w:rsidR="00992136" w:rsidRPr="00992136" w:rsidRDefault="00992136" w:rsidP="00992136">
            <w:pPr>
              <w:spacing w:line="240" w:lineRule="atLeast"/>
              <w:rPr>
                <w:b/>
                <w:sz w:val="22"/>
                <w:szCs w:val="22"/>
              </w:rPr>
            </w:pPr>
            <w:r w:rsidRPr="00992136">
              <w:rPr>
                <w:sz w:val="22"/>
                <w:szCs w:val="22"/>
              </w:rPr>
              <w:t xml:space="preserve">          </w:t>
            </w:r>
            <w:r w:rsidRPr="0076649F">
              <w:rPr>
                <w:b/>
                <w:color w:val="0070C0"/>
                <w:sz w:val="22"/>
                <w:szCs w:val="22"/>
              </w:rPr>
              <w:t>38:17:09010</w:t>
            </w:r>
            <w:r w:rsidR="00821A18" w:rsidRPr="0076649F">
              <w:rPr>
                <w:b/>
                <w:color w:val="0070C0"/>
                <w:sz w:val="22"/>
                <w:szCs w:val="22"/>
              </w:rPr>
              <w:t>7</w:t>
            </w:r>
            <w:r w:rsidRPr="00992136">
              <w:rPr>
                <w:color w:val="33CCFF"/>
                <w:sz w:val="22"/>
                <w:szCs w:val="22"/>
              </w:rPr>
              <w:t xml:space="preserve"> </w:t>
            </w:r>
            <w:r w:rsidRPr="00992136">
              <w:rPr>
                <w:sz w:val="22"/>
                <w:szCs w:val="22"/>
              </w:rPr>
              <w:t xml:space="preserve"> –  номер кадастрового квартала </w:t>
            </w:r>
          </w:p>
          <w:p w:rsidR="00992136" w:rsidRPr="00992136" w:rsidRDefault="00992136" w:rsidP="00992136">
            <w:pPr>
              <w:spacing w:line="240" w:lineRule="atLeast"/>
              <w:rPr>
                <w:sz w:val="22"/>
                <w:szCs w:val="22"/>
              </w:rPr>
            </w:pPr>
            <w:r w:rsidRPr="00992136">
              <w:rPr>
                <w:b/>
                <w:noProof/>
                <w:sz w:val="22"/>
                <w:szCs w:val="22"/>
              </w:rPr>
              <w:t xml:space="preserve">          :ЗУ1(1)</w:t>
            </w:r>
            <w:r w:rsidRPr="00992136">
              <w:rPr>
                <w:b/>
                <w:sz w:val="22"/>
                <w:szCs w:val="22"/>
              </w:rPr>
              <w:t xml:space="preserve">   --  </w:t>
            </w:r>
            <w:r w:rsidRPr="00992136">
              <w:rPr>
                <w:sz w:val="22"/>
                <w:szCs w:val="22"/>
              </w:rPr>
              <w:t xml:space="preserve">обозначение </w:t>
            </w:r>
            <w:r w:rsidR="0076649F">
              <w:rPr>
                <w:sz w:val="22"/>
                <w:szCs w:val="22"/>
              </w:rPr>
              <w:t>публичного сервитута</w:t>
            </w:r>
          </w:p>
          <w:p w:rsidR="00992136" w:rsidRPr="00992136" w:rsidRDefault="00816C58" w:rsidP="00992136">
            <w:pPr>
              <w:rPr>
                <w:sz w:val="22"/>
                <w:szCs w:val="22"/>
              </w:rPr>
            </w:pPr>
            <w:r w:rsidRPr="00816C58">
              <w:rPr>
                <w:b/>
                <w:noProof/>
                <w:sz w:val="22"/>
                <w:szCs w:val="22"/>
              </w:rPr>
              <w:pict>
                <v:oval id="_x0000_s1351" style="position:absolute;margin-left:32.8pt;margin-top:4.8pt;width:3.55pt;height:3.85pt;z-index:251847680" fillcolor="black"/>
              </w:pict>
            </w:r>
            <w:r w:rsidR="00992136" w:rsidRPr="00992136">
              <w:rPr>
                <w:b/>
                <w:sz w:val="22"/>
                <w:szCs w:val="22"/>
              </w:rPr>
              <w:t xml:space="preserve">            </w:t>
            </w:r>
            <w:r w:rsidR="00992136" w:rsidRPr="00992136">
              <w:rPr>
                <w:sz w:val="22"/>
                <w:szCs w:val="22"/>
              </w:rPr>
              <w:t xml:space="preserve">    н1</w:t>
            </w:r>
            <w:r w:rsidR="00992136" w:rsidRPr="00992136">
              <w:rPr>
                <w:b/>
                <w:sz w:val="22"/>
                <w:szCs w:val="22"/>
              </w:rPr>
              <w:t xml:space="preserve">   --  </w:t>
            </w:r>
            <w:r w:rsidR="00992136" w:rsidRPr="00992136">
              <w:rPr>
                <w:sz w:val="22"/>
                <w:szCs w:val="22"/>
              </w:rPr>
              <w:t>обозначение характерных точек публичного сервитута</w:t>
            </w:r>
          </w:p>
          <w:p w:rsidR="0000624C" w:rsidRPr="00992136" w:rsidRDefault="0000624C" w:rsidP="0000624C">
            <w:pPr>
              <w:jc w:val="center"/>
              <w:rPr>
                <w:b/>
                <w:sz w:val="20"/>
                <w:szCs w:val="22"/>
              </w:rPr>
            </w:pPr>
          </w:p>
          <w:p w:rsidR="0000624C" w:rsidRPr="00992136" w:rsidRDefault="0000624C" w:rsidP="0000624C">
            <w:pPr>
              <w:jc w:val="center"/>
              <w:rPr>
                <w:b/>
                <w:sz w:val="20"/>
                <w:szCs w:val="22"/>
              </w:rPr>
            </w:pPr>
          </w:p>
          <w:p w:rsidR="00FF4A84" w:rsidRDefault="00FF4A84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FF4A84" w:rsidRDefault="00076108" w:rsidP="00B52667">
            <w:pPr>
              <w:jc w:val="center"/>
              <w:rPr>
                <w:b/>
                <w:sz w:val="20"/>
                <w:szCs w:val="20"/>
              </w:rPr>
            </w:pPr>
            <w:r w:rsidRPr="00816C58">
              <w:rPr>
                <w:noProof/>
                <w:sz w:val="20"/>
                <w:szCs w:val="8"/>
              </w:rPr>
              <w:lastRenderedPageBreak/>
              <w:pict>
                <v:shape id="_x0000_s1234" type="#_x0000_t202" style="position:absolute;left:0;text-align:left;margin-left:212.4pt;margin-top:203.65pt;width:90.15pt;height:17.1pt;z-index:251734016">
                  <v:textbox>
                    <w:txbxContent>
                      <w:p w:rsidR="00877B98" w:rsidRPr="00076108" w:rsidRDefault="00877B98" w:rsidP="00821A18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76108">
                          <w:rPr>
                            <w:sz w:val="20"/>
                            <w:szCs w:val="20"/>
                          </w:rPr>
                          <w:t>38:17:</w:t>
                        </w:r>
                        <w:r w:rsidR="00275593" w:rsidRPr="00076108">
                          <w:rPr>
                            <w:sz w:val="20"/>
                            <w:szCs w:val="20"/>
                          </w:rPr>
                          <w:t>090106</w:t>
                        </w:r>
                        <w:r w:rsidRPr="00076108">
                          <w:rPr>
                            <w:sz w:val="20"/>
                            <w:szCs w:val="20"/>
                          </w:rPr>
                          <w:t>:1</w:t>
                        </w:r>
                        <w:r w:rsidR="00275593" w:rsidRPr="00076108">
                          <w:rPr>
                            <w:sz w:val="20"/>
                            <w:szCs w:val="20"/>
                          </w:rPr>
                          <w:t>06</w:t>
                        </w:r>
                      </w:p>
                      <w:p w:rsidR="00877B98" w:rsidRPr="00821A18" w:rsidRDefault="00877B98" w:rsidP="00821A18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</w:pict>
            </w:r>
            <w:r w:rsidR="00816C58">
              <w:rPr>
                <w:b/>
                <w:noProof/>
                <w:sz w:val="20"/>
                <w:szCs w:val="20"/>
              </w:rPr>
              <w:pict>
                <v:shape id="_x0000_s1374" type="#_x0000_t202" style="position:absolute;left:0;text-align:left;margin-left:247.65pt;margin-top:446pt;width:132.75pt;height:33pt;z-index:251872256" filled="f" stroked="f" strokecolor="white [3212]">
                  <v:textbox>
                    <w:txbxContent>
                      <w:p w:rsidR="00275593" w:rsidRDefault="00275593" w:rsidP="00275593">
                        <w:pP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</w:pPr>
                      </w:p>
                      <w:p w:rsidR="00275593" w:rsidRPr="0076649F" w:rsidRDefault="00275593" w:rsidP="00275593">
                        <w:pPr>
                          <w:rPr>
                            <w:b/>
                            <w:color w:val="0070C0"/>
                          </w:rPr>
                        </w:pPr>
                        <w:r w:rsidRPr="0076649F">
                          <w:rPr>
                            <w:b/>
                            <w:color w:val="0070C0"/>
                            <w:sz w:val="22"/>
                            <w:szCs w:val="22"/>
                          </w:rPr>
                          <w:t xml:space="preserve">       38:17:09010</w:t>
                        </w:r>
                        <w:r>
                          <w:rPr>
                            <w:b/>
                            <w:color w:val="0070C0"/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 w:rsidR="00816C58" w:rsidRPr="00816C58">
              <w:rPr>
                <w:noProof/>
                <w:sz w:val="20"/>
                <w:szCs w:val="8"/>
              </w:rPr>
              <w:pict>
                <v:shape id="_x0000_s1245" type="#_x0000_t202" style="position:absolute;left:0;text-align:left;margin-left:339.3pt;margin-top:95.45pt;width:132.75pt;height:33pt;z-index:251745280" filled="f" stroked="f" strokecolor="white [3212]">
                  <v:textbox>
                    <w:txbxContent>
                      <w:p w:rsidR="00877B98" w:rsidRDefault="00877B98" w:rsidP="00FF3EAD">
                        <w:pP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</w:pPr>
                      </w:p>
                      <w:p w:rsidR="00877B98" w:rsidRPr="0076649F" w:rsidRDefault="00877B98" w:rsidP="00FF3EAD">
                        <w:pPr>
                          <w:rPr>
                            <w:b/>
                            <w:color w:val="0070C0"/>
                          </w:rPr>
                        </w:pPr>
                        <w:r w:rsidRPr="0076649F">
                          <w:rPr>
                            <w:b/>
                            <w:color w:val="0070C0"/>
                            <w:sz w:val="22"/>
                            <w:szCs w:val="22"/>
                          </w:rPr>
                          <w:t xml:space="preserve">       38:17:09010</w:t>
                        </w:r>
                        <w:r w:rsidR="00275593">
                          <w:rPr>
                            <w:b/>
                            <w:color w:val="0070C0"/>
                            <w:sz w:val="22"/>
                            <w:szCs w:val="22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 w:rsidR="00816C58" w:rsidRPr="00816C58">
              <w:rPr>
                <w:noProof/>
                <w:sz w:val="20"/>
                <w:szCs w:val="8"/>
              </w:rPr>
              <w:pict>
                <v:shape id="_x0000_s1199" type="#_x0000_t202" style="position:absolute;left:0;text-align:left;margin-left:45.35pt;margin-top:6.4pt;width:42.05pt;height:18.55pt;z-index:251691008">
                  <v:textbox>
                    <w:txbxContent>
                      <w:p w:rsidR="00877B98" w:rsidRPr="00263BF3" w:rsidRDefault="0076649F" w:rsidP="00660AF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2</w:t>
                        </w:r>
                      </w:p>
                    </w:txbxContent>
                  </v:textbox>
                </v:shape>
              </w:pict>
            </w:r>
            <w:r w:rsidR="009401F7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496693" cy="6354062"/>
                  <wp:effectExtent l="19050" t="0" r="8757" b="0"/>
                  <wp:docPr id="14" name="Рисунок 13" descr="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У.bmp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6693" cy="6354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624C" w:rsidRPr="0076649F" w:rsidRDefault="00816C58" w:rsidP="00B52667">
            <w:pPr>
              <w:jc w:val="center"/>
              <w:rPr>
                <w:b/>
                <w:sz w:val="20"/>
                <w:szCs w:val="20"/>
              </w:rPr>
            </w:pPr>
            <w:r w:rsidRPr="00816C58">
              <w:rPr>
                <w:noProof/>
                <w:sz w:val="20"/>
                <w:szCs w:val="8"/>
              </w:rPr>
              <w:pict>
                <v:shape id="_x0000_s1250" type="#_x0000_t202" style="position:absolute;left:0;text-align:left;margin-left:18.6pt;margin-top:318.45pt;width:93.6pt;height:37.9pt;z-index:251750400" filled="f" stroked="f" strokecolor="white [3212]">
                  <v:textbox>
                    <w:txbxContent>
                      <w:p w:rsidR="00877B98" w:rsidRPr="00FF3EAD" w:rsidRDefault="00877B98" w:rsidP="00FF4A84">
                        <w:pPr>
                          <w:jc w:val="center"/>
                          <w:rPr>
                            <w:b/>
                          </w:rPr>
                        </w:pPr>
                        <w:r w:rsidRPr="00FF3EAD"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>38:1</w:t>
                        </w:r>
                        <w: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>7</w:t>
                        </w:r>
                        <w:r w:rsidRPr="00FF3EAD"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>:0</w:t>
                        </w:r>
                        <w: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>90106</w:t>
                        </w:r>
                      </w:p>
                    </w:txbxContent>
                  </v:textbox>
                </v:shape>
              </w:pict>
            </w:r>
          </w:p>
          <w:p w:rsidR="00992136" w:rsidRPr="00992136" w:rsidRDefault="0076649F" w:rsidP="0099213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Масштаб 1:1 0</w:t>
            </w:r>
            <w:r w:rsidR="00992136" w:rsidRPr="00992136">
              <w:rPr>
                <w:b/>
                <w:sz w:val="22"/>
                <w:szCs w:val="22"/>
              </w:rPr>
              <w:t>00</w:t>
            </w:r>
          </w:p>
          <w:p w:rsidR="00992136" w:rsidRPr="00992136" w:rsidRDefault="00816C58" w:rsidP="00992136">
            <w:pPr>
              <w:jc w:val="center"/>
              <w:rPr>
                <w:b/>
                <w:sz w:val="22"/>
                <w:szCs w:val="22"/>
              </w:rPr>
            </w:pPr>
            <w:r w:rsidRPr="00816C58">
              <w:rPr>
                <w:b/>
                <w:noProof/>
                <w:color w:val="FF0000"/>
                <w:sz w:val="22"/>
                <w:szCs w:val="22"/>
              </w:rPr>
              <w:pict>
                <v:rect id="_x0000_s1352" style="position:absolute;left:0;text-align:left;margin-left:25.65pt;margin-top:5.55pt;width:27.6pt;height:18.4pt;z-index:251849728" strokecolor="red" strokeweight="1.5pt"/>
              </w:pict>
            </w:r>
          </w:p>
          <w:p w:rsidR="00992136" w:rsidRPr="00992136" w:rsidRDefault="00992136" w:rsidP="00992136">
            <w:pPr>
              <w:rPr>
                <w:b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  -- </w:t>
            </w:r>
            <w:r w:rsidRPr="00992136">
              <w:rPr>
                <w:sz w:val="22"/>
                <w:szCs w:val="22"/>
              </w:rPr>
              <w:t>граница публичного сервитута</w:t>
            </w:r>
            <w:r w:rsidRPr="00992136">
              <w:rPr>
                <w:b/>
                <w:sz w:val="22"/>
                <w:szCs w:val="22"/>
              </w:rPr>
              <w:t xml:space="preserve"> </w:t>
            </w:r>
          </w:p>
          <w:p w:rsidR="00992136" w:rsidRPr="00992136" w:rsidRDefault="00816C58" w:rsidP="0099213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54" style="position:absolute;left:0;text-align:left;margin-left:26.1pt;margin-top:10.15pt;width:27.45pt;height:18.25pt;z-index:251851776" strokecolor="black [3213]"/>
              </w:pict>
            </w:r>
          </w:p>
          <w:p w:rsidR="00992136" w:rsidRPr="00992136" w:rsidRDefault="00992136" w:rsidP="00992136">
            <w:pPr>
              <w:jc w:val="both"/>
              <w:rPr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--</w:t>
            </w:r>
            <w:r w:rsidRPr="00992136">
              <w:rPr>
                <w:sz w:val="22"/>
                <w:szCs w:val="22"/>
              </w:rPr>
              <w:t xml:space="preserve"> линия электропередач «ВЛ 0,4 кВ ТП 10, линия электропередач, от ТП 10»</w:t>
            </w:r>
          </w:p>
          <w:p w:rsidR="00992136" w:rsidRPr="00992136" w:rsidRDefault="00816C58" w:rsidP="0099213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53" style="position:absolute;left:0;text-align:left;margin-left:25.95pt;margin-top:8.85pt;width:27.45pt;height:18.25pt;z-index:251850752" strokecolor="#e36c0a"/>
              </w:pict>
            </w:r>
          </w:p>
          <w:p w:rsidR="00992136" w:rsidRDefault="00992136" w:rsidP="00992136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  -- </w:t>
            </w:r>
            <w:r w:rsidRPr="00992136">
              <w:rPr>
                <w:sz w:val="22"/>
                <w:szCs w:val="22"/>
              </w:rPr>
              <w:t xml:space="preserve">граница </w:t>
            </w:r>
            <w:r w:rsidRPr="00992136">
              <w:rPr>
                <w:color w:val="000000"/>
                <w:sz w:val="22"/>
                <w:szCs w:val="22"/>
              </w:rPr>
              <w:t>земельного участка, сведения о которой внесена  в ЕГРН</w:t>
            </w:r>
          </w:p>
          <w:p w:rsidR="00FF4A84" w:rsidRPr="00992136" w:rsidRDefault="00FF4A84" w:rsidP="00992136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</w:p>
          <w:p w:rsidR="00992136" w:rsidRPr="00992136" w:rsidRDefault="00992136" w:rsidP="00992136">
            <w:pPr>
              <w:spacing w:line="240" w:lineRule="atLeast"/>
              <w:rPr>
                <w:sz w:val="22"/>
                <w:szCs w:val="22"/>
              </w:rPr>
            </w:pPr>
            <w:r w:rsidRPr="00992136">
              <w:rPr>
                <w:sz w:val="22"/>
                <w:szCs w:val="22"/>
              </w:rPr>
              <w:t xml:space="preserve">          38:17:0</w:t>
            </w:r>
            <w:r w:rsidR="00275593">
              <w:rPr>
                <w:sz w:val="22"/>
                <w:szCs w:val="22"/>
              </w:rPr>
              <w:t>90106</w:t>
            </w:r>
            <w:r w:rsidRPr="00992136">
              <w:rPr>
                <w:sz w:val="22"/>
                <w:szCs w:val="22"/>
              </w:rPr>
              <w:t>:1</w:t>
            </w:r>
            <w:r w:rsidR="00275593">
              <w:rPr>
                <w:sz w:val="22"/>
                <w:szCs w:val="22"/>
              </w:rPr>
              <w:t>06</w:t>
            </w:r>
            <w:r w:rsidRPr="00992136">
              <w:rPr>
                <w:sz w:val="22"/>
                <w:szCs w:val="22"/>
              </w:rPr>
              <w:t>– кадастровый номер земельного участка</w:t>
            </w:r>
          </w:p>
          <w:p w:rsidR="00992136" w:rsidRPr="00992136" w:rsidRDefault="00992136" w:rsidP="00992136">
            <w:pPr>
              <w:spacing w:line="240" w:lineRule="atLeast"/>
              <w:rPr>
                <w:b/>
                <w:sz w:val="22"/>
                <w:szCs w:val="22"/>
              </w:rPr>
            </w:pPr>
            <w:r w:rsidRPr="00992136">
              <w:rPr>
                <w:sz w:val="22"/>
                <w:szCs w:val="22"/>
              </w:rPr>
              <w:t xml:space="preserve">          </w:t>
            </w:r>
            <w:r w:rsidRPr="0076649F">
              <w:rPr>
                <w:b/>
                <w:color w:val="0070C0"/>
                <w:sz w:val="22"/>
                <w:szCs w:val="22"/>
              </w:rPr>
              <w:t>38:17:090106</w:t>
            </w:r>
            <w:r w:rsidRPr="00992136">
              <w:rPr>
                <w:color w:val="33CCFF"/>
                <w:sz w:val="22"/>
                <w:szCs w:val="22"/>
              </w:rPr>
              <w:t xml:space="preserve"> </w:t>
            </w:r>
            <w:r w:rsidRPr="00992136">
              <w:rPr>
                <w:sz w:val="22"/>
                <w:szCs w:val="22"/>
              </w:rPr>
              <w:t xml:space="preserve"> –  номер кадастрового квартала </w:t>
            </w:r>
          </w:p>
          <w:p w:rsidR="00992136" w:rsidRPr="00992136" w:rsidRDefault="00992136" w:rsidP="00992136">
            <w:pPr>
              <w:spacing w:line="240" w:lineRule="atLeast"/>
              <w:rPr>
                <w:sz w:val="22"/>
                <w:szCs w:val="22"/>
              </w:rPr>
            </w:pPr>
            <w:r w:rsidRPr="00992136">
              <w:rPr>
                <w:b/>
                <w:noProof/>
                <w:sz w:val="22"/>
                <w:szCs w:val="22"/>
              </w:rPr>
              <w:t xml:space="preserve">          :ЗУ1(1)</w:t>
            </w:r>
            <w:r w:rsidRPr="00992136">
              <w:rPr>
                <w:b/>
                <w:sz w:val="22"/>
                <w:szCs w:val="22"/>
              </w:rPr>
              <w:t xml:space="preserve">   --  </w:t>
            </w:r>
            <w:r w:rsidRPr="00992136">
              <w:rPr>
                <w:sz w:val="22"/>
                <w:szCs w:val="22"/>
              </w:rPr>
              <w:t xml:space="preserve">обозначение </w:t>
            </w:r>
            <w:r w:rsidR="0076649F">
              <w:rPr>
                <w:sz w:val="22"/>
                <w:szCs w:val="22"/>
              </w:rPr>
              <w:t>публичного сервитута</w:t>
            </w:r>
          </w:p>
          <w:p w:rsidR="00992136" w:rsidRPr="00992136" w:rsidRDefault="00816C58" w:rsidP="00992136">
            <w:pPr>
              <w:rPr>
                <w:sz w:val="22"/>
                <w:szCs w:val="22"/>
              </w:rPr>
            </w:pPr>
            <w:r w:rsidRPr="00816C58">
              <w:rPr>
                <w:b/>
                <w:noProof/>
                <w:sz w:val="22"/>
                <w:szCs w:val="22"/>
              </w:rPr>
              <w:pict>
                <v:oval id="_x0000_s1355" style="position:absolute;margin-left:32.8pt;margin-top:4.8pt;width:3.55pt;height:3.85pt;z-index:251852800" fillcolor="black"/>
              </w:pict>
            </w:r>
            <w:r w:rsidR="00992136" w:rsidRPr="00992136">
              <w:rPr>
                <w:b/>
                <w:sz w:val="22"/>
                <w:szCs w:val="22"/>
              </w:rPr>
              <w:t xml:space="preserve">            </w:t>
            </w:r>
            <w:r w:rsidR="00992136" w:rsidRPr="00992136">
              <w:rPr>
                <w:sz w:val="22"/>
                <w:szCs w:val="22"/>
              </w:rPr>
              <w:t xml:space="preserve">    н1</w:t>
            </w:r>
            <w:r w:rsidR="00992136" w:rsidRPr="00992136">
              <w:rPr>
                <w:b/>
                <w:sz w:val="22"/>
                <w:szCs w:val="22"/>
              </w:rPr>
              <w:t xml:space="preserve">   --  </w:t>
            </w:r>
            <w:r w:rsidR="00992136" w:rsidRPr="00992136">
              <w:rPr>
                <w:sz w:val="22"/>
                <w:szCs w:val="22"/>
              </w:rPr>
              <w:t>обозначение характерных точек публичного сервитута</w:t>
            </w:r>
            <w:r w:rsidR="0076649F">
              <w:rPr>
                <w:sz w:val="22"/>
                <w:szCs w:val="22"/>
              </w:rPr>
              <w:t xml:space="preserve"> </w:t>
            </w:r>
          </w:p>
          <w:p w:rsidR="0000624C" w:rsidRPr="00992136" w:rsidRDefault="0000624C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25907" w:rsidRPr="0076649F" w:rsidRDefault="00816C58" w:rsidP="00B52667">
            <w:pPr>
              <w:jc w:val="center"/>
              <w:rPr>
                <w:b/>
                <w:sz w:val="20"/>
                <w:szCs w:val="22"/>
              </w:rPr>
            </w:pPr>
            <w:r w:rsidRPr="00816C58">
              <w:rPr>
                <w:noProof/>
                <w:sz w:val="20"/>
                <w:szCs w:val="8"/>
              </w:rPr>
              <w:pict>
                <v:shape id="_x0000_s1339" type="#_x0000_t32" style="position:absolute;left:0;text-align:left;margin-left:91.8pt;margin-top:372.35pt;width:12.75pt;height:47.7pt;z-index:251832320" o:connectortype="straight">
                  <v:stroke endarrow="block"/>
                </v:shape>
              </w:pict>
            </w:r>
            <w:r w:rsidRPr="00816C58">
              <w:rPr>
                <w:noProof/>
                <w:sz w:val="20"/>
                <w:szCs w:val="8"/>
              </w:rPr>
              <w:pict>
                <v:shape id="_x0000_s1338" type="#_x0000_t32" style="position:absolute;left:0;text-align:left;margin-left:8.65pt;margin-top:372.35pt;width:83.15pt;height:0;z-index:251831296" o:connectortype="straight"/>
              </w:pict>
            </w:r>
            <w:r w:rsidRPr="00816C58">
              <w:rPr>
                <w:noProof/>
                <w:sz w:val="20"/>
                <w:szCs w:val="8"/>
              </w:rPr>
              <w:pict>
                <v:shape id="_x0000_s1233" type="#_x0000_t202" style="position:absolute;left:0;text-align:left;margin-left:17.95pt;margin-top:349.35pt;width:69.6pt;height:17.1pt;z-index:251732992">
                  <v:textbox>
                    <w:txbxContent>
                      <w:p w:rsidR="00877B98" w:rsidRPr="00DD728B" w:rsidRDefault="00877B98" w:rsidP="00FF3EAD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38:16:000000:989</w:t>
                        </w:r>
                      </w:p>
                    </w:txbxContent>
                  </v:textbox>
                </v:shape>
              </w:pict>
            </w:r>
            <w:r w:rsidRPr="00816C58">
              <w:rPr>
                <w:noProof/>
                <w:sz w:val="20"/>
                <w:szCs w:val="8"/>
              </w:rPr>
              <w:pict>
                <v:shape id="_x0000_s1335" type="#_x0000_t32" style="position:absolute;left:0;text-align:left;margin-left:380.55pt;margin-top:517.6pt;width:37.5pt;height:45.7pt;z-index:251828224" o:connectortype="straight">
                  <v:stroke endarrow="block"/>
                </v:shape>
              </w:pict>
            </w:r>
            <w:r w:rsidRPr="00816C58">
              <w:rPr>
                <w:noProof/>
                <w:sz w:val="20"/>
                <w:szCs w:val="8"/>
              </w:rPr>
              <w:pict>
                <v:shape id="_x0000_s1319" type="#_x0000_t202" style="position:absolute;left:0;text-align:left;margin-left:303pt;margin-top:494.7pt;width:71.35pt;height:17.9pt;z-index:251812864">
                  <v:textbox style="mso-next-textbox:#_x0000_s1319">
                    <w:txbxContent>
                      <w:p w:rsidR="00877B98" w:rsidRPr="00160F79" w:rsidRDefault="00877B98" w:rsidP="003F5A7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38:16:000000:989</w:t>
                        </w:r>
                      </w:p>
                    </w:txbxContent>
                  </v:textbox>
                </v:shape>
              </w:pict>
            </w:r>
            <w:r w:rsidRPr="00816C58">
              <w:rPr>
                <w:noProof/>
                <w:sz w:val="20"/>
                <w:szCs w:val="8"/>
              </w:rPr>
              <w:pict>
                <v:shape id="_x0000_s1334" type="#_x0000_t32" style="position:absolute;left:0;text-align:left;margin-left:294.3pt;margin-top:517.6pt;width:86.25pt;height:0;z-index:251827200" o:connectortype="straight"/>
              </w:pict>
            </w:r>
            <w:r w:rsidRPr="00816C58">
              <w:rPr>
                <w:noProof/>
                <w:sz w:val="20"/>
                <w:szCs w:val="8"/>
              </w:rPr>
              <w:pict>
                <v:shape id="_x0000_s1244" type="#_x0000_t202" style="position:absolute;left:0;text-align:left;margin-left:87.7pt;margin-top:334.45pt;width:136.45pt;height:37.9pt;z-index:251744256" filled="f" stroked="f" strokecolor="white [3212]">
                  <v:textbox>
                    <w:txbxContent>
                      <w:p w:rsidR="00877B98" w:rsidRPr="00FF3EAD" w:rsidRDefault="00877B98" w:rsidP="00FF3EAD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 xml:space="preserve">               </w:t>
                        </w:r>
                        <w:r w:rsidRPr="00FF3EAD"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 xml:space="preserve">38:16:000000 </w:t>
                        </w:r>
                        <w:r w:rsidRPr="00FF3EAD">
                          <w:rPr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Pr="00816C58">
              <w:rPr>
                <w:noProof/>
                <w:sz w:val="20"/>
                <w:szCs w:val="8"/>
              </w:rPr>
              <w:pict>
                <v:shape id="_x0000_s1322" type="#_x0000_t202" style="position:absolute;left:0;text-align:left;margin-left:354.05pt;margin-top:369.65pt;width:71.35pt;height:17.9pt;z-index:251815936">
                  <v:textbox style="mso-next-textbox:#_x0000_s1322">
                    <w:txbxContent>
                      <w:p w:rsidR="00877B98" w:rsidRPr="00160F79" w:rsidRDefault="00877B98" w:rsidP="006429DA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38:16:000000:989</w:t>
                        </w:r>
                      </w:p>
                    </w:txbxContent>
                  </v:textbox>
                </v:shape>
              </w:pict>
            </w:r>
            <w:r w:rsidRPr="00816C58">
              <w:rPr>
                <w:noProof/>
                <w:sz w:val="20"/>
                <w:szCs w:val="8"/>
              </w:rPr>
              <w:pict>
                <v:shape id="_x0000_s1328" type="#_x0000_t32" style="position:absolute;left:0;text-align:left;margin-left:425.55pt;margin-top:393.05pt;width:29.25pt;height:38.25pt;z-index:251822080" o:connectortype="straight">
                  <v:stroke endarrow="block"/>
                </v:shape>
              </w:pict>
            </w:r>
            <w:r w:rsidRPr="00816C58">
              <w:rPr>
                <w:noProof/>
                <w:sz w:val="20"/>
                <w:szCs w:val="8"/>
              </w:rPr>
              <w:pict>
                <v:shape id="_x0000_s1327" type="#_x0000_t32" style="position:absolute;left:0;text-align:left;margin-left:344.55pt;margin-top:393.05pt;width:81pt;height:0;z-index:251821056" o:connectortype="straight"/>
              </w:pict>
            </w:r>
            <w:r w:rsidRPr="00816C58">
              <w:rPr>
                <w:noProof/>
                <w:sz w:val="20"/>
                <w:szCs w:val="8"/>
              </w:rPr>
              <w:pict>
                <v:shape id="_x0000_s1252" type="#_x0000_t202" style="position:absolute;left:0;text-align:left;margin-left:240.3pt;margin-top:332.1pt;width:136.45pt;height:37.9pt;z-index:251752448" filled="f" stroked="f" strokecolor="white [3212]">
                  <v:textbox>
                    <w:txbxContent>
                      <w:p w:rsidR="00877B98" w:rsidRPr="00FF3EAD" w:rsidRDefault="00877B98" w:rsidP="00FF3EAD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 xml:space="preserve">    </w:t>
                        </w:r>
                        <w:r w:rsidRPr="00FF3EAD"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 xml:space="preserve">38:16:000000 </w:t>
                        </w:r>
                        <w:r w:rsidRPr="00FF3EAD">
                          <w:rPr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  <w:p w:rsidR="00225907" w:rsidRDefault="00225907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Pr="00992136" w:rsidRDefault="008A19AA" w:rsidP="0076649F">
            <w:pPr>
              <w:jc w:val="center"/>
              <w:rPr>
                <w:sz w:val="20"/>
              </w:rPr>
            </w:pPr>
          </w:p>
        </w:tc>
      </w:tr>
    </w:tbl>
    <w:p w:rsidR="002E69BF" w:rsidRPr="00A118A7" w:rsidRDefault="002E69BF" w:rsidP="002E69BF">
      <w:pPr>
        <w:rPr>
          <w:sz w:val="8"/>
          <w:szCs w:val="8"/>
        </w:rPr>
      </w:pPr>
    </w:p>
    <w:sectPr w:rsidR="002E69BF" w:rsidRPr="00A118A7" w:rsidSect="00E674CE">
      <w:footerReference w:type="even" r:id="rId11"/>
      <w:footerReference w:type="default" r:id="rId12"/>
      <w:pgSz w:w="11906" w:h="16838" w:code="9"/>
      <w:pgMar w:top="709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5243" w:rsidRDefault="00885243">
      <w:r>
        <w:separator/>
      </w:r>
    </w:p>
  </w:endnote>
  <w:endnote w:type="continuationSeparator" w:id="1">
    <w:p w:rsidR="00885243" w:rsidRDefault="008852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B98" w:rsidRDefault="00816C58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77B9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77B98" w:rsidRDefault="00877B98" w:rsidP="008D51C3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B98" w:rsidRDefault="00877B98" w:rsidP="008D51C3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5243" w:rsidRDefault="00885243">
      <w:r>
        <w:separator/>
      </w:r>
    </w:p>
  </w:footnote>
  <w:footnote w:type="continuationSeparator" w:id="1">
    <w:p w:rsidR="00885243" w:rsidRDefault="008852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7650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F52760"/>
    <w:rsid w:val="0000624C"/>
    <w:rsid w:val="000352D7"/>
    <w:rsid w:val="00042F3B"/>
    <w:rsid w:val="0007437B"/>
    <w:rsid w:val="00076108"/>
    <w:rsid w:val="00077EFD"/>
    <w:rsid w:val="00085685"/>
    <w:rsid w:val="000C1836"/>
    <w:rsid w:val="000C6E39"/>
    <w:rsid w:val="000D59F8"/>
    <w:rsid w:val="000E0AF3"/>
    <w:rsid w:val="000E54D2"/>
    <w:rsid w:val="000E56A9"/>
    <w:rsid w:val="000E6177"/>
    <w:rsid w:val="001200D0"/>
    <w:rsid w:val="00122D6B"/>
    <w:rsid w:val="001556B0"/>
    <w:rsid w:val="00160F79"/>
    <w:rsid w:val="0016732D"/>
    <w:rsid w:val="00170DEB"/>
    <w:rsid w:val="001A6411"/>
    <w:rsid w:val="001A7A22"/>
    <w:rsid w:val="001C3AD5"/>
    <w:rsid w:val="001C6FA3"/>
    <w:rsid w:val="001D1BAD"/>
    <w:rsid w:val="00202AB9"/>
    <w:rsid w:val="00225907"/>
    <w:rsid w:val="00235B59"/>
    <w:rsid w:val="0024798E"/>
    <w:rsid w:val="00256C72"/>
    <w:rsid w:val="00263BF3"/>
    <w:rsid w:val="002754E4"/>
    <w:rsid w:val="00275593"/>
    <w:rsid w:val="002772FC"/>
    <w:rsid w:val="00281DA4"/>
    <w:rsid w:val="002C09BF"/>
    <w:rsid w:val="002C434B"/>
    <w:rsid w:val="002E3FCA"/>
    <w:rsid w:val="002E69BF"/>
    <w:rsid w:val="003129C3"/>
    <w:rsid w:val="00335943"/>
    <w:rsid w:val="00335B15"/>
    <w:rsid w:val="00344870"/>
    <w:rsid w:val="003549A0"/>
    <w:rsid w:val="00364EAE"/>
    <w:rsid w:val="0037313D"/>
    <w:rsid w:val="0038624B"/>
    <w:rsid w:val="003A159D"/>
    <w:rsid w:val="003C254F"/>
    <w:rsid w:val="003C627B"/>
    <w:rsid w:val="003E3BDF"/>
    <w:rsid w:val="003F3DBA"/>
    <w:rsid w:val="003F5A7E"/>
    <w:rsid w:val="003F7F20"/>
    <w:rsid w:val="00400155"/>
    <w:rsid w:val="0040456D"/>
    <w:rsid w:val="004179A5"/>
    <w:rsid w:val="00432044"/>
    <w:rsid w:val="00494981"/>
    <w:rsid w:val="004951A1"/>
    <w:rsid w:val="004C2A63"/>
    <w:rsid w:val="005209EC"/>
    <w:rsid w:val="0052778D"/>
    <w:rsid w:val="005354ED"/>
    <w:rsid w:val="0054169C"/>
    <w:rsid w:val="005637F9"/>
    <w:rsid w:val="00563CC4"/>
    <w:rsid w:val="005753F1"/>
    <w:rsid w:val="00576B2C"/>
    <w:rsid w:val="00583DAE"/>
    <w:rsid w:val="00596163"/>
    <w:rsid w:val="005B4876"/>
    <w:rsid w:val="005B77DD"/>
    <w:rsid w:val="005D6991"/>
    <w:rsid w:val="00606548"/>
    <w:rsid w:val="006151C2"/>
    <w:rsid w:val="006415EA"/>
    <w:rsid w:val="006429DA"/>
    <w:rsid w:val="006433DF"/>
    <w:rsid w:val="00653766"/>
    <w:rsid w:val="00660AFC"/>
    <w:rsid w:val="006731FF"/>
    <w:rsid w:val="00693753"/>
    <w:rsid w:val="006957DE"/>
    <w:rsid w:val="006A0AC3"/>
    <w:rsid w:val="006A16E6"/>
    <w:rsid w:val="006A750A"/>
    <w:rsid w:val="006B7EAA"/>
    <w:rsid w:val="006C1AA7"/>
    <w:rsid w:val="00707D61"/>
    <w:rsid w:val="00711CAE"/>
    <w:rsid w:val="0071241E"/>
    <w:rsid w:val="00724B44"/>
    <w:rsid w:val="00732DEE"/>
    <w:rsid w:val="007512F4"/>
    <w:rsid w:val="0076649F"/>
    <w:rsid w:val="007915B4"/>
    <w:rsid w:val="007B1A3F"/>
    <w:rsid w:val="007B21FA"/>
    <w:rsid w:val="007D4C30"/>
    <w:rsid w:val="007E1B10"/>
    <w:rsid w:val="008008F1"/>
    <w:rsid w:val="00816C58"/>
    <w:rsid w:val="00821A18"/>
    <w:rsid w:val="00823CAB"/>
    <w:rsid w:val="00825766"/>
    <w:rsid w:val="00835B1C"/>
    <w:rsid w:val="00836A1B"/>
    <w:rsid w:val="00842A60"/>
    <w:rsid w:val="00843979"/>
    <w:rsid w:val="00860DB8"/>
    <w:rsid w:val="00877B98"/>
    <w:rsid w:val="00885243"/>
    <w:rsid w:val="008A19AA"/>
    <w:rsid w:val="008B4695"/>
    <w:rsid w:val="008C0A0B"/>
    <w:rsid w:val="008D51C3"/>
    <w:rsid w:val="008D6C30"/>
    <w:rsid w:val="008E664A"/>
    <w:rsid w:val="00912984"/>
    <w:rsid w:val="00914FCC"/>
    <w:rsid w:val="00920541"/>
    <w:rsid w:val="00926792"/>
    <w:rsid w:val="009401F7"/>
    <w:rsid w:val="0094670C"/>
    <w:rsid w:val="009543C0"/>
    <w:rsid w:val="00992136"/>
    <w:rsid w:val="009922D3"/>
    <w:rsid w:val="0099366D"/>
    <w:rsid w:val="009A0C27"/>
    <w:rsid w:val="009A22B5"/>
    <w:rsid w:val="009B375D"/>
    <w:rsid w:val="009E4B76"/>
    <w:rsid w:val="009E63FB"/>
    <w:rsid w:val="009F3C61"/>
    <w:rsid w:val="00A032C8"/>
    <w:rsid w:val="00A118A7"/>
    <w:rsid w:val="00A222DC"/>
    <w:rsid w:val="00A4683D"/>
    <w:rsid w:val="00A5565F"/>
    <w:rsid w:val="00A6292B"/>
    <w:rsid w:val="00AC23F8"/>
    <w:rsid w:val="00AD0B32"/>
    <w:rsid w:val="00AD7201"/>
    <w:rsid w:val="00B015D7"/>
    <w:rsid w:val="00B023A8"/>
    <w:rsid w:val="00B04E98"/>
    <w:rsid w:val="00B05106"/>
    <w:rsid w:val="00B31482"/>
    <w:rsid w:val="00B4125C"/>
    <w:rsid w:val="00B443F2"/>
    <w:rsid w:val="00B517EC"/>
    <w:rsid w:val="00B52667"/>
    <w:rsid w:val="00B53101"/>
    <w:rsid w:val="00B5433D"/>
    <w:rsid w:val="00B90700"/>
    <w:rsid w:val="00BC1FD8"/>
    <w:rsid w:val="00BC234A"/>
    <w:rsid w:val="00BD188A"/>
    <w:rsid w:val="00BE1C64"/>
    <w:rsid w:val="00BF382A"/>
    <w:rsid w:val="00C03AC4"/>
    <w:rsid w:val="00C30323"/>
    <w:rsid w:val="00C54B37"/>
    <w:rsid w:val="00C76EC2"/>
    <w:rsid w:val="00C826C4"/>
    <w:rsid w:val="00C924DD"/>
    <w:rsid w:val="00C94859"/>
    <w:rsid w:val="00CB7982"/>
    <w:rsid w:val="00CB7D92"/>
    <w:rsid w:val="00CC4C2B"/>
    <w:rsid w:val="00CF75EF"/>
    <w:rsid w:val="00D00B35"/>
    <w:rsid w:val="00D15297"/>
    <w:rsid w:val="00D31A86"/>
    <w:rsid w:val="00D42EF9"/>
    <w:rsid w:val="00D4425F"/>
    <w:rsid w:val="00D60C4B"/>
    <w:rsid w:val="00D65BF5"/>
    <w:rsid w:val="00D731CD"/>
    <w:rsid w:val="00D73EB1"/>
    <w:rsid w:val="00DA3B4D"/>
    <w:rsid w:val="00DB2ECE"/>
    <w:rsid w:val="00DC3827"/>
    <w:rsid w:val="00DD2EE2"/>
    <w:rsid w:val="00DD728B"/>
    <w:rsid w:val="00DF6A6C"/>
    <w:rsid w:val="00DF7293"/>
    <w:rsid w:val="00E24D8E"/>
    <w:rsid w:val="00E3163B"/>
    <w:rsid w:val="00E34A2D"/>
    <w:rsid w:val="00E47F16"/>
    <w:rsid w:val="00E55143"/>
    <w:rsid w:val="00E674CE"/>
    <w:rsid w:val="00E8672D"/>
    <w:rsid w:val="00E928E3"/>
    <w:rsid w:val="00E948C6"/>
    <w:rsid w:val="00EB0B42"/>
    <w:rsid w:val="00EE1FBE"/>
    <w:rsid w:val="00EE2C78"/>
    <w:rsid w:val="00F01E8A"/>
    <w:rsid w:val="00F07C00"/>
    <w:rsid w:val="00F24418"/>
    <w:rsid w:val="00F403D5"/>
    <w:rsid w:val="00F52760"/>
    <w:rsid w:val="00F5434E"/>
    <w:rsid w:val="00F550FD"/>
    <w:rsid w:val="00F969E1"/>
    <w:rsid w:val="00FC2F30"/>
    <w:rsid w:val="00FC48B8"/>
    <w:rsid w:val="00FE3500"/>
    <w:rsid w:val="00FF3EAD"/>
    <w:rsid w:val="00FF4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>
      <o:colormenu v:ext="edit" fillcolor="none" strokecolor="none"/>
    </o:shapedefaults>
    <o:shapelayout v:ext="edit">
      <o:idmap v:ext="edit" data="1"/>
      <o:rules v:ext="edit">
        <o:r id="V:Rule9" type="connector" idref="#_x0000_s1338"/>
        <o:r id="V:Rule10" type="connector" idref="#_x0000_s1362"/>
        <o:r id="V:Rule11" type="connector" idref="#_x0000_s1327"/>
        <o:r id="V:Rule12" type="connector" idref="#_x0000_s1328"/>
        <o:r id="V:Rule13" type="connector" idref="#_x0000_s1334"/>
        <o:r id="V:Rule14" type="connector" idref="#_x0000_s1363"/>
        <o:r id="V:Rule15" type="connector" idref="#_x0000_s1339"/>
        <o:r id="V:Rule16" type="connector" idref="#_x0000_s13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F52760"/>
    <w:rPr>
      <w:rFonts w:ascii="Calibri" w:hAnsi="Calibri"/>
      <w:sz w:val="22"/>
      <w:szCs w:val="22"/>
    </w:rPr>
  </w:style>
  <w:style w:type="paragraph" w:styleId="a8">
    <w:name w:val="Balloon Text"/>
    <w:basedOn w:val="a"/>
    <w:link w:val="a9"/>
    <w:rsid w:val="00E948C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E948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72</TotalTime>
  <Pages>5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3117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Пользователь</cp:lastModifiedBy>
  <cp:revision>6</cp:revision>
  <dcterms:created xsi:type="dcterms:W3CDTF">2021-11-16T05:32:00Z</dcterms:created>
  <dcterms:modified xsi:type="dcterms:W3CDTF">2022-01-11T03:29:00Z</dcterms:modified>
</cp:coreProperties>
</file>