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43" w:rsidRDefault="00505E3F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043" w:rsidRDefault="006E5043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277B" w:rsidRDefault="001A277B" w:rsidP="001A277B">
      <w:pPr>
        <w:widowControl w:val="0"/>
        <w:autoSpaceDE w:val="0"/>
        <w:autoSpaceDN w:val="0"/>
        <w:adjustRightInd w:val="0"/>
        <w:rPr>
          <w:noProof/>
          <w:sz w:val="28"/>
          <w:szCs w:val="28"/>
        </w:rPr>
      </w:pPr>
    </w:p>
    <w:p w:rsidR="001A277B" w:rsidRPr="001A277B" w:rsidRDefault="001A277B" w:rsidP="001A277B">
      <w:pPr>
        <w:jc w:val="center"/>
        <w:rPr>
          <w:b/>
          <w:bCs/>
          <w:sz w:val="28"/>
          <w:szCs w:val="28"/>
        </w:rPr>
      </w:pPr>
      <w:r w:rsidRPr="001A277B">
        <w:rPr>
          <w:b/>
          <w:bCs/>
          <w:sz w:val="28"/>
          <w:szCs w:val="28"/>
        </w:rPr>
        <w:t>Российская Федерация</w:t>
      </w:r>
    </w:p>
    <w:p w:rsidR="001A277B" w:rsidRPr="001A277B" w:rsidRDefault="001A277B" w:rsidP="001A277B">
      <w:pPr>
        <w:jc w:val="center"/>
        <w:rPr>
          <w:b/>
          <w:bCs/>
          <w:sz w:val="28"/>
          <w:szCs w:val="28"/>
        </w:rPr>
      </w:pPr>
      <w:r w:rsidRPr="001A277B">
        <w:rPr>
          <w:b/>
          <w:bCs/>
          <w:sz w:val="28"/>
          <w:szCs w:val="28"/>
        </w:rPr>
        <w:t>Администрация</w:t>
      </w:r>
    </w:p>
    <w:p w:rsidR="001A277B" w:rsidRPr="001A277B" w:rsidRDefault="001A277B" w:rsidP="001A277B">
      <w:pPr>
        <w:jc w:val="center"/>
        <w:rPr>
          <w:b/>
          <w:bCs/>
          <w:sz w:val="28"/>
          <w:szCs w:val="28"/>
        </w:rPr>
      </w:pPr>
      <w:r w:rsidRPr="001A277B">
        <w:rPr>
          <w:b/>
          <w:bCs/>
          <w:sz w:val="28"/>
          <w:szCs w:val="28"/>
        </w:rPr>
        <w:t>Тайтурского городского поселения</w:t>
      </w:r>
    </w:p>
    <w:p w:rsidR="001A277B" w:rsidRPr="001A277B" w:rsidRDefault="001A277B" w:rsidP="001A277B">
      <w:pPr>
        <w:jc w:val="center"/>
        <w:rPr>
          <w:b/>
          <w:bCs/>
          <w:sz w:val="28"/>
          <w:szCs w:val="28"/>
        </w:rPr>
      </w:pPr>
      <w:r w:rsidRPr="001A277B">
        <w:rPr>
          <w:b/>
          <w:bCs/>
          <w:sz w:val="28"/>
          <w:szCs w:val="28"/>
        </w:rPr>
        <w:t>Усольского муниципального района</w:t>
      </w:r>
    </w:p>
    <w:p w:rsidR="001A277B" w:rsidRPr="001A277B" w:rsidRDefault="001A277B" w:rsidP="001A277B">
      <w:pPr>
        <w:jc w:val="center"/>
        <w:rPr>
          <w:b/>
          <w:bCs/>
          <w:sz w:val="28"/>
          <w:szCs w:val="28"/>
        </w:rPr>
      </w:pPr>
      <w:r w:rsidRPr="001A277B">
        <w:rPr>
          <w:b/>
          <w:bCs/>
          <w:sz w:val="28"/>
          <w:szCs w:val="28"/>
        </w:rPr>
        <w:t>Иркутской области</w:t>
      </w:r>
    </w:p>
    <w:p w:rsidR="001A277B" w:rsidRDefault="001A277B" w:rsidP="001A277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1A277B" w:rsidRDefault="00531521" w:rsidP="001A277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A277B">
        <w:rPr>
          <w:b/>
          <w:bCs/>
          <w:sz w:val="28"/>
          <w:szCs w:val="28"/>
        </w:rPr>
        <w:t>ПОСТАНОВЛЕНИЕ</w:t>
      </w:r>
    </w:p>
    <w:p w:rsidR="00D873C2" w:rsidRDefault="00D873C2" w:rsidP="001A277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C30875">
        <w:rPr>
          <w:sz w:val="28"/>
          <w:szCs w:val="28"/>
        </w:rPr>
        <w:t xml:space="preserve"> </w:t>
      </w:r>
      <w:r w:rsidR="00E3495D">
        <w:rPr>
          <w:sz w:val="28"/>
          <w:szCs w:val="28"/>
        </w:rPr>
        <w:t>11.04.</w:t>
      </w:r>
      <w:r w:rsidR="00C30875">
        <w:rPr>
          <w:sz w:val="28"/>
          <w:szCs w:val="28"/>
        </w:rPr>
        <w:t>2024</w:t>
      </w:r>
      <w:r w:rsidR="00554E75"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E3495D">
        <w:rPr>
          <w:sz w:val="28"/>
          <w:szCs w:val="28"/>
        </w:rPr>
        <w:t>138</w:t>
      </w: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4FEF" w:rsidRPr="006A12FD" w:rsidRDefault="008C4FEF" w:rsidP="008C4FEF">
      <w:pPr>
        <w:jc w:val="center"/>
        <w:rPr>
          <w:b/>
          <w:sz w:val="28"/>
        </w:rPr>
      </w:pPr>
      <w:r w:rsidRPr="006A12FD">
        <w:rPr>
          <w:b/>
          <w:sz w:val="28"/>
        </w:rPr>
        <w:t>О комиссии по предупреждению и ликвидации</w:t>
      </w:r>
      <w:r>
        <w:rPr>
          <w:b/>
          <w:sz w:val="28"/>
        </w:rPr>
        <w:t xml:space="preserve"> </w:t>
      </w:r>
      <w:r w:rsidRPr="006A12FD">
        <w:rPr>
          <w:b/>
          <w:sz w:val="28"/>
        </w:rPr>
        <w:t>чрезвычайных ситуаций и обеспечению пожарной</w:t>
      </w:r>
      <w:r>
        <w:rPr>
          <w:b/>
          <w:sz w:val="28"/>
        </w:rPr>
        <w:t xml:space="preserve"> </w:t>
      </w:r>
      <w:r w:rsidRPr="006A12FD">
        <w:rPr>
          <w:b/>
          <w:sz w:val="28"/>
        </w:rPr>
        <w:t xml:space="preserve">безопасности </w:t>
      </w:r>
      <w:r w:rsidR="001A277B" w:rsidRPr="006A12FD">
        <w:rPr>
          <w:b/>
          <w:sz w:val="28"/>
        </w:rPr>
        <w:t>Тайтурского</w:t>
      </w:r>
      <w:r w:rsidR="001A277B">
        <w:rPr>
          <w:b/>
          <w:sz w:val="28"/>
        </w:rPr>
        <w:t xml:space="preserve"> </w:t>
      </w:r>
      <w:r>
        <w:rPr>
          <w:b/>
          <w:sz w:val="28"/>
        </w:rPr>
        <w:t>городского</w:t>
      </w:r>
      <w:r w:rsidRPr="006A12FD">
        <w:rPr>
          <w:b/>
          <w:sz w:val="28"/>
        </w:rPr>
        <w:t xml:space="preserve"> </w:t>
      </w:r>
      <w:r>
        <w:rPr>
          <w:b/>
          <w:sz w:val="28"/>
        </w:rPr>
        <w:t>поселения</w:t>
      </w:r>
    </w:p>
    <w:p w:rsidR="008C4FEF" w:rsidRDefault="001A277B" w:rsidP="008C4FEF">
      <w:pPr>
        <w:jc w:val="center"/>
        <w:rPr>
          <w:sz w:val="28"/>
        </w:rPr>
      </w:pPr>
      <w:r>
        <w:rPr>
          <w:b/>
          <w:sz w:val="28"/>
        </w:rPr>
        <w:t>Усоль</w:t>
      </w:r>
      <w:r w:rsidR="008C4FEF" w:rsidRPr="006A12FD">
        <w:rPr>
          <w:b/>
          <w:sz w:val="28"/>
        </w:rPr>
        <w:t xml:space="preserve">ского муниципального </w:t>
      </w:r>
      <w:r>
        <w:rPr>
          <w:b/>
          <w:sz w:val="28"/>
        </w:rPr>
        <w:t>района Иркутской области</w:t>
      </w:r>
    </w:p>
    <w:p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277B" w:rsidRDefault="00B97793" w:rsidP="003C2E3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РФ от 30.12.2003 года № 794 «О единой государственной системе предупреждения и ликвидации чрезвычайных ситуаций», руководствуясь  ст. 23, 46 </w:t>
      </w:r>
      <w:r w:rsidRPr="001A277B">
        <w:rPr>
          <w:sz w:val="28"/>
        </w:rPr>
        <w:t xml:space="preserve">Устава  </w:t>
      </w:r>
      <w:r w:rsidR="001A277B" w:rsidRPr="001A277B">
        <w:rPr>
          <w:sz w:val="28"/>
        </w:rPr>
        <w:t>Тайтурского городского поселения</w:t>
      </w:r>
      <w:r w:rsidR="001A277B">
        <w:rPr>
          <w:sz w:val="28"/>
        </w:rPr>
        <w:t xml:space="preserve"> </w:t>
      </w:r>
      <w:r w:rsidR="001A277B" w:rsidRPr="001A277B">
        <w:rPr>
          <w:sz w:val="28"/>
        </w:rPr>
        <w:t>Усольского муниципального района Иркутской области</w:t>
      </w:r>
      <w:r>
        <w:rPr>
          <w:sz w:val="28"/>
        </w:rPr>
        <w:t xml:space="preserve">, </w:t>
      </w:r>
      <w:r w:rsidR="00D41C6D">
        <w:rPr>
          <w:sz w:val="28"/>
          <w:szCs w:val="28"/>
        </w:rPr>
        <w:t xml:space="preserve">администрация </w:t>
      </w:r>
      <w:r w:rsidR="001A277B" w:rsidRPr="001A277B">
        <w:rPr>
          <w:sz w:val="28"/>
        </w:rPr>
        <w:t>Тайтурского городского поселения</w:t>
      </w:r>
      <w:r w:rsidR="001A277B">
        <w:rPr>
          <w:sz w:val="28"/>
        </w:rPr>
        <w:t xml:space="preserve"> </w:t>
      </w:r>
      <w:r w:rsidR="001A277B" w:rsidRPr="001A277B">
        <w:rPr>
          <w:sz w:val="28"/>
        </w:rPr>
        <w:t>Усольского муниципального района Иркутской области</w:t>
      </w:r>
      <w:r w:rsidR="001A277B">
        <w:rPr>
          <w:sz w:val="28"/>
          <w:szCs w:val="28"/>
        </w:rPr>
        <w:t xml:space="preserve"> </w:t>
      </w:r>
      <w:proofErr w:type="gramEnd"/>
    </w:p>
    <w:p w:rsidR="00531521" w:rsidRDefault="00531521" w:rsidP="001A277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A73D90" w:rsidRDefault="00A73D90" w:rsidP="00D579BC">
      <w:pPr>
        <w:ind w:firstLine="567"/>
        <w:jc w:val="both"/>
        <w:rPr>
          <w:sz w:val="28"/>
        </w:rPr>
      </w:pPr>
      <w:r>
        <w:rPr>
          <w:sz w:val="28"/>
        </w:rPr>
        <w:t xml:space="preserve">1. Утвердить состав  комиссии по чрезвычайным ситуациям и пожарной безопасности </w:t>
      </w:r>
      <w:r w:rsidR="001A277B" w:rsidRPr="001A277B">
        <w:rPr>
          <w:sz w:val="28"/>
        </w:rPr>
        <w:t>Тайтурского городского поселения</w:t>
      </w:r>
      <w:r w:rsidR="001A277B">
        <w:rPr>
          <w:sz w:val="28"/>
        </w:rPr>
        <w:t xml:space="preserve"> </w:t>
      </w:r>
      <w:r w:rsidR="001A277B" w:rsidRPr="001A277B">
        <w:rPr>
          <w:sz w:val="28"/>
        </w:rPr>
        <w:t>Усольского муниципального района Иркутской области</w:t>
      </w:r>
      <w:r w:rsidR="001A277B">
        <w:rPr>
          <w:sz w:val="28"/>
        </w:rPr>
        <w:t xml:space="preserve"> </w:t>
      </w:r>
      <w:r w:rsidR="005E2CCC">
        <w:rPr>
          <w:sz w:val="28"/>
        </w:rPr>
        <w:t>в св</w:t>
      </w:r>
      <w:r w:rsidR="00E84FEB">
        <w:rPr>
          <w:sz w:val="28"/>
        </w:rPr>
        <w:t>язи с изменением</w:t>
      </w:r>
      <w:r w:rsidR="005E2CCC">
        <w:rPr>
          <w:sz w:val="28"/>
        </w:rPr>
        <w:t xml:space="preserve"> состава</w:t>
      </w:r>
      <w:r w:rsidR="008435EB">
        <w:rPr>
          <w:sz w:val="28"/>
        </w:rPr>
        <w:t xml:space="preserve"> согласно приложению</w:t>
      </w:r>
      <w:r>
        <w:rPr>
          <w:sz w:val="28"/>
        </w:rPr>
        <w:t xml:space="preserve"> №</w:t>
      </w:r>
      <w:r w:rsidR="008435EB">
        <w:rPr>
          <w:sz w:val="28"/>
        </w:rPr>
        <w:t xml:space="preserve"> 1</w:t>
      </w:r>
      <w:r>
        <w:rPr>
          <w:sz w:val="28"/>
        </w:rPr>
        <w:t>.</w:t>
      </w:r>
    </w:p>
    <w:p w:rsidR="00A73D90" w:rsidRDefault="003F0DA7" w:rsidP="00BA4155">
      <w:pPr>
        <w:ind w:firstLine="567"/>
        <w:jc w:val="both"/>
        <w:rPr>
          <w:sz w:val="28"/>
        </w:rPr>
      </w:pPr>
      <w:r>
        <w:rPr>
          <w:sz w:val="28"/>
        </w:rPr>
        <w:t>2</w:t>
      </w:r>
      <w:r w:rsidR="00A73D90">
        <w:rPr>
          <w:sz w:val="28"/>
        </w:rPr>
        <w:t>.</w:t>
      </w:r>
      <w:r w:rsidR="00D579BC">
        <w:rPr>
          <w:sz w:val="28"/>
        </w:rPr>
        <w:t xml:space="preserve">   </w:t>
      </w:r>
      <w:r w:rsidR="00A73D90">
        <w:rPr>
          <w:sz w:val="28"/>
        </w:rPr>
        <w:t xml:space="preserve">Утвердить Положение о комиссии по чрезвычайным ситуациям и </w:t>
      </w:r>
    </w:p>
    <w:p w:rsidR="00A73D90" w:rsidRDefault="00A73D90" w:rsidP="00BA4155">
      <w:pPr>
        <w:jc w:val="both"/>
        <w:rPr>
          <w:sz w:val="28"/>
        </w:rPr>
      </w:pPr>
      <w:r>
        <w:rPr>
          <w:sz w:val="28"/>
        </w:rPr>
        <w:t xml:space="preserve">пожарной безопасности </w:t>
      </w:r>
      <w:r w:rsidR="003C2E36" w:rsidRPr="001A277B">
        <w:rPr>
          <w:sz w:val="28"/>
        </w:rPr>
        <w:t>Тайтурского городского поселения</w:t>
      </w:r>
      <w:r w:rsidR="003C2E36">
        <w:rPr>
          <w:sz w:val="28"/>
        </w:rPr>
        <w:t xml:space="preserve"> </w:t>
      </w:r>
      <w:r w:rsidR="003C2E36" w:rsidRPr="001A277B">
        <w:rPr>
          <w:sz w:val="28"/>
        </w:rPr>
        <w:t>Усольского муниципального района Иркутской области</w:t>
      </w:r>
      <w:r w:rsidR="008435EB">
        <w:rPr>
          <w:sz w:val="28"/>
        </w:rPr>
        <w:t xml:space="preserve"> согласно п</w:t>
      </w:r>
      <w:r w:rsidR="00B414A8">
        <w:rPr>
          <w:sz w:val="28"/>
        </w:rPr>
        <w:t>риложению</w:t>
      </w:r>
      <w:r w:rsidR="008435EB">
        <w:rPr>
          <w:sz w:val="28"/>
        </w:rPr>
        <w:t xml:space="preserve"> № 2</w:t>
      </w:r>
      <w:r>
        <w:rPr>
          <w:sz w:val="28"/>
        </w:rPr>
        <w:t>.</w:t>
      </w:r>
    </w:p>
    <w:p w:rsidR="00A73D90" w:rsidRDefault="003F0DA7" w:rsidP="00BA4155">
      <w:pPr>
        <w:ind w:firstLine="567"/>
        <w:jc w:val="both"/>
        <w:rPr>
          <w:sz w:val="28"/>
        </w:rPr>
      </w:pPr>
      <w:r>
        <w:rPr>
          <w:sz w:val="28"/>
        </w:rPr>
        <w:t>3</w:t>
      </w:r>
      <w:r w:rsidR="00A73D90">
        <w:rPr>
          <w:sz w:val="28"/>
        </w:rPr>
        <w:t>.</w:t>
      </w:r>
      <w:r w:rsidR="00D579BC">
        <w:rPr>
          <w:sz w:val="28"/>
        </w:rPr>
        <w:t xml:space="preserve">   </w:t>
      </w:r>
      <w:r w:rsidR="00A73D90">
        <w:rPr>
          <w:sz w:val="28"/>
        </w:rPr>
        <w:t>Утвердить план работы  комиссии по чрезвычайным ситуациям и</w:t>
      </w:r>
    </w:p>
    <w:p w:rsidR="00A73D90" w:rsidRDefault="00A73D90" w:rsidP="00BA4155">
      <w:pPr>
        <w:jc w:val="both"/>
        <w:rPr>
          <w:sz w:val="28"/>
        </w:rPr>
      </w:pPr>
      <w:r>
        <w:rPr>
          <w:sz w:val="28"/>
        </w:rPr>
        <w:t>пожарной безопа</w:t>
      </w:r>
      <w:bookmarkStart w:id="0" w:name="_GoBack"/>
      <w:bookmarkEnd w:id="0"/>
      <w:r>
        <w:rPr>
          <w:sz w:val="28"/>
        </w:rPr>
        <w:t xml:space="preserve">сности </w:t>
      </w:r>
      <w:r w:rsidR="003C2E36" w:rsidRPr="001A277B">
        <w:rPr>
          <w:sz w:val="28"/>
        </w:rPr>
        <w:t>Тайтурского городского поселения</w:t>
      </w:r>
      <w:r w:rsidR="003C2E36">
        <w:rPr>
          <w:sz w:val="28"/>
        </w:rPr>
        <w:t xml:space="preserve"> </w:t>
      </w:r>
      <w:r w:rsidR="003C2E36" w:rsidRPr="001A277B">
        <w:rPr>
          <w:sz w:val="28"/>
        </w:rPr>
        <w:t>Усольского муниципального района Иркутской области</w:t>
      </w:r>
      <w:r w:rsidR="00B414A8">
        <w:rPr>
          <w:sz w:val="28"/>
        </w:rPr>
        <w:t xml:space="preserve"> согласно приложению № 3</w:t>
      </w:r>
      <w:r>
        <w:rPr>
          <w:sz w:val="28"/>
        </w:rPr>
        <w:t>.</w:t>
      </w:r>
    </w:p>
    <w:p w:rsidR="003F0DA7" w:rsidRDefault="003F0DA7" w:rsidP="003F0DA7">
      <w:pPr>
        <w:ind w:firstLine="567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Признать постановление администрации городского поселения Тайтурского муниципального образования №32 от 10.03.2023г «О комиссии по предупреждению и ликвидации чрезвычайных ситуаций и обеспечению пожарной безопасности городского поселения Тайтурского муниципального образования» утратившим силу.</w:t>
      </w:r>
    </w:p>
    <w:p w:rsidR="00916D1A" w:rsidRDefault="00A73D90" w:rsidP="00BA4155">
      <w:pPr>
        <w:ind w:firstLine="567"/>
        <w:jc w:val="both"/>
        <w:rPr>
          <w:sz w:val="28"/>
          <w:szCs w:val="28"/>
        </w:rPr>
      </w:pPr>
      <w:r>
        <w:rPr>
          <w:sz w:val="28"/>
        </w:rPr>
        <w:t>5.</w:t>
      </w:r>
      <w:r w:rsidR="00D579BC">
        <w:rPr>
          <w:sz w:val="28"/>
        </w:rPr>
        <w:t xml:space="preserve"> </w:t>
      </w:r>
      <w:r w:rsidRPr="00342E30">
        <w:rPr>
          <w:sz w:val="28"/>
          <w:szCs w:val="28"/>
        </w:rPr>
        <w:t>Опублик</w:t>
      </w:r>
      <w:r>
        <w:rPr>
          <w:sz w:val="28"/>
          <w:szCs w:val="28"/>
        </w:rPr>
        <w:t xml:space="preserve">овать настоящее постановление в газете «НОВОСТИ» и разместить </w:t>
      </w:r>
      <w:r w:rsidRPr="00342E30">
        <w:rPr>
          <w:sz w:val="28"/>
          <w:szCs w:val="28"/>
        </w:rPr>
        <w:t xml:space="preserve">на официальном сайте администрации </w:t>
      </w:r>
      <w:r w:rsidR="003C2E36" w:rsidRPr="001A277B">
        <w:rPr>
          <w:sz w:val="28"/>
        </w:rPr>
        <w:t xml:space="preserve">Тайтурского городского </w:t>
      </w:r>
      <w:r w:rsidR="003C2E36" w:rsidRPr="001A277B">
        <w:rPr>
          <w:sz w:val="28"/>
        </w:rPr>
        <w:lastRenderedPageBreak/>
        <w:t>поселения</w:t>
      </w:r>
      <w:r w:rsidR="003C2E36">
        <w:rPr>
          <w:sz w:val="28"/>
        </w:rPr>
        <w:t xml:space="preserve"> </w:t>
      </w:r>
      <w:r w:rsidR="003C2E36" w:rsidRPr="001A277B">
        <w:rPr>
          <w:sz w:val="28"/>
        </w:rPr>
        <w:t>Усольского муниципального района Иркутской области</w:t>
      </w:r>
      <w:r w:rsidR="003C2E36" w:rsidRPr="00342E30">
        <w:rPr>
          <w:sz w:val="28"/>
          <w:szCs w:val="28"/>
        </w:rPr>
        <w:t xml:space="preserve"> </w:t>
      </w:r>
      <w:r w:rsidRPr="00342E30">
        <w:rPr>
          <w:sz w:val="28"/>
          <w:szCs w:val="28"/>
        </w:rPr>
        <w:t>в информационно - телекоммуникационной сети Интернет (</w:t>
      </w:r>
      <w:hyperlink r:id="rId10" w:history="1">
        <w:r w:rsidRPr="00342E30">
          <w:rPr>
            <w:rStyle w:val="a6"/>
            <w:sz w:val="28"/>
            <w:szCs w:val="28"/>
            <w:lang w:val="en-US"/>
          </w:rPr>
          <w:t>www</w:t>
        </w:r>
        <w:r w:rsidRPr="00342E30">
          <w:rPr>
            <w:rStyle w:val="a6"/>
            <w:sz w:val="28"/>
            <w:szCs w:val="28"/>
          </w:rPr>
          <w:t>.</w:t>
        </w:r>
        <w:r w:rsidRPr="00342E30">
          <w:rPr>
            <w:rStyle w:val="a6"/>
            <w:sz w:val="28"/>
            <w:szCs w:val="28"/>
            <w:lang w:val="en-US"/>
          </w:rPr>
          <w:t>taiturka</w:t>
        </w:r>
        <w:r w:rsidRPr="00342E30">
          <w:rPr>
            <w:rStyle w:val="a6"/>
            <w:sz w:val="28"/>
            <w:szCs w:val="28"/>
          </w:rPr>
          <w:t>.</w:t>
        </w:r>
        <w:r w:rsidRPr="00342E30">
          <w:rPr>
            <w:rStyle w:val="a6"/>
            <w:sz w:val="28"/>
            <w:szCs w:val="28"/>
            <w:lang w:val="en-US"/>
          </w:rPr>
          <w:t>irkmo</w:t>
        </w:r>
        <w:r w:rsidRPr="00342E30">
          <w:rPr>
            <w:rStyle w:val="a6"/>
            <w:sz w:val="28"/>
            <w:szCs w:val="28"/>
          </w:rPr>
          <w:t>.</w:t>
        </w:r>
        <w:r w:rsidRPr="00342E30">
          <w:rPr>
            <w:rStyle w:val="a6"/>
            <w:sz w:val="28"/>
            <w:szCs w:val="28"/>
            <w:lang w:val="en-US"/>
          </w:rPr>
          <w:t>ru</w:t>
        </w:r>
      </w:hyperlink>
      <w:r w:rsidRPr="003F5633">
        <w:t>)</w:t>
      </w:r>
      <w:r w:rsidRPr="00342E30">
        <w:rPr>
          <w:sz w:val="28"/>
          <w:szCs w:val="28"/>
        </w:rPr>
        <w:t>.</w:t>
      </w:r>
    </w:p>
    <w:p w:rsidR="00A73D90" w:rsidRDefault="00916D1A" w:rsidP="00916D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="00A73D90" w:rsidRPr="009F7158">
        <w:rPr>
          <w:sz w:val="28"/>
          <w:szCs w:val="28"/>
        </w:rPr>
        <w:t>Постановление вступает в силу со дня его официального</w:t>
      </w:r>
      <w:r>
        <w:rPr>
          <w:sz w:val="28"/>
          <w:szCs w:val="28"/>
        </w:rPr>
        <w:t xml:space="preserve"> </w:t>
      </w:r>
      <w:r w:rsidR="00A73D90" w:rsidRPr="009F7158">
        <w:rPr>
          <w:sz w:val="28"/>
          <w:szCs w:val="28"/>
        </w:rPr>
        <w:t>опубликования</w:t>
      </w:r>
      <w:r w:rsidR="00A73D90" w:rsidRPr="00C7494C">
        <w:rPr>
          <w:sz w:val="28"/>
          <w:szCs w:val="28"/>
        </w:rPr>
        <w:t>.</w:t>
      </w:r>
    </w:p>
    <w:p w:rsidR="001C2262" w:rsidRDefault="001C2262" w:rsidP="001C2262">
      <w:pPr>
        <w:ind w:firstLine="600"/>
        <w:jc w:val="both"/>
        <w:rPr>
          <w:sz w:val="28"/>
          <w:szCs w:val="28"/>
        </w:rPr>
      </w:pPr>
    </w:p>
    <w:p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2943"/>
      </w:tblGrid>
      <w:tr w:rsidR="001C2262" w:rsidRPr="003764F1" w:rsidTr="00A86F20">
        <w:trPr>
          <w:trHeight w:val="1008"/>
        </w:trPr>
        <w:tc>
          <w:tcPr>
            <w:tcW w:w="6912" w:type="dxa"/>
          </w:tcPr>
          <w:p w:rsidR="00F6012F" w:rsidRDefault="0074647D" w:rsidP="00F6012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И.о.</w:t>
            </w:r>
            <w:r w:rsidR="00B80C1A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главы</w:t>
            </w:r>
            <w:r w:rsidR="00F6012F" w:rsidRPr="003764F1">
              <w:rPr>
                <w:kern w:val="2"/>
                <w:sz w:val="28"/>
                <w:szCs w:val="28"/>
              </w:rPr>
              <w:t xml:space="preserve"> </w:t>
            </w:r>
            <w:r w:rsidR="00F6012F">
              <w:rPr>
                <w:kern w:val="2"/>
                <w:sz w:val="28"/>
                <w:szCs w:val="28"/>
              </w:rPr>
              <w:t xml:space="preserve">Тайтурского </w:t>
            </w:r>
            <w:r w:rsidR="00F6012F"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:rsidR="00DB7A23" w:rsidRDefault="00F6012F" w:rsidP="00DB7A2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района </w:t>
            </w:r>
          </w:p>
          <w:p w:rsidR="00D22CD8" w:rsidRPr="003764F1" w:rsidRDefault="00F6012F" w:rsidP="00DB7A2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</w:t>
            </w:r>
          </w:p>
        </w:tc>
        <w:tc>
          <w:tcPr>
            <w:tcW w:w="2943" w:type="dxa"/>
          </w:tcPr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74647D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И.И. Платонова</w:t>
            </w:r>
          </w:p>
        </w:tc>
      </w:tr>
    </w:tbl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6F20" w:rsidRDefault="00A86F2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6F20" w:rsidRDefault="00A86F2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6F20" w:rsidRDefault="00A86F2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6F20" w:rsidRDefault="00A86F2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79BC" w:rsidRDefault="00D579BC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79BC" w:rsidRDefault="00D579BC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3D90" w:rsidRDefault="00A73D90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E5043" w:rsidRDefault="006E5043" w:rsidP="006E504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>: специалист администрации по ГОЧС _______ М.В. Васильева</w:t>
      </w:r>
    </w:p>
    <w:p w:rsidR="006E5043" w:rsidRDefault="00E27192" w:rsidP="006E504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«___»_________2024</w:t>
      </w:r>
      <w:r w:rsidR="006E5043">
        <w:rPr>
          <w:color w:val="000000"/>
          <w:sz w:val="28"/>
          <w:szCs w:val="28"/>
        </w:rPr>
        <w:t xml:space="preserve"> г.</w:t>
      </w:r>
    </w:p>
    <w:p w:rsidR="004F4C72" w:rsidRDefault="004F4C72" w:rsidP="004F4C7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>Согласовано: главный специалист администрации по юридическим вопросам и нотариальным дей</w:t>
      </w:r>
      <w:r>
        <w:rPr>
          <w:color w:val="000000"/>
          <w:sz w:val="28"/>
          <w:szCs w:val="28"/>
        </w:rPr>
        <w:t>ствиям __________ О.В. Мунтян</w:t>
      </w:r>
      <w:r w:rsidRPr="001C2262">
        <w:rPr>
          <w:color w:val="000000"/>
          <w:sz w:val="28"/>
          <w:szCs w:val="28"/>
        </w:rPr>
        <w:t xml:space="preserve"> </w:t>
      </w:r>
    </w:p>
    <w:p w:rsidR="004F4C72" w:rsidRPr="006310B0" w:rsidRDefault="00E27192" w:rsidP="004F4C7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«___»_________2024</w:t>
      </w:r>
      <w:r w:rsidR="004F4C72">
        <w:rPr>
          <w:color w:val="000000"/>
          <w:sz w:val="28"/>
          <w:szCs w:val="28"/>
        </w:rPr>
        <w:t xml:space="preserve"> г.</w:t>
      </w:r>
    </w:p>
    <w:p w:rsidR="004F4C72" w:rsidRDefault="004F4C72" w:rsidP="004F4C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C2262" w:rsidRPr="006310B0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B7A23" w:rsidRDefault="00DB7A23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751F9" w:rsidRDefault="003751F9" w:rsidP="00571AF6">
      <w:pPr>
        <w:jc w:val="right"/>
        <w:rPr>
          <w:sz w:val="28"/>
          <w:szCs w:val="28"/>
        </w:rPr>
      </w:pPr>
      <w:r w:rsidRPr="007B7245">
        <w:rPr>
          <w:sz w:val="28"/>
          <w:szCs w:val="28"/>
        </w:rPr>
        <w:lastRenderedPageBreak/>
        <w:t>Приложение № 1</w:t>
      </w:r>
    </w:p>
    <w:p w:rsidR="003751F9" w:rsidRDefault="00CE5240" w:rsidP="003751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751F9">
        <w:rPr>
          <w:sz w:val="28"/>
          <w:szCs w:val="28"/>
        </w:rPr>
        <w:t>п</w:t>
      </w:r>
      <w:r>
        <w:rPr>
          <w:sz w:val="28"/>
          <w:szCs w:val="28"/>
        </w:rPr>
        <w:t>остановлению</w:t>
      </w:r>
      <w:r w:rsidR="003751F9" w:rsidRPr="007B7245">
        <w:rPr>
          <w:sz w:val="28"/>
          <w:szCs w:val="28"/>
        </w:rPr>
        <w:t xml:space="preserve"> администрации </w:t>
      </w:r>
    </w:p>
    <w:p w:rsidR="00C219C2" w:rsidRDefault="00C219C2" w:rsidP="003751F9">
      <w:pPr>
        <w:jc w:val="right"/>
        <w:rPr>
          <w:sz w:val="28"/>
        </w:rPr>
      </w:pPr>
      <w:r w:rsidRPr="001A277B">
        <w:rPr>
          <w:sz w:val="28"/>
        </w:rPr>
        <w:t>Тайтурского городского поселения</w:t>
      </w:r>
      <w:r>
        <w:rPr>
          <w:sz w:val="28"/>
        </w:rPr>
        <w:t xml:space="preserve"> </w:t>
      </w:r>
    </w:p>
    <w:p w:rsidR="00C219C2" w:rsidRDefault="00C219C2" w:rsidP="003751F9">
      <w:pPr>
        <w:jc w:val="right"/>
        <w:rPr>
          <w:sz w:val="28"/>
        </w:rPr>
      </w:pPr>
      <w:r w:rsidRPr="001A277B">
        <w:rPr>
          <w:sz w:val="28"/>
        </w:rPr>
        <w:t>Усольского муниципального</w:t>
      </w:r>
    </w:p>
    <w:p w:rsidR="003751F9" w:rsidRPr="007B7245" w:rsidRDefault="00C219C2" w:rsidP="003751F9">
      <w:pPr>
        <w:jc w:val="right"/>
        <w:rPr>
          <w:b/>
          <w:sz w:val="28"/>
          <w:szCs w:val="28"/>
        </w:rPr>
      </w:pPr>
      <w:r w:rsidRPr="001A277B">
        <w:rPr>
          <w:sz w:val="28"/>
        </w:rPr>
        <w:t xml:space="preserve"> района Иркутской области</w:t>
      </w:r>
      <w:r w:rsidR="003751F9" w:rsidRPr="007B7245">
        <w:rPr>
          <w:sz w:val="28"/>
          <w:szCs w:val="28"/>
        </w:rPr>
        <w:t xml:space="preserve">                                                                                           </w:t>
      </w:r>
      <w:r w:rsidR="003751F9">
        <w:rPr>
          <w:sz w:val="28"/>
          <w:szCs w:val="28"/>
        </w:rPr>
        <w:t xml:space="preserve">  </w:t>
      </w:r>
      <w:r w:rsidR="00C30875">
        <w:rPr>
          <w:sz w:val="28"/>
          <w:szCs w:val="28"/>
        </w:rPr>
        <w:t xml:space="preserve"> от </w:t>
      </w:r>
      <w:r w:rsidR="00DB7A23">
        <w:rPr>
          <w:sz w:val="28"/>
          <w:szCs w:val="28"/>
        </w:rPr>
        <w:t>11</w:t>
      </w:r>
      <w:r w:rsidR="00C30875">
        <w:rPr>
          <w:sz w:val="28"/>
          <w:szCs w:val="28"/>
        </w:rPr>
        <w:t>.</w:t>
      </w:r>
      <w:r w:rsidR="00DB7A23">
        <w:rPr>
          <w:sz w:val="28"/>
          <w:szCs w:val="28"/>
        </w:rPr>
        <w:t>04</w:t>
      </w:r>
      <w:r w:rsidR="00C30875">
        <w:rPr>
          <w:sz w:val="28"/>
          <w:szCs w:val="28"/>
        </w:rPr>
        <w:t>.2024 г. №</w:t>
      </w:r>
      <w:r w:rsidR="00DB7A23">
        <w:rPr>
          <w:sz w:val="28"/>
          <w:szCs w:val="28"/>
        </w:rPr>
        <w:t>138</w:t>
      </w:r>
      <w:r w:rsidR="00C30875">
        <w:rPr>
          <w:sz w:val="28"/>
          <w:szCs w:val="28"/>
        </w:rPr>
        <w:t xml:space="preserve"> </w:t>
      </w:r>
      <w:r w:rsidR="003751F9" w:rsidRPr="007B7245">
        <w:rPr>
          <w:sz w:val="28"/>
          <w:szCs w:val="28"/>
        </w:rPr>
        <w:t xml:space="preserve">   </w:t>
      </w:r>
    </w:p>
    <w:p w:rsidR="003751F9" w:rsidRDefault="003751F9" w:rsidP="003751F9">
      <w:pPr>
        <w:rPr>
          <w:b/>
          <w:sz w:val="28"/>
          <w:szCs w:val="28"/>
        </w:rPr>
      </w:pPr>
    </w:p>
    <w:p w:rsidR="003751F9" w:rsidRDefault="003751F9" w:rsidP="003751F9">
      <w:pPr>
        <w:rPr>
          <w:b/>
          <w:sz w:val="28"/>
          <w:szCs w:val="28"/>
        </w:rPr>
      </w:pPr>
    </w:p>
    <w:p w:rsidR="003751F9" w:rsidRDefault="003751F9" w:rsidP="00375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3751F9" w:rsidRDefault="003751F9" w:rsidP="003751F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ЧС и ПБ  </w:t>
      </w:r>
      <w:r w:rsidR="00C219C2" w:rsidRPr="00C219C2">
        <w:rPr>
          <w:b/>
          <w:sz w:val="28"/>
        </w:rPr>
        <w:t>Тайтурского городского поселения Усольского муниципального района Иркутской области</w:t>
      </w:r>
    </w:p>
    <w:p w:rsidR="003751F9" w:rsidRDefault="003751F9" w:rsidP="003751F9">
      <w:pPr>
        <w:ind w:firstLine="708"/>
        <w:jc w:val="center"/>
        <w:rPr>
          <w:b/>
          <w:sz w:val="28"/>
          <w:szCs w:val="28"/>
        </w:rPr>
      </w:pPr>
    </w:p>
    <w:tbl>
      <w:tblPr>
        <w:tblW w:w="9736" w:type="dxa"/>
        <w:jc w:val="center"/>
        <w:tblInd w:w="-1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3383"/>
        <w:gridCol w:w="3631"/>
        <w:gridCol w:w="1680"/>
      </w:tblGrid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 w:rsidRPr="008334F7">
              <w:t xml:space="preserve">№ </w:t>
            </w:r>
          </w:p>
          <w:p w:rsidR="00151586" w:rsidRPr="008334F7" w:rsidRDefault="00151586" w:rsidP="00BA4FEE">
            <w:proofErr w:type="gramStart"/>
            <w:r w:rsidRPr="008334F7">
              <w:t>П</w:t>
            </w:r>
            <w:proofErr w:type="gramEnd"/>
            <w:r w:rsidRPr="008334F7">
              <w:t>/П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 w:rsidRPr="008334F7">
              <w:t xml:space="preserve">          Ф. И. О.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 w:rsidRPr="008334F7">
              <w:t xml:space="preserve">               Должность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 w:rsidRPr="008334F7">
              <w:t>Телефоны</w:t>
            </w:r>
          </w:p>
          <w:p w:rsidR="00151586" w:rsidRPr="008334F7" w:rsidRDefault="00151586" w:rsidP="00BA4FEE">
            <w:r w:rsidRPr="008334F7">
              <w:t>служебный,</w:t>
            </w:r>
          </w:p>
          <w:p w:rsidR="00151586" w:rsidRPr="008334F7" w:rsidRDefault="00151586" w:rsidP="00BA4FEE">
            <w:r w:rsidRPr="008334F7">
              <w:t>домашний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Платонова Ирина Игоревна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>
              <w:t>И.о</w:t>
            </w:r>
            <w:proofErr w:type="gramStart"/>
            <w:r>
              <w:t>.</w:t>
            </w:r>
            <w:r w:rsidRPr="008334F7">
              <w:t xml:space="preserve">. </w:t>
            </w:r>
            <w:proofErr w:type="gramEnd"/>
            <w:r w:rsidRPr="008334F7">
              <w:t>главы Тайтурского городского поселения Усольского муниципального района Иркутской области</w:t>
            </w:r>
            <w:r>
              <w:t xml:space="preserve"> – </w:t>
            </w:r>
            <w:proofErr w:type="spellStart"/>
            <w:r>
              <w:t>и.о..</w:t>
            </w:r>
            <w:r w:rsidRPr="008334F7">
              <w:t>председателя</w:t>
            </w:r>
            <w:proofErr w:type="spellEnd"/>
            <w:r w:rsidRPr="008334F7">
              <w:t xml:space="preserve"> комиссии.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 w:rsidRPr="008334F7">
              <w:t>8-9</w:t>
            </w:r>
            <w:r>
              <w:t>14-954-34-49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>
              <w:t>2</w:t>
            </w:r>
            <w:r w:rsidRPr="008334F7"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Васильева Марина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Валерьевна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 w:rsidRPr="008334F7">
              <w:t>Специалист ГОЧ</w:t>
            </w:r>
            <w:proofErr w:type="gramStart"/>
            <w:r w:rsidRPr="008334F7">
              <w:t>С</w:t>
            </w:r>
            <w:r>
              <w:t>-</w:t>
            </w:r>
            <w:proofErr w:type="gramEnd"/>
            <w:r>
              <w:t xml:space="preserve"> </w:t>
            </w:r>
            <w:r w:rsidRPr="008334F7">
              <w:t>секретарь комиссии.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 w:rsidRPr="008334F7">
              <w:t>94-4-35</w:t>
            </w:r>
          </w:p>
          <w:p w:rsidR="00151586" w:rsidRPr="008334F7" w:rsidRDefault="00151586" w:rsidP="00BA4FEE">
            <w:r w:rsidRPr="008334F7">
              <w:t>8-950-05-24-423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Сулейманов</w:t>
            </w:r>
          </w:p>
          <w:p w:rsidR="00151586" w:rsidRPr="008334F7" w:rsidRDefault="00151586" w:rsidP="00BA4FEE">
            <w:pPr>
              <w:jc w:val="center"/>
              <w:rPr>
                <w:b/>
              </w:rPr>
            </w:pPr>
            <w:r w:rsidRPr="008334F7">
              <w:t>Петр Джанобекович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Директор «Иркутскоблагротехснаб»</w:t>
            </w:r>
          </w:p>
          <w:p w:rsidR="00151586" w:rsidRPr="008334F7" w:rsidRDefault="00151586" w:rsidP="00BA4FEE">
            <w:pPr>
              <w:jc w:val="both"/>
            </w:pPr>
            <w:r w:rsidRPr="008334F7">
              <w:t xml:space="preserve">( по согласованию).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94-2-33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Садкова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Наталья Владимировна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заведующая ОГБУЗ подразделения Тайтурской участковой больницы (по согласованию).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94-5-03</w:t>
            </w:r>
          </w:p>
          <w:p w:rsidR="00151586" w:rsidRPr="008334F7" w:rsidRDefault="00151586" w:rsidP="00BA4FEE">
            <w:pPr>
              <w:jc w:val="both"/>
            </w:pPr>
            <w:r w:rsidRPr="008334F7">
              <w:t>94-2-25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Барановская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Ольга Александровна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Зав. филиала Усольский аграрно-промышленный техникум  (по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94-1-38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Ермолина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Екатерина Викторовна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Default="00151586" w:rsidP="00BA4FEE">
            <w:pPr>
              <w:jc w:val="both"/>
            </w:pPr>
            <w:r w:rsidRPr="008334F7">
              <w:t xml:space="preserve">Заведующий РЦТСК « Родник».  </w:t>
            </w:r>
          </w:p>
          <w:p w:rsidR="00151586" w:rsidRPr="008334F7" w:rsidRDefault="00151586" w:rsidP="00BA4FEE">
            <w:pPr>
              <w:jc w:val="both"/>
            </w:pPr>
            <w:r w:rsidRPr="008334F7">
              <w:t>( 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94-5-70</w:t>
            </w: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spellEnd"/>
            <w:proofErr w:type="gramEnd"/>
            <w:r>
              <w:t xml:space="preserve"> </w:t>
            </w:r>
            <w:r w:rsidRPr="008334F7">
              <w:t>8-904-641-94-01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Default="00151586" w:rsidP="00BA4FEE">
            <w:pPr>
              <w:jc w:val="center"/>
            </w:pPr>
            <w:proofErr w:type="spellStart"/>
            <w:r>
              <w:t>Кострюков</w:t>
            </w:r>
            <w:proofErr w:type="spellEnd"/>
            <w:r>
              <w:t xml:space="preserve"> Евгений</w:t>
            </w:r>
          </w:p>
          <w:p w:rsidR="00151586" w:rsidRPr="008334F7" w:rsidRDefault="00151586" w:rsidP="00BA4FEE">
            <w:pPr>
              <w:jc w:val="center"/>
            </w:pPr>
            <w:r>
              <w:t>Николаевич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r>
              <w:t>Д</w:t>
            </w:r>
            <w:r w:rsidRPr="008334F7">
              <w:t xml:space="preserve">иректора ФГБНУ «Иркутский НИИСХ» </w:t>
            </w:r>
          </w:p>
          <w:p w:rsidR="00151586" w:rsidRPr="008334F7" w:rsidRDefault="00151586" w:rsidP="00BA4FEE">
            <w:r w:rsidRPr="008334F7">
              <w:t>д. Буреть.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98-8-31</w:t>
            </w:r>
          </w:p>
          <w:p w:rsidR="00151586" w:rsidRPr="008334F7" w:rsidRDefault="00151586" w:rsidP="00BA4FEE">
            <w:pPr>
              <w:jc w:val="both"/>
            </w:pPr>
            <w:r w:rsidRPr="008334F7">
              <w:t>98-8-32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Гуменюк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Светлана Ивановна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 xml:space="preserve">Директор ООО «Телец» (по согласованию).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94-5-91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Котовская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Ольга Ивановна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Директор МБОУ Тайтурская  СОШ (по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94-2-30</w:t>
            </w:r>
          </w:p>
          <w:p w:rsidR="00151586" w:rsidRPr="008334F7" w:rsidRDefault="00151586" w:rsidP="00BA4FEE">
            <w:pPr>
              <w:jc w:val="both"/>
            </w:pPr>
            <w:r w:rsidRPr="008334F7">
              <w:t>8-924-624-09-36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Default="00151586" w:rsidP="00BA4FEE">
            <w:pPr>
              <w:jc w:val="center"/>
            </w:pPr>
            <w:r w:rsidRPr="008334F7">
              <w:t>Халиулина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Елена Владимировна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 xml:space="preserve">Директор МБОУ Буретская  СОШ </w:t>
            </w:r>
            <w:proofErr w:type="gramStart"/>
            <w:r w:rsidRPr="008334F7">
              <w:t xml:space="preserve">( </w:t>
            </w:r>
            <w:proofErr w:type="gramEnd"/>
            <w:r w:rsidRPr="008334F7">
              <w:t>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98-8-44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Default="00151586" w:rsidP="00BA4FEE">
            <w:pPr>
              <w:jc w:val="center"/>
            </w:pPr>
            <w:r>
              <w:t>Горшенин</w:t>
            </w:r>
          </w:p>
          <w:p w:rsidR="00151586" w:rsidRPr="008334F7" w:rsidRDefault="00151586" w:rsidP="00BA4FEE">
            <w:pPr>
              <w:jc w:val="center"/>
            </w:pPr>
            <w:r>
              <w:t>Александр Викторович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 xml:space="preserve">Директор ООО </w:t>
            </w:r>
            <w:r>
              <w:t>СК «Белая</w:t>
            </w:r>
            <w:r w:rsidRPr="008334F7">
              <w:t>» (по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94-2-61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Власко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Наталья Владимировна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 xml:space="preserve">Директор МБОУ Холмушинской ООШ </w:t>
            </w:r>
            <w:proofErr w:type="gramStart"/>
            <w:r w:rsidRPr="008334F7">
              <w:t xml:space="preserve">( </w:t>
            </w:r>
            <w:proofErr w:type="gramEnd"/>
            <w:r w:rsidRPr="008334F7">
              <w:t>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94-5-35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Качко</w:t>
            </w:r>
          </w:p>
          <w:p w:rsidR="00151586" w:rsidRPr="008334F7" w:rsidRDefault="00151586" w:rsidP="00BA4FEE">
            <w:pPr>
              <w:jc w:val="center"/>
            </w:pPr>
            <w:r w:rsidRPr="008334F7">
              <w:lastRenderedPageBreak/>
              <w:t>Наталья Николаевна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lastRenderedPageBreak/>
              <w:t xml:space="preserve">Заведующая МБДДОУ детского </w:t>
            </w:r>
            <w:r w:rsidRPr="008334F7">
              <w:lastRenderedPageBreak/>
              <w:t xml:space="preserve">сада №19 «Брусничка» </w:t>
            </w:r>
          </w:p>
          <w:p w:rsidR="00151586" w:rsidRPr="008334F7" w:rsidRDefault="00151586" w:rsidP="00BA4FEE">
            <w:pPr>
              <w:jc w:val="both"/>
            </w:pPr>
            <w:r w:rsidRPr="008334F7">
              <w:t>(по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lastRenderedPageBreak/>
              <w:t>94-2-70</w:t>
            </w:r>
          </w:p>
          <w:p w:rsidR="00151586" w:rsidRPr="008334F7" w:rsidRDefault="00151586" w:rsidP="00BA4FEE">
            <w:pPr>
              <w:jc w:val="both"/>
            </w:pPr>
            <w:r w:rsidRPr="008334F7">
              <w:lastRenderedPageBreak/>
              <w:t>8-950-071-27-92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 xml:space="preserve">Золотарев 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Дмитрий Александрович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586" w:rsidRPr="008334F7" w:rsidRDefault="00151586" w:rsidP="00BA4FEE">
            <w:pPr>
              <w:jc w:val="both"/>
            </w:pPr>
            <w:r w:rsidRPr="008334F7">
              <w:t xml:space="preserve">Участковый уполномоченный милиции (по согласованию). </w:t>
            </w:r>
          </w:p>
          <w:p w:rsidR="00151586" w:rsidRPr="008334F7" w:rsidRDefault="00151586" w:rsidP="00BA4FEE">
            <w:pPr>
              <w:jc w:val="both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94-1-02</w:t>
            </w:r>
          </w:p>
          <w:p w:rsidR="00151586" w:rsidRPr="008334F7" w:rsidRDefault="00151586" w:rsidP="00BA4FEE">
            <w:pPr>
              <w:jc w:val="both"/>
            </w:pP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>Ефимов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Сергей Викторович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 xml:space="preserve">Начальник ПЧ-147 р.п. Тайтурка ППС Усольского района  </w:t>
            </w:r>
          </w:p>
          <w:p w:rsidR="00151586" w:rsidRPr="008334F7" w:rsidRDefault="00151586" w:rsidP="00BA4FEE">
            <w:pPr>
              <w:jc w:val="both"/>
            </w:pPr>
            <w:r w:rsidRPr="008334F7">
              <w:t>(по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94-1-01</w:t>
            </w:r>
          </w:p>
          <w:p w:rsidR="00151586" w:rsidRPr="008334F7" w:rsidRDefault="00151586" w:rsidP="00BA4FEE">
            <w:pPr>
              <w:jc w:val="both"/>
            </w:pPr>
            <w:r w:rsidRPr="008334F7">
              <w:t>8-908-652-18-26</w:t>
            </w:r>
          </w:p>
        </w:tc>
      </w:tr>
      <w:tr w:rsidR="00151586" w:rsidRPr="008334F7" w:rsidTr="00BA4FEE">
        <w:trPr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</w:p>
          <w:p w:rsidR="00151586" w:rsidRPr="008334F7" w:rsidRDefault="00151586" w:rsidP="00BA4F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8334F7">
              <w:rPr>
                <w:sz w:val="28"/>
                <w:szCs w:val="28"/>
              </w:rPr>
              <w:t>.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center"/>
            </w:pPr>
            <w:r w:rsidRPr="008334F7">
              <w:t xml:space="preserve">Механиков </w:t>
            </w:r>
          </w:p>
          <w:p w:rsidR="00151586" w:rsidRPr="008334F7" w:rsidRDefault="00151586" w:rsidP="00BA4FEE">
            <w:pPr>
              <w:jc w:val="center"/>
            </w:pPr>
            <w:r w:rsidRPr="008334F7">
              <w:t>Евгений Викторович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 xml:space="preserve">Генеральный директор ООО «Новотранс» </w:t>
            </w:r>
            <w:proofErr w:type="gramStart"/>
            <w:r w:rsidRPr="008334F7">
              <w:t xml:space="preserve">( </w:t>
            </w:r>
            <w:proofErr w:type="gramEnd"/>
            <w:r w:rsidRPr="008334F7">
              <w:t>по согласованию)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586" w:rsidRPr="008334F7" w:rsidRDefault="00151586" w:rsidP="00BA4FEE">
            <w:pPr>
              <w:jc w:val="both"/>
            </w:pPr>
            <w:r w:rsidRPr="008334F7">
              <w:t>8-395-2-79-85-37</w:t>
            </w:r>
          </w:p>
        </w:tc>
      </w:tr>
    </w:tbl>
    <w:p w:rsidR="00D579BC" w:rsidRDefault="00D579BC" w:rsidP="003751F9">
      <w:pPr>
        <w:ind w:firstLine="708"/>
        <w:jc w:val="both"/>
        <w:rPr>
          <w:b/>
          <w:sz w:val="28"/>
          <w:szCs w:val="28"/>
        </w:rPr>
      </w:pPr>
    </w:p>
    <w:p w:rsidR="00D579BC" w:rsidRDefault="00D579BC" w:rsidP="003751F9">
      <w:pPr>
        <w:ind w:firstLine="708"/>
        <w:jc w:val="both"/>
        <w:rPr>
          <w:b/>
          <w:sz w:val="28"/>
          <w:szCs w:val="28"/>
        </w:rPr>
      </w:pPr>
    </w:p>
    <w:p w:rsidR="00D579BC" w:rsidRDefault="00D579BC" w:rsidP="003751F9">
      <w:pPr>
        <w:ind w:firstLine="708"/>
        <w:jc w:val="both"/>
        <w:rPr>
          <w:b/>
          <w:sz w:val="28"/>
          <w:szCs w:val="28"/>
        </w:rPr>
      </w:pPr>
    </w:p>
    <w:p w:rsidR="00D579BC" w:rsidRDefault="00D579BC" w:rsidP="003751F9">
      <w:pPr>
        <w:ind w:firstLine="708"/>
        <w:jc w:val="both"/>
        <w:rPr>
          <w:b/>
          <w:sz w:val="28"/>
          <w:szCs w:val="28"/>
        </w:rPr>
      </w:pPr>
    </w:p>
    <w:p w:rsidR="00F6012F" w:rsidRDefault="00F6012F" w:rsidP="003751F9">
      <w:pPr>
        <w:ind w:firstLine="708"/>
        <w:jc w:val="both"/>
        <w:rPr>
          <w:b/>
          <w:sz w:val="28"/>
          <w:szCs w:val="28"/>
        </w:rPr>
      </w:pPr>
    </w:p>
    <w:p w:rsidR="00F6012F" w:rsidRDefault="00F6012F" w:rsidP="003751F9">
      <w:pPr>
        <w:ind w:firstLine="708"/>
        <w:jc w:val="both"/>
        <w:rPr>
          <w:b/>
          <w:sz w:val="28"/>
          <w:szCs w:val="28"/>
        </w:rPr>
      </w:pPr>
    </w:p>
    <w:p w:rsidR="00D579BC" w:rsidRDefault="00D579BC" w:rsidP="003751F9">
      <w:pPr>
        <w:ind w:firstLine="708"/>
        <w:jc w:val="both"/>
        <w:rPr>
          <w:b/>
          <w:sz w:val="28"/>
          <w:szCs w:val="28"/>
        </w:rPr>
      </w:pPr>
    </w:p>
    <w:p w:rsidR="00D579BC" w:rsidRDefault="00D579BC" w:rsidP="002634A3">
      <w:pPr>
        <w:jc w:val="both"/>
        <w:rPr>
          <w:b/>
          <w:sz w:val="28"/>
          <w:szCs w:val="28"/>
        </w:rPr>
      </w:pPr>
    </w:p>
    <w:p w:rsidR="00571AF6" w:rsidRDefault="00571AF6" w:rsidP="0099245C">
      <w:pPr>
        <w:jc w:val="right"/>
        <w:rPr>
          <w:sz w:val="28"/>
          <w:szCs w:val="28"/>
        </w:rPr>
      </w:pPr>
    </w:p>
    <w:p w:rsidR="00A86F20" w:rsidRDefault="00A86F20" w:rsidP="0099245C">
      <w:pPr>
        <w:jc w:val="right"/>
        <w:rPr>
          <w:sz w:val="28"/>
          <w:szCs w:val="28"/>
        </w:rPr>
      </w:pPr>
    </w:p>
    <w:p w:rsidR="00571AF6" w:rsidRDefault="00571AF6" w:rsidP="0099245C">
      <w:pPr>
        <w:jc w:val="right"/>
        <w:rPr>
          <w:sz w:val="28"/>
          <w:szCs w:val="28"/>
        </w:rPr>
      </w:pPr>
    </w:p>
    <w:p w:rsidR="00F6012F" w:rsidRDefault="00F6012F" w:rsidP="0099245C">
      <w:pPr>
        <w:jc w:val="right"/>
        <w:rPr>
          <w:sz w:val="28"/>
          <w:szCs w:val="28"/>
        </w:rPr>
      </w:pPr>
    </w:p>
    <w:p w:rsidR="00F6012F" w:rsidRDefault="00F6012F" w:rsidP="0099245C">
      <w:pPr>
        <w:jc w:val="right"/>
        <w:rPr>
          <w:sz w:val="28"/>
          <w:szCs w:val="28"/>
        </w:rPr>
      </w:pPr>
    </w:p>
    <w:p w:rsidR="00F6012F" w:rsidRDefault="00F6012F" w:rsidP="0099245C">
      <w:pPr>
        <w:jc w:val="right"/>
        <w:rPr>
          <w:sz w:val="28"/>
          <w:szCs w:val="28"/>
        </w:rPr>
      </w:pPr>
    </w:p>
    <w:p w:rsidR="005219C1" w:rsidRDefault="005219C1" w:rsidP="0099245C">
      <w:pPr>
        <w:jc w:val="right"/>
        <w:rPr>
          <w:sz w:val="28"/>
          <w:szCs w:val="28"/>
        </w:rPr>
      </w:pPr>
    </w:p>
    <w:p w:rsidR="00F6012F" w:rsidRDefault="00F6012F" w:rsidP="0099245C">
      <w:pPr>
        <w:jc w:val="right"/>
        <w:rPr>
          <w:sz w:val="28"/>
          <w:szCs w:val="28"/>
        </w:rPr>
      </w:pPr>
    </w:p>
    <w:p w:rsidR="00FE26F1" w:rsidRDefault="00FE26F1" w:rsidP="00571AF6">
      <w:pPr>
        <w:jc w:val="right"/>
        <w:rPr>
          <w:sz w:val="28"/>
          <w:szCs w:val="28"/>
        </w:rPr>
      </w:pPr>
    </w:p>
    <w:p w:rsidR="00FE26F1" w:rsidRDefault="00FE26F1" w:rsidP="00571AF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DB7A23" w:rsidRDefault="00DB7A23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151586" w:rsidRDefault="00151586" w:rsidP="00B10EC6">
      <w:pPr>
        <w:jc w:val="right"/>
        <w:rPr>
          <w:sz w:val="28"/>
          <w:szCs w:val="28"/>
        </w:rPr>
      </w:pPr>
    </w:p>
    <w:p w:rsidR="00FE26F1" w:rsidRPr="007B7245" w:rsidRDefault="0099245C" w:rsidP="00B10EC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FE26F1" w:rsidRDefault="00B10EC6" w:rsidP="00FE26F1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FE26F1" w:rsidRPr="007B7245">
        <w:rPr>
          <w:sz w:val="28"/>
          <w:szCs w:val="28"/>
        </w:rPr>
        <w:t xml:space="preserve"> администрации </w:t>
      </w:r>
    </w:p>
    <w:p w:rsidR="00C219C2" w:rsidRDefault="00C219C2" w:rsidP="00C219C2">
      <w:pPr>
        <w:jc w:val="right"/>
        <w:rPr>
          <w:sz w:val="28"/>
        </w:rPr>
      </w:pPr>
      <w:r w:rsidRPr="001A277B">
        <w:rPr>
          <w:sz w:val="28"/>
        </w:rPr>
        <w:t>Тайтурского городского поселения</w:t>
      </w:r>
      <w:r>
        <w:rPr>
          <w:sz w:val="28"/>
        </w:rPr>
        <w:t xml:space="preserve"> </w:t>
      </w:r>
    </w:p>
    <w:p w:rsidR="00C219C2" w:rsidRDefault="00C219C2" w:rsidP="00C219C2">
      <w:pPr>
        <w:jc w:val="right"/>
        <w:rPr>
          <w:sz w:val="28"/>
        </w:rPr>
      </w:pPr>
      <w:r w:rsidRPr="001A277B">
        <w:rPr>
          <w:sz w:val="28"/>
        </w:rPr>
        <w:t>Усольского муниципального</w:t>
      </w:r>
    </w:p>
    <w:p w:rsidR="003751F9" w:rsidRPr="007B7245" w:rsidRDefault="00C219C2" w:rsidP="00C219C2">
      <w:pPr>
        <w:jc w:val="right"/>
        <w:rPr>
          <w:b/>
          <w:sz w:val="28"/>
          <w:szCs w:val="28"/>
        </w:rPr>
      </w:pPr>
      <w:r w:rsidRPr="001A277B">
        <w:rPr>
          <w:sz w:val="28"/>
        </w:rPr>
        <w:t xml:space="preserve"> района Иркутской области</w:t>
      </w:r>
      <w:r w:rsidRPr="007B7245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  </w:t>
      </w:r>
      <w:r w:rsidR="003751F9" w:rsidRPr="007B7245">
        <w:rPr>
          <w:sz w:val="28"/>
          <w:szCs w:val="28"/>
        </w:rPr>
        <w:t xml:space="preserve">                                                                                           </w:t>
      </w:r>
      <w:r w:rsidR="003751F9">
        <w:rPr>
          <w:sz w:val="28"/>
          <w:szCs w:val="28"/>
        </w:rPr>
        <w:t xml:space="preserve">  </w:t>
      </w:r>
      <w:r w:rsidR="00DB7A23">
        <w:rPr>
          <w:sz w:val="28"/>
          <w:szCs w:val="28"/>
        </w:rPr>
        <w:t xml:space="preserve"> от 11.04</w:t>
      </w:r>
      <w:r w:rsidR="00151586">
        <w:rPr>
          <w:sz w:val="28"/>
          <w:szCs w:val="28"/>
        </w:rPr>
        <w:t>.2024</w:t>
      </w:r>
      <w:r w:rsidR="00A55F31">
        <w:rPr>
          <w:sz w:val="28"/>
          <w:szCs w:val="28"/>
        </w:rPr>
        <w:t xml:space="preserve"> г. №</w:t>
      </w:r>
      <w:r w:rsidR="00DB7A23">
        <w:rPr>
          <w:sz w:val="28"/>
          <w:szCs w:val="28"/>
        </w:rPr>
        <w:t>138</w:t>
      </w:r>
      <w:r w:rsidR="00A55F31">
        <w:rPr>
          <w:sz w:val="28"/>
          <w:szCs w:val="28"/>
        </w:rPr>
        <w:t xml:space="preserve"> </w:t>
      </w:r>
      <w:r w:rsidR="003751F9" w:rsidRPr="007B7245">
        <w:rPr>
          <w:sz w:val="28"/>
          <w:szCs w:val="28"/>
        </w:rPr>
        <w:t xml:space="preserve">   </w:t>
      </w:r>
    </w:p>
    <w:p w:rsidR="003751F9" w:rsidRPr="0099245C" w:rsidRDefault="003751F9" w:rsidP="003751F9">
      <w:pPr>
        <w:jc w:val="right"/>
        <w:rPr>
          <w:sz w:val="28"/>
          <w:szCs w:val="28"/>
        </w:rPr>
      </w:pPr>
    </w:p>
    <w:p w:rsidR="00C219C2" w:rsidRPr="00C219C2" w:rsidRDefault="003751F9" w:rsidP="00C219C2">
      <w:pPr>
        <w:jc w:val="center"/>
        <w:rPr>
          <w:b/>
          <w:sz w:val="28"/>
        </w:rPr>
      </w:pPr>
      <w:r w:rsidRPr="00C219C2">
        <w:rPr>
          <w:b/>
          <w:bCs/>
          <w:sz w:val="28"/>
          <w:szCs w:val="28"/>
        </w:rPr>
        <w:t xml:space="preserve">Положение о комиссии по чрезвычайным ситуациям и пожарной безопасности </w:t>
      </w:r>
      <w:r w:rsidR="00C219C2" w:rsidRPr="00C219C2">
        <w:rPr>
          <w:b/>
          <w:sz w:val="28"/>
        </w:rPr>
        <w:t>Тайтурского городского поселения</w:t>
      </w:r>
    </w:p>
    <w:p w:rsidR="00C219C2" w:rsidRPr="00C219C2" w:rsidRDefault="00C219C2" w:rsidP="00C219C2">
      <w:pPr>
        <w:jc w:val="center"/>
        <w:rPr>
          <w:b/>
          <w:sz w:val="28"/>
        </w:rPr>
      </w:pPr>
      <w:r w:rsidRPr="00C219C2">
        <w:rPr>
          <w:b/>
          <w:sz w:val="28"/>
        </w:rPr>
        <w:t>Усольского муниципального</w:t>
      </w:r>
    </w:p>
    <w:p w:rsidR="003751F9" w:rsidRPr="0099245C" w:rsidRDefault="00C219C2" w:rsidP="00C219C2">
      <w:pPr>
        <w:jc w:val="center"/>
        <w:rPr>
          <w:b/>
          <w:bCs/>
          <w:sz w:val="28"/>
          <w:szCs w:val="28"/>
        </w:rPr>
      </w:pPr>
      <w:r w:rsidRPr="00C219C2">
        <w:rPr>
          <w:b/>
          <w:sz w:val="28"/>
        </w:rPr>
        <w:t>района Иркутской области</w:t>
      </w:r>
      <w:r w:rsidRPr="00C219C2"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3751F9" w:rsidRPr="0099245C" w:rsidRDefault="003751F9" w:rsidP="003751F9">
      <w:pPr>
        <w:jc w:val="center"/>
        <w:rPr>
          <w:b/>
          <w:bCs/>
          <w:sz w:val="28"/>
          <w:szCs w:val="28"/>
        </w:rPr>
      </w:pPr>
    </w:p>
    <w:p w:rsidR="003751F9" w:rsidRPr="00D579BC" w:rsidRDefault="003751F9" w:rsidP="00D579BC">
      <w:pPr>
        <w:pStyle w:val="afa"/>
        <w:numPr>
          <w:ilvl w:val="0"/>
          <w:numId w:val="25"/>
        </w:numPr>
        <w:jc w:val="center"/>
        <w:rPr>
          <w:sz w:val="28"/>
          <w:szCs w:val="28"/>
        </w:rPr>
      </w:pPr>
      <w:r w:rsidRPr="00D579BC">
        <w:rPr>
          <w:sz w:val="28"/>
          <w:szCs w:val="28"/>
        </w:rPr>
        <w:t>ОБЩИЕ ПОЛОЖЕНИЯ</w:t>
      </w:r>
    </w:p>
    <w:p w:rsidR="00D579BC" w:rsidRPr="0099245C" w:rsidRDefault="00D579BC" w:rsidP="00D579BC">
      <w:pPr>
        <w:ind w:left="2204"/>
        <w:rPr>
          <w:sz w:val="28"/>
          <w:szCs w:val="28"/>
        </w:rPr>
      </w:pPr>
    </w:p>
    <w:p w:rsidR="003751F9" w:rsidRPr="009908A3" w:rsidRDefault="003751F9" w:rsidP="009908A3">
      <w:pPr>
        <w:ind w:firstLine="15"/>
        <w:jc w:val="both"/>
        <w:rPr>
          <w:sz w:val="28"/>
        </w:rPr>
      </w:pPr>
      <w:r w:rsidRPr="0099245C">
        <w:rPr>
          <w:sz w:val="28"/>
          <w:szCs w:val="28"/>
        </w:rPr>
        <w:t xml:space="preserve">1.1. </w:t>
      </w:r>
      <w:proofErr w:type="gramStart"/>
      <w:r w:rsidRPr="0099245C">
        <w:rPr>
          <w:sz w:val="28"/>
          <w:szCs w:val="28"/>
        </w:rPr>
        <w:t xml:space="preserve">Комиссия по чрезвычайным ситуациям и пожарной безопасности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  <w:r w:rsidR="009908A3">
        <w:rPr>
          <w:sz w:val="28"/>
        </w:rPr>
        <w:t xml:space="preserve"> </w:t>
      </w:r>
      <w:r w:rsidRPr="0099245C">
        <w:rPr>
          <w:sz w:val="28"/>
          <w:szCs w:val="28"/>
        </w:rPr>
        <w:t>создана в соответствии с Федеральными законами «О защите населения и территорий от чрезвычайных ситуаций природного и техногенного характера» от 21 декабря 1994 года №68-ФЗ, (в редакции Федерального закона от 22.08.2004 г. № 122-ФЗ), «Об общих принципах организации местного самоуправления в Российской Федерации» от 6.10.2003 г. №131-ФЗ</w:t>
      </w:r>
      <w:proofErr w:type="gramEnd"/>
      <w:r w:rsidRPr="0099245C">
        <w:rPr>
          <w:sz w:val="28"/>
          <w:szCs w:val="28"/>
        </w:rPr>
        <w:t xml:space="preserve">, </w:t>
      </w:r>
      <w:proofErr w:type="gramStart"/>
      <w:r w:rsidRPr="0099245C">
        <w:rPr>
          <w:sz w:val="28"/>
          <w:szCs w:val="28"/>
        </w:rPr>
        <w:t>постановлением Правительства РФ от 05.11.1995 года № 1113 «О единой государственной системе предупреждения и ликвидации чрезвычайных ситуаций», постановлением Губернатора Иркутской области от 12.02.1996г. №61-п «О территориальной подсистеме единой государственной системы предупреждения и ликвидации чрезвычайных ситуаций», для организации и контроля за осуществлением мероприятий по предупреждению и ликвидации чрезвычайных ситуаций природного и техногенного характера, а также для обеспечения надежности работы потенциально опасных</w:t>
      </w:r>
      <w:proofErr w:type="gramEnd"/>
      <w:r w:rsidRPr="0099245C">
        <w:rPr>
          <w:sz w:val="28"/>
          <w:szCs w:val="28"/>
        </w:rPr>
        <w:t xml:space="preserve"> объектов в условиях чрезв</w:t>
      </w:r>
      <w:r w:rsidR="00FE26F1">
        <w:rPr>
          <w:sz w:val="28"/>
          <w:szCs w:val="28"/>
        </w:rPr>
        <w:t>ычайной ситуации,</w:t>
      </w:r>
      <w:r w:rsidRPr="0099245C">
        <w:rPr>
          <w:sz w:val="28"/>
          <w:szCs w:val="28"/>
        </w:rPr>
        <w:t xml:space="preserve"> п. 8, 9 ст. 6 Устава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района Иркутской области</w:t>
      </w:r>
      <w:r w:rsidR="009908A3" w:rsidRPr="007B7245">
        <w:rPr>
          <w:sz w:val="28"/>
          <w:szCs w:val="28"/>
        </w:rPr>
        <w:t xml:space="preserve">                                                                                           </w:t>
      </w:r>
      <w:r w:rsidR="009908A3">
        <w:rPr>
          <w:sz w:val="28"/>
          <w:szCs w:val="28"/>
        </w:rPr>
        <w:t xml:space="preserve">   </w:t>
      </w:r>
      <w:r w:rsidR="009908A3" w:rsidRPr="007B7245">
        <w:rPr>
          <w:sz w:val="28"/>
          <w:szCs w:val="28"/>
        </w:rPr>
        <w:t xml:space="preserve">                                                                                           </w:t>
      </w:r>
      <w:r w:rsidR="009908A3">
        <w:rPr>
          <w:sz w:val="28"/>
          <w:szCs w:val="28"/>
        </w:rPr>
        <w:t xml:space="preserve">           </w:t>
      </w:r>
      <w:r w:rsidRPr="0099245C">
        <w:rPr>
          <w:sz w:val="28"/>
          <w:szCs w:val="28"/>
        </w:rPr>
        <w:t>1.2. Комиссия по чрезвычайным ситуациям</w:t>
      </w:r>
      <w:r w:rsidR="00D579BC">
        <w:rPr>
          <w:sz w:val="28"/>
          <w:szCs w:val="28"/>
        </w:rPr>
        <w:t xml:space="preserve"> и пожарной безопасности (далее </w:t>
      </w:r>
      <w:r w:rsidRPr="0099245C">
        <w:rPr>
          <w:sz w:val="28"/>
          <w:szCs w:val="28"/>
        </w:rPr>
        <w:t>именуемая ко</w:t>
      </w:r>
      <w:r w:rsidR="00825D72">
        <w:rPr>
          <w:sz w:val="28"/>
          <w:szCs w:val="28"/>
        </w:rPr>
        <w:t>миссией) является координационным</w:t>
      </w:r>
      <w:r w:rsidRPr="0099245C">
        <w:rPr>
          <w:sz w:val="28"/>
          <w:szCs w:val="28"/>
        </w:rPr>
        <w:t xml:space="preserve"> органом территориальной подсистемы предупреждения и ликвидации чрезвычайных ситуаций на территории </w:t>
      </w:r>
      <w:r w:rsidR="00A86F20" w:rsidRPr="0099245C">
        <w:rPr>
          <w:sz w:val="28"/>
          <w:szCs w:val="28"/>
        </w:rPr>
        <w:t xml:space="preserve">Тайтурского </w:t>
      </w:r>
      <w:r w:rsidRPr="0099245C">
        <w:rPr>
          <w:sz w:val="28"/>
          <w:szCs w:val="28"/>
        </w:rPr>
        <w:t>городского поселения</w:t>
      </w:r>
      <w:r w:rsidR="00A86F20">
        <w:rPr>
          <w:sz w:val="28"/>
          <w:szCs w:val="28"/>
        </w:rPr>
        <w:t xml:space="preserve"> Усольского</w:t>
      </w:r>
      <w:r w:rsidRPr="0099245C">
        <w:rPr>
          <w:sz w:val="28"/>
          <w:szCs w:val="28"/>
        </w:rPr>
        <w:t xml:space="preserve"> муниципального </w:t>
      </w:r>
      <w:r w:rsidR="00A86F20">
        <w:rPr>
          <w:sz w:val="28"/>
          <w:szCs w:val="28"/>
        </w:rPr>
        <w:t>района Иркутской области</w:t>
      </w:r>
      <w:r w:rsidRPr="0099245C">
        <w:rPr>
          <w:sz w:val="28"/>
          <w:szCs w:val="28"/>
        </w:rPr>
        <w:t>.</w:t>
      </w:r>
    </w:p>
    <w:p w:rsidR="003751F9" w:rsidRPr="009908A3" w:rsidRDefault="003751F9" w:rsidP="009908A3">
      <w:pPr>
        <w:jc w:val="both"/>
        <w:rPr>
          <w:sz w:val="28"/>
        </w:rPr>
      </w:pPr>
      <w:r w:rsidRPr="0099245C">
        <w:rPr>
          <w:sz w:val="28"/>
          <w:szCs w:val="28"/>
        </w:rPr>
        <w:t xml:space="preserve">1.3. Комиссия формируется из числа руководящего состава  администрации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  <w:r w:rsidR="009908A3">
        <w:rPr>
          <w:sz w:val="28"/>
        </w:rPr>
        <w:t xml:space="preserve"> </w:t>
      </w:r>
      <w:r w:rsidRPr="0099245C">
        <w:rPr>
          <w:sz w:val="28"/>
          <w:szCs w:val="28"/>
        </w:rPr>
        <w:t xml:space="preserve">и руководителей организаций, непосредственно влияющих на обеспечение жизнедеятельности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  <w:r w:rsidR="009908A3">
        <w:rPr>
          <w:sz w:val="28"/>
        </w:rPr>
        <w:t xml:space="preserve"> </w:t>
      </w:r>
      <w:r w:rsidRPr="0099245C">
        <w:rPr>
          <w:sz w:val="28"/>
          <w:szCs w:val="28"/>
        </w:rPr>
        <w:t>по согласованию.</w:t>
      </w:r>
    </w:p>
    <w:p w:rsidR="009908A3" w:rsidRDefault="003751F9" w:rsidP="00D579BC">
      <w:pPr>
        <w:ind w:firstLine="567"/>
        <w:jc w:val="both"/>
        <w:rPr>
          <w:sz w:val="28"/>
        </w:rPr>
      </w:pPr>
      <w:r w:rsidRPr="0099245C">
        <w:rPr>
          <w:sz w:val="28"/>
          <w:szCs w:val="28"/>
        </w:rPr>
        <w:t xml:space="preserve">1.4. Руководство комиссией возлагается на главу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  <w:r w:rsidR="009908A3">
        <w:rPr>
          <w:sz w:val="28"/>
        </w:rPr>
        <w:t>.</w:t>
      </w:r>
    </w:p>
    <w:p w:rsidR="003751F9" w:rsidRPr="0099245C" w:rsidRDefault="003751F9" w:rsidP="00D579BC">
      <w:pPr>
        <w:ind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lastRenderedPageBreak/>
        <w:t>1.5. В практической деятельности по вопросам защиты населения и территорий от чрезвычайных ситуаций природного и техногенного характера комиссия руководствуется: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Конституцией Российской Федерации;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Федеральными конституционными законами;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Федеральными законами;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Указами Президента Российской Федерации;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Постановлениями и распоряжениями Правительства Российской Федерации;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Уставом Иркутской области;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Законами Иркутской области;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Постановлениями, указами, распоряжениями губернатора области;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Распоряжениями первого заместителя главы администрации области;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Постанов</w:t>
      </w:r>
      <w:r w:rsidR="009908A3">
        <w:rPr>
          <w:sz w:val="28"/>
          <w:szCs w:val="28"/>
        </w:rPr>
        <w:t>лениями и распоряжениями мэра У</w:t>
      </w:r>
      <w:r w:rsidRPr="0099245C">
        <w:rPr>
          <w:sz w:val="28"/>
          <w:szCs w:val="28"/>
        </w:rPr>
        <w:t>М</w:t>
      </w:r>
      <w:r w:rsidR="009908A3">
        <w:rPr>
          <w:sz w:val="28"/>
          <w:szCs w:val="28"/>
        </w:rPr>
        <w:t>РИ</w:t>
      </w:r>
      <w:r w:rsidRPr="0099245C">
        <w:rPr>
          <w:sz w:val="28"/>
          <w:szCs w:val="28"/>
        </w:rPr>
        <w:t>О;</w:t>
      </w:r>
    </w:p>
    <w:p w:rsidR="003751F9" w:rsidRPr="009908A3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08A3">
        <w:rPr>
          <w:sz w:val="28"/>
          <w:szCs w:val="28"/>
        </w:rPr>
        <w:t xml:space="preserve">Постановлениями и распоряжениями главы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  <w:r w:rsidR="009908A3">
        <w:rPr>
          <w:sz w:val="28"/>
        </w:rPr>
        <w:t xml:space="preserve">, </w:t>
      </w:r>
      <w:r w:rsidRPr="009908A3">
        <w:rPr>
          <w:sz w:val="28"/>
          <w:szCs w:val="28"/>
        </w:rPr>
        <w:t xml:space="preserve">Уставом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</w:p>
    <w:p w:rsidR="003751F9" w:rsidRPr="0099245C" w:rsidRDefault="003751F9" w:rsidP="001D64D8">
      <w:pPr>
        <w:pStyle w:val="af8"/>
        <w:spacing w:after="0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1.6. Решения комиссии, принятые в пределах ее компетенции, являются обязательными для испол</w:t>
      </w:r>
      <w:r w:rsidR="00412727">
        <w:rPr>
          <w:sz w:val="28"/>
          <w:szCs w:val="28"/>
        </w:rPr>
        <w:t>нения руководителями</w:t>
      </w:r>
      <w:r w:rsidR="003007D7">
        <w:rPr>
          <w:sz w:val="28"/>
          <w:szCs w:val="28"/>
        </w:rPr>
        <w:t xml:space="preserve"> организаций, расположенных </w:t>
      </w:r>
      <w:r w:rsidRPr="0099245C">
        <w:rPr>
          <w:sz w:val="28"/>
          <w:szCs w:val="28"/>
        </w:rPr>
        <w:t xml:space="preserve"> на территории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  <w:r w:rsidRPr="0099245C">
        <w:rPr>
          <w:sz w:val="28"/>
          <w:szCs w:val="28"/>
        </w:rPr>
        <w:t>.</w:t>
      </w:r>
    </w:p>
    <w:p w:rsidR="003751F9" w:rsidRPr="0099245C" w:rsidRDefault="003751F9" w:rsidP="00D579BC">
      <w:pPr>
        <w:ind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1.7. В процессе сбора данных и обмена информацией об угрозе и возникновении чрезвычайных ситуаций в ходе ликвидации их последствий комиссия взаимодействует: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 xml:space="preserve">с комиссиями органов местного самоуправления, граничащих с территорией </w:t>
      </w:r>
      <w:r w:rsidR="009908A3" w:rsidRPr="001A277B">
        <w:rPr>
          <w:sz w:val="28"/>
        </w:rPr>
        <w:t>Тайтурского городского поселения</w:t>
      </w:r>
      <w:r w:rsidR="009908A3">
        <w:rPr>
          <w:sz w:val="28"/>
        </w:rPr>
        <w:t xml:space="preserve"> </w:t>
      </w:r>
      <w:r w:rsidR="009908A3" w:rsidRPr="001A277B">
        <w:rPr>
          <w:sz w:val="28"/>
        </w:rPr>
        <w:t>Усольского муниципального района Иркутской области</w:t>
      </w:r>
      <w:r w:rsidRPr="0099245C">
        <w:rPr>
          <w:sz w:val="28"/>
          <w:szCs w:val="28"/>
        </w:rPr>
        <w:t>;</w:t>
      </w:r>
    </w:p>
    <w:p w:rsidR="003751F9" w:rsidRPr="0099245C" w:rsidRDefault="003751F9" w:rsidP="00D579BC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органами военного командования на территории Усольского</w:t>
      </w:r>
      <w:r w:rsidR="009908A3">
        <w:rPr>
          <w:sz w:val="28"/>
          <w:szCs w:val="28"/>
        </w:rPr>
        <w:t xml:space="preserve"> муниципального</w:t>
      </w:r>
      <w:r w:rsidRPr="0099245C">
        <w:rPr>
          <w:sz w:val="28"/>
          <w:szCs w:val="28"/>
        </w:rPr>
        <w:t xml:space="preserve"> района</w:t>
      </w:r>
      <w:r w:rsidR="009908A3">
        <w:rPr>
          <w:sz w:val="28"/>
          <w:szCs w:val="28"/>
        </w:rPr>
        <w:t xml:space="preserve"> Иркутской области</w:t>
      </w:r>
      <w:r w:rsidRPr="0099245C">
        <w:rPr>
          <w:sz w:val="28"/>
          <w:szCs w:val="28"/>
        </w:rPr>
        <w:t>;</w:t>
      </w:r>
    </w:p>
    <w:p w:rsidR="009908A3" w:rsidRPr="0099245C" w:rsidRDefault="003751F9" w:rsidP="009908A3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 xml:space="preserve">с комиссией администрации </w:t>
      </w:r>
      <w:r w:rsidR="009908A3" w:rsidRPr="0099245C">
        <w:rPr>
          <w:sz w:val="28"/>
          <w:szCs w:val="28"/>
        </w:rPr>
        <w:t>Усольского</w:t>
      </w:r>
      <w:r w:rsidR="009908A3">
        <w:rPr>
          <w:sz w:val="28"/>
          <w:szCs w:val="28"/>
        </w:rPr>
        <w:t xml:space="preserve"> </w:t>
      </w:r>
      <w:proofErr w:type="gramStart"/>
      <w:r w:rsidR="009908A3">
        <w:rPr>
          <w:sz w:val="28"/>
          <w:szCs w:val="28"/>
        </w:rPr>
        <w:t>муниципального</w:t>
      </w:r>
      <w:proofErr w:type="gramEnd"/>
      <w:r w:rsidR="009908A3" w:rsidRPr="0099245C">
        <w:rPr>
          <w:sz w:val="28"/>
          <w:szCs w:val="28"/>
        </w:rPr>
        <w:t xml:space="preserve"> района</w:t>
      </w:r>
      <w:r w:rsidR="009908A3">
        <w:rPr>
          <w:sz w:val="28"/>
          <w:szCs w:val="28"/>
        </w:rPr>
        <w:t xml:space="preserve"> Иркутской области</w:t>
      </w:r>
      <w:r w:rsidR="009908A3" w:rsidRPr="0099245C">
        <w:rPr>
          <w:sz w:val="28"/>
          <w:szCs w:val="28"/>
        </w:rPr>
        <w:t>;</w:t>
      </w:r>
    </w:p>
    <w:p w:rsidR="003751F9" w:rsidRPr="0099245C" w:rsidRDefault="003751F9" w:rsidP="00412727">
      <w:pPr>
        <w:jc w:val="both"/>
        <w:rPr>
          <w:sz w:val="28"/>
          <w:szCs w:val="28"/>
        </w:rPr>
      </w:pPr>
    </w:p>
    <w:p w:rsidR="003751F9" w:rsidRDefault="009F1466" w:rsidP="00D579BC">
      <w:pPr>
        <w:pStyle w:val="2"/>
        <w:keepNext/>
        <w:numPr>
          <w:ilvl w:val="0"/>
          <w:numId w:val="25"/>
        </w:numPr>
        <w:spacing w:before="0" w:beforeAutospacing="0" w:after="0" w:afterAutospacing="0"/>
        <w:jc w:val="center"/>
        <w:rPr>
          <w:sz w:val="28"/>
          <w:szCs w:val="28"/>
        </w:rPr>
      </w:pPr>
      <w:r w:rsidRPr="0099245C">
        <w:rPr>
          <w:b w:val="0"/>
          <w:sz w:val="28"/>
          <w:szCs w:val="28"/>
        </w:rPr>
        <w:t>ОСНОВНЫЕ ЗАДАЧИ И ПРАВА КОМИССИИ</w:t>
      </w:r>
      <w:r w:rsidR="003751F9" w:rsidRPr="0099245C">
        <w:rPr>
          <w:sz w:val="28"/>
          <w:szCs w:val="28"/>
        </w:rPr>
        <w:t>.</w:t>
      </w:r>
    </w:p>
    <w:p w:rsidR="00D579BC" w:rsidRDefault="00D579BC" w:rsidP="00D579BC">
      <w:pPr>
        <w:pStyle w:val="2"/>
        <w:keepNext/>
        <w:spacing w:before="0" w:beforeAutospacing="0" w:after="0" w:afterAutospacing="0"/>
        <w:ind w:left="2204"/>
        <w:rPr>
          <w:sz w:val="28"/>
          <w:szCs w:val="28"/>
        </w:rPr>
      </w:pPr>
    </w:p>
    <w:p w:rsidR="003751F9" w:rsidRPr="00D579BC" w:rsidRDefault="003751F9" w:rsidP="00D579BC">
      <w:pPr>
        <w:pStyle w:val="afa"/>
        <w:numPr>
          <w:ilvl w:val="1"/>
          <w:numId w:val="26"/>
        </w:numPr>
        <w:ind w:left="1418" w:hanging="709"/>
        <w:jc w:val="both"/>
        <w:rPr>
          <w:sz w:val="28"/>
          <w:szCs w:val="28"/>
        </w:rPr>
      </w:pPr>
      <w:r w:rsidRPr="00D579BC">
        <w:rPr>
          <w:sz w:val="28"/>
          <w:szCs w:val="28"/>
        </w:rPr>
        <w:t>Основными задачи комиссии являются: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  <w:r w:rsidRPr="0099245C">
        <w:rPr>
          <w:sz w:val="28"/>
          <w:szCs w:val="28"/>
        </w:rPr>
        <w:t xml:space="preserve"> 2.1.1.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безопасности.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  <w:r w:rsidRPr="0099245C">
        <w:rPr>
          <w:sz w:val="28"/>
          <w:szCs w:val="28"/>
        </w:rPr>
        <w:t>2.1.2. Координация действия органов управления и сил.</w:t>
      </w:r>
    </w:p>
    <w:p w:rsidR="00AB63F2" w:rsidRPr="0099245C" w:rsidRDefault="003751F9" w:rsidP="001D64D8">
      <w:pPr>
        <w:numPr>
          <w:ilvl w:val="0"/>
          <w:numId w:val="23"/>
        </w:numPr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 xml:space="preserve">Обеспечение согласованности действий организаций </w:t>
      </w:r>
      <w:r w:rsidR="00AB63F2" w:rsidRPr="001A277B">
        <w:rPr>
          <w:sz w:val="28"/>
        </w:rPr>
        <w:t>Тайтурского городского поселения</w:t>
      </w:r>
      <w:r w:rsidR="00AB63F2">
        <w:rPr>
          <w:sz w:val="28"/>
        </w:rPr>
        <w:t xml:space="preserve"> </w:t>
      </w:r>
      <w:r w:rsidR="00AB63F2" w:rsidRPr="001A277B">
        <w:rPr>
          <w:sz w:val="28"/>
        </w:rPr>
        <w:t>Усольского муниципального района Иркутской области</w:t>
      </w:r>
    </w:p>
    <w:p w:rsidR="00D579BC" w:rsidRPr="0099245C" w:rsidRDefault="003751F9" w:rsidP="00F2763E">
      <w:pPr>
        <w:pStyle w:val="20"/>
        <w:spacing w:after="0" w:line="240" w:lineRule="auto"/>
        <w:ind w:left="0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при решении задач в области предупреждения и ликвидации последствий чрезвычайных ситуаций и обеспечения пожарной безопасности, а также  восстановление муниципального жилого фонда, объектов жилищно-</w:t>
      </w:r>
      <w:r w:rsidRPr="0099245C">
        <w:rPr>
          <w:sz w:val="28"/>
          <w:szCs w:val="28"/>
        </w:rPr>
        <w:lastRenderedPageBreak/>
        <w:t>коммунального хозяйства, социальной сферы,  поврежденных или разрушенных в результате чрезвычайных ситуаций.</w:t>
      </w:r>
      <w:r w:rsidR="00D579BC">
        <w:rPr>
          <w:sz w:val="28"/>
          <w:szCs w:val="28"/>
        </w:rPr>
        <w:t xml:space="preserve"> </w:t>
      </w:r>
      <w:r w:rsidRPr="0099245C">
        <w:rPr>
          <w:sz w:val="28"/>
          <w:szCs w:val="28"/>
        </w:rPr>
        <w:t xml:space="preserve">Иные задачи могут быть возложены на комиссию решением главы </w:t>
      </w:r>
      <w:r w:rsidR="00AB63F2" w:rsidRPr="001A277B">
        <w:rPr>
          <w:sz w:val="28"/>
        </w:rPr>
        <w:t>Тайтурского городского поселения</w:t>
      </w:r>
      <w:r w:rsidR="00AB63F2">
        <w:rPr>
          <w:sz w:val="28"/>
        </w:rPr>
        <w:t xml:space="preserve"> </w:t>
      </w:r>
      <w:r w:rsidR="00AB63F2" w:rsidRPr="001A277B">
        <w:rPr>
          <w:sz w:val="28"/>
        </w:rPr>
        <w:t>Усольского муниципального района Иркутской области</w:t>
      </w:r>
      <w:r w:rsidR="00AB63F2" w:rsidRPr="0099245C">
        <w:rPr>
          <w:sz w:val="28"/>
          <w:szCs w:val="28"/>
        </w:rPr>
        <w:t xml:space="preserve"> </w:t>
      </w:r>
      <w:r w:rsidRPr="0099245C">
        <w:rPr>
          <w:sz w:val="28"/>
          <w:szCs w:val="28"/>
        </w:rPr>
        <w:t>в соответствии с правовыми актами</w:t>
      </w:r>
      <w:r w:rsidR="00E2257E" w:rsidRPr="00E2257E">
        <w:rPr>
          <w:sz w:val="28"/>
        </w:rPr>
        <w:t xml:space="preserve"> </w:t>
      </w:r>
      <w:r w:rsidR="00E2257E" w:rsidRPr="001A277B">
        <w:rPr>
          <w:sz w:val="28"/>
        </w:rPr>
        <w:t>Тайтурского городского поселения</w:t>
      </w:r>
      <w:r w:rsidR="00E2257E">
        <w:rPr>
          <w:sz w:val="28"/>
        </w:rPr>
        <w:t xml:space="preserve"> </w:t>
      </w:r>
      <w:r w:rsidR="00E2257E" w:rsidRPr="001A277B">
        <w:rPr>
          <w:sz w:val="28"/>
        </w:rPr>
        <w:t>Усольского муниципального района Иркутской области</w:t>
      </w:r>
      <w:r w:rsidRPr="0099245C">
        <w:rPr>
          <w:sz w:val="28"/>
          <w:szCs w:val="28"/>
        </w:rPr>
        <w:t>.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  <w:r w:rsidRPr="0099245C">
        <w:rPr>
          <w:sz w:val="28"/>
          <w:szCs w:val="28"/>
        </w:rPr>
        <w:t>2.2. Комиссия имеет право: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  <w:r w:rsidRPr="0099245C">
        <w:rPr>
          <w:sz w:val="28"/>
          <w:szCs w:val="28"/>
        </w:rPr>
        <w:t xml:space="preserve">2.2.1. Контролировать работу организаций, расположенных на территории </w:t>
      </w:r>
      <w:r w:rsidR="00AB63F2" w:rsidRPr="001A277B">
        <w:rPr>
          <w:sz w:val="28"/>
        </w:rPr>
        <w:t>Тайтурского городского поселения</w:t>
      </w:r>
      <w:r w:rsidR="00AB63F2">
        <w:rPr>
          <w:sz w:val="28"/>
        </w:rPr>
        <w:t xml:space="preserve"> </w:t>
      </w:r>
      <w:r w:rsidR="00AB63F2" w:rsidRPr="001A277B">
        <w:rPr>
          <w:sz w:val="28"/>
        </w:rPr>
        <w:t>Усольского муниципального района Иркутской области</w:t>
      </w:r>
      <w:r w:rsidRPr="0099245C">
        <w:rPr>
          <w:sz w:val="28"/>
          <w:szCs w:val="28"/>
        </w:rPr>
        <w:t>, по вопросам предупреждения чрезвычайной ситуации и пожарной безопасности.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  <w:r w:rsidRPr="0099245C">
        <w:rPr>
          <w:sz w:val="28"/>
          <w:szCs w:val="28"/>
        </w:rPr>
        <w:t>2.2.2. Запрашивать и получать в установленном порядке от организаций  информацию, необходимую для работы комиссии.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  <w:r w:rsidRPr="0099245C">
        <w:rPr>
          <w:sz w:val="28"/>
          <w:szCs w:val="28"/>
        </w:rPr>
        <w:t>2.2.3. Привлекать в установленном порядке органы государственного технического надзора и контроля к проведению проверок объектов по вопросам обеспечения безопасности их функционирования.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</w:p>
    <w:p w:rsidR="003751F9" w:rsidRPr="0099245C" w:rsidRDefault="00D579BC" w:rsidP="00D579BC">
      <w:pPr>
        <w:pStyle w:val="20"/>
        <w:spacing w:after="0" w:line="240" w:lineRule="auto"/>
        <w:ind w:left="567"/>
        <w:jc w:val="center"/>
        <w:rPr>
          <w:sz w:val="28"/>
          <w:szCs w:val="28"/>
        </w:rPr>
      </w:pPr>
      <w:r w:rsidRPr="00D579BC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3751F9" w:rsidRPr="0099245C">
        <w:rPr>
          <w:sz w:val="28"/>
          <w:szCs w:val="28"/>
        </w:rPr>
        <w:t>ОРГАНИЗАЦИЯ РАБОТЫ КОМИССИИ.</w:t>
      </w:r>
    </w:p>
    <w:p w:rsidR="003751F9" w:rsidRPr="0099245C" w:rsidRDefault="003751F9" w:rsidP="00D579BC">
      <w:pPr>
        <w:pStyle w:val="20"/>
        <w:spacing w:after="0" w:line="240" w:lineRule="auto"/>
        <w:ind w:left="0" w:firstLine="567"/>
        <w:rPr>
          <w:sz w:val="28"/>
          <w:szCs w:val="28"/>
        </w:rPr>
      </w:pP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3.1. Комиссия осуществляет свою деятельность в соответствии с годовым планом работы, принимаемым на заседании комиссии и утверждаемым ее председателем.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3.2. Заседания комиссии проводятся по мере необходимости, но не реже одного раза в квартал. В работе комиссии участвуют должностные лица, являющиеся членами комиссии или лица, официально исполняющие их обязанности.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3.3. Решения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 и оформляется протоколом, который подписывается председателем и секретарем.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 xml:space="preserve"> Секретарь комиссии организует подготовку заседаний комиссий с уведомлением не позднее, чем за три дня ее членов о дате проведения очередного заседания и его повестке, осуществляет контроль выполнением решений комиссий, в течение десяти дней со дня проведения заседания доводит до членов комиссии протокол заседания.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3.4. В случае экстренной необходимости или в целях тренировки, решением председателя комиссии может осуществляться оповещение и сбор членов комиссии. Время сбора комиссии в рабочее время 20 минут, в нерабочее время, выходные и праздничные дни 2 часа.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3.5. При угрозе возникновения и при возникновении чрезвычайных ситуаций комиссия: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 xml:space="preserve">3.5.1. Осуществляет </w:t>
      </w:r>
      <w:proofErr w:type="gramStart"/>
      <w:r w:rsidRPr="0099245C">
        <w:rPr>
          <w:sz w:val="28"/>
          <w:szCs w:val="28"/>
        </w:rPr>
        <w:t>контроль за</w:t>
      </w:r>
      <w:proofErr w:type="gramEnd"/>
      <w:r w:rsidRPr="0099245C">
        <w:rPr>
          <w:sz w:val="28"/>
          <w:szCs w:val="28"/>
        </w:rPr>
        <w:t xml:space="preserve"> выполнением мероприятий, направленных на защиту населения и территорий от поражающих факторов.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3.5.2. Формирует из своего состава оперативную группу для решения задач в зоне возникновения чрезвычайной ситуации.</w:t>
      </w:r>
    </w:p>
    <w:p w:rsidR="003751F9" w:rsidRPr="0099245C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lastRenderedPageBreak/>
        <w:t>3.5.3. С момента возникновения чрезвычайной ситуации территориального или регионального масштаба переходит на круглосуточный режим функционирования, определяемый председателем комиссии.</w:t>
      </w:r>
    </w:p>
    <w:p w:rsidR="006912AE" w:rsidRDefault="003751F9" w:rsidP="001D64D8">
      <w:pPr>
        <w:pStyle w:val="20"/>
        <w:spacing w:after="0" w:line="240" w:lineRule="auto"/>
        <w:ind w:left="0" w:firstLine="567"/>
        <w:jc w:val="both"/>
        <w:rPr>
          <w:sz w:val="28"/>
          <w:szCs w:val="28"/>
        </w:rPr>
      </w:pPr>
      <w:r w:rsidRPr="0099245C">
        <w:rPr>
          <w:sz w:val="28"/>
          <w:szCs w:val="28"/>
        </w:rPr>
        <w:t>3.5.4. Привлекает для проведения аварийно-спасательных и других неотложных работ в зоне чрезвычайной ситуации силы и средства территориальной подсистемы предупреждения и ликвидации чрезвычайных ситуаций, выделяемые в соответствии с Планом действия по предупреждению и ликвидации ЧС природного и техногенного характера.</w:t>
      </w:r>
    </w:p>
    <w:p w:rsidR="00D5011A" w:rsidRDefault="00D5011A" w:rsidP="003751F9">
      <w:pPr>
        <w:jc w:val="right"/>
        <w:rPr>
          <w:sz w:val="28"/>
          <w:szCs w:val="28"/>
        </w:rPr>
      </w:pPr>
    </w:p>
    <w:p w:rsidR="00D5011A" w:rsidRDefault="00D5011A" w:rsidP="00D5011A">
      <w:pPr>
        <w:rPr>
          <w:sz w:val="18"/>
          <w:szCs w:val="18"/>
        </w:rPr>
      </w:pPr>
    </w:p>
    <w:p w:rsidR="00D5011A" w:rsidRDefault="00D5011A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FF252E" w:rsidRDefault="00FF252E" w:rsidP="003751F9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AB63F2" w:rsidRDefault="00AB63F2" w:rsidP="003751F9">
      <w:pPr>
        <w:jc w:val="right"/>
        <w:rPr>
          <w:sz w:val="28"/>
          <w:szCs w:val="28"/>
        </w:rPr>
      </w:pPr>
    </w:p>
    <w:p w:rsidR="00D5011A" w:rsidRDefault="00D5011A" w:rsidP="003751F9">
      <w:pPr>
        <w:jc w:val="right"/>
        <w:rPr>
          <w:sz w:val="28"/>
          <w:szCs w:val="28"/>
        </w:rPr>
      </w:pPr>
    </w:p>
    <w:p w:rsidR="00F6012F" w:rsidRDefault="00F6012F" w:rsidP="003751F9">
      <w:pPr>
        <w:jc w:val="right"/>
        <w:rPr>
          <w:sz w:val="28"/>
          <w:szCs w:val="28"/>
        </w:rPr>
      </w:pPr>
    </w:p>
    <w:p w:rsidR="00F6012F" w:rsidRDefault="00F6012F" w:rsidP="003751F9">
      <w:pPr>
        <w:jc w:val="right"/>
        <w:rPr>
          <w:sz w:val="28"/>
          <w:szCs w:val="28"/>
        </w:rPr>
      </w:pPr>
    </w:p>
    <w:p w:rsidR="00F6012F" w:rsidRDefault="00F6012F" w:rsidP="003751F9">
      <w:pPr>
        <w:jc w:val="right"/>
        <w:rPr>
          <w:sz w:val="28"/>
          <w:szCs w:val="28"/>
        </w:rPr>
      </w:pPr>
    </w:p>
    <w:p w:rsidR="006E5043" w:rsidRDefault="006E5043" w:rsidP="003751F9">
      <w:pPr>
        <w:jc w:val="right"/>
        <w:rPr>
          <w:sz w:val="28"/>
          <w:szCs w:val="28"/>
        </w:rPr>
      </w:pPr>
    </w:p>
    <w:p w:rsidR="00F6012F" w:rsidRDefault="00F6012F" w:rsidP="003751F9">
      <w:pPr>
        <w:jc w:val="right"/>
        <w:rPr>
          <w:sz w:val="28"/>
          <w:szCs w:val="28"/>
        </w:rPr>
      </w:pPr>
    </w:p>
    <w:p w:rsidR="00E2257E" w:rsidRDefault="00E2257E" w:rsidP="00AB63F2">
      <w:pPr>
        <w:jc w:val="right"/>
        <w:rPr>
          <w:sz w:val="28"/>
          <w:szCs w:val="28"/>
        </w:rPr>
      </w:pPr>
    </w:p>
    <w:p w:rsidR="00E2257E" w:rsidRDefault="00E2257E" w:rsidP="00AB63F2">
      <w:pPr>
        <w:jc w:val="right"/>
        <w:rPr>
          <w:sz w:val="28"/>
          <w:szCs w:val="28"/>
        </w:rPr>
      </w:pPr>
    </w:p>
    <w:p w:rsidR="00D25323" w:rsidRDefault="00D25323" w:rsidP="00AB63F2">
      <w:pPr>
        <w:jc w:val="right"/>
        <w:rPr>
          <w:sz w:val="28"/>
          <w:szCs w:val="28"/>
        </w:rPr>
      </w:pPr>
    </w:p>
    <w:p w:rsidR="00EE4D4A" w:rsidRDefault="00EE4D4A" w:rsidP="00E2257E">
      <w:pPr>
        <w:jc w:val="right"/>
        <w:rPr>
          <w:sz w:val="28"/>
          <w:szCs w:val="28"/>
        </w:rPr>
      </w:pPr>
    </w:p>
    <w:p w:rsidR="00EE4D4A" w:rsidRDefault="00EE4D4A" w:rsidP="00E2257E">
      <w:pPr>
        <w:jc w:val="right"/>
        <w:rPr>
          <w:sz w:val="28"/>
          <w:szCs w:val="28"/>
        </w:rPr>
      </w:pPr>
    </w:p>
    <w:p w:rsidR="00EE4D4A" w:rsidRDefault="00EE4D4A" w:rsidP="00E2257E">
      <w:pPr>
        <w:jc w:val="right"/>
        <w:rPr>
          <w:sz w:val="28"/>
          <w:szCs w:val="28"/>
        </w:rPr>
      </w:pPr>
    </w:p>
    <w:p w:rsidR="00EE4D4A" w:rsidRDefault="00EE4D4A" w:rsidP="00E2257E">
      <w:pPr>
        <w:jc w:val="right"/>
        <w:rPr>
          <w:sz w:val="28"/>
          <w:szCs w:val="28"/>
        </w:rPr>
      </w:pPr>
    </w:p>
    <w:p w:rsidR="00EE4D4A" w:rsidRDefault="00EE4D4A" w:rsidP="00E2257E">
      <w:pPr>
        <w:jc w:val="right"/>
        <w:rPr>
          <w:sz w:val="28"/>
          <w:szCs w:val="28"/>
        </w:rPr>
      </w:pPr>
    </w:p>
    <w:p w:rsidR="00237F8A" w:rsidRPr="007B7245" w:rsidRDefault="00E2257E" w:rsidP="00FC2A5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237F8A" w:rsidRDefault="00237F8A" w:rsidP="00237F8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2A51">
        <w:rPr>
          <w:sz w:val="28"/>
          <w:szCs w:val="28"/>
        </w:rPr>
        <w:t>к постановлению</w:t>
      </w:r>
      <w:r w:rsidRPr="007B7245">
        <w:rPr>
          <w:sz w:val="28"/>
          <w:szCs w:val="28"/>
        </w:rPr>
        <w:t xml:space="preserve"> администрации </w:t>
      </w:r>
    </w:p>
    <w:p w:rsidR="00AB63F2" w:rsidRPr="00AB63F2" w:rsidRDefault="00AB63F2" w:rsidP="00AB63F2">
      <w:pPr>
        <w:jc w:val="right"/>
        <w:rPr>
          <w:sz w:val="28"/>
          <w:szCs w:val="28"/>
        </w:rPr>
      </w:pPr>
      <w:r w:rsidRPr="001A277B">
        <w:rPr>
          <w:sz w:val="28"/>
        </w:rPr>
        <w:t>Тайтурского городского поселения</w:t>
      </w:r>
      <w:r>
        <w:rPr>
          <w:sz w:val="28"/>
        </w:rPr>
        <w:t xml:space="preserve"> </w:t>
      </w:r>
    </w:p>
    <w:p w:rsidR="00AB63F2" w:rsidRDefault="00AB63F2" w:rsidP="00AB63F2">
      <w:pPr>
        <w:jc w:val="right"/>
        <w:rPr>
          <w:sz w:val="28"/>
        </w:rPr>
      </w:pPr>
      <w:r w:rsidRPr="001A277B">
        <w:rPr>
          <w:sz w:val="28"/>
        </w:rPr>
        <w:t xml:space="preserve">Усольского муниципального района </w:t>
      </w:r>
    </w:p>
    <w:p w:rsidR="003751F9" w:rsidRPr="003751F9" w:rsidRDefault="00AB63F2" w:rsidP="003751F9">
      <w:pPr>
        <w:jc w:val="right"/>
        <w:rPr>
          <w:b/>
          <w:sz w:val="28"/>
          <w:szCs w:val="28"/>
        </w:rPr>
      </w:pPr>
      <w:r>
        <w:rPr>
          <w:sz w:val="28"/>
        </w:rPr>
        <w:t xml:space="preserve">                       </w:t>
      </w:r>
      <w:r w:rsidRPr="001A277B">
        <w:rPr>
          <w:sz w:val="28"/>
        </w:rPr>
        <w:t>Иркутской области</w:t>
      </w:r>
      <w:r w:rsidR="003751F9" w:rsidRPr="003751F9">
        <w:rPr>
          <w:sz w:val="28"/>
          <w:szCs w:val="28"/>
        </w:rPr>
        <w:t xml:space="preserve">                                                                                        </w:t>
      </w:r>
      <w:r w:rsidR="00DB7A23">
        <w:rPr>
          <w:sz w:val="28"/>
          <w:szCs w:val="28"/>
        </w:rPr>
        <w:t xml:space="preserve">      от 11.04</w:t>
      </w:r>
      <w:r w:rsidR="00A55F31">
        <w:rPr>
          <w:sz w:val="28"/>
          <w:szCs w:val="28"/>
        </w:rPr>
        <w:t>.2024 г. №</w:t>
      </w:r>
      <w:r w:rsidR="00DB7A23">
        <w:rPr>
          <w:sz w:val="28"/>
          <w:szCs w:val="28"/>
        </w:rPr>
        <w:t>138</w:t>
      </w:r>
      <w:r w:rsidR="00A55F31">
        <w:rPr>
          <w:sz w:val="28"/>
          <w:szCs w:val="28"/>
        </w:rPr>
        <w:t xml:space="preserve"> </w:t>
      </w:r>
      <w:r w:rsidR="003751F9" w:rsidRPr="003751F9">
        <w:rPr>
          <w:sz w:val="28"/>
          <w:szCs w:val="28"/>
        </w:rPr>
        <w:t xml:space="preserve">  </w:t>
      </w:r>
    </w:p>
    <w:p w:rsidR="003751F9" w:rsidRPr="003751F9" w:rsidRDefault="003751F9" w:rsidP="003751F9">
      <w:pPr>
        <w:jc w:val="right"/>
        <w:rPr>
          <w:sz w:val="28"/>
          <w:szCs w:val="28"/>
        </w:rPr>
      </w:pPr>
    </w:p>
    <w:p w:rsidR="003751F9" w:rsidRPr="003751F9" w:rsidRDefault="003751F9" w:rsidP="003751F9">
      <w:pPr>
        <w:jc w:val="right"/>
        <w:rPr>
          <w:sz w:val="28"/>
          <w:szCs w:val="28"/>
        </w:rPr>
      </w:pPr>
    </w:p>
    <w:p w:rsidR="003751F9" w:rsidRPr="00AB63F2" w:rsidRDefault="003751F9" w:rsidP="003751F9">
      <w:pPr>
        <w:tabs>
          <w:tab w:val="left" w:pos="5407"/>
        </w:tabs>
        <w:jc w:val="center"/>
        <w:rPr>
          <w:b/>
          <w:sz w:val="28"/>
          <w:szCs w:val="28"/>
        </w:rPr>
      </w:pPr>
      <w:r w:rsidRPr="00AB63F2">
        <w:rPr>
          <w:b/>
          <w:sz w:val="28"/>
          <w:szCs w:val="28"/>
        </w:rPr>
        <w:t>ПЕРСПЕКТИВНЫЙ   ПЛАН</w:t>
      </w:r>
    </w:p>
    <w:p w:rsidR="003751F9" w:rsidRPr="00AB63F2" w:rsidRDefault="003751F9" w:rsidP="00AB63F2">
      <w:pPr>
        <w:tabs>
          <w:tab w:val="left" w:pos="5407"/>
        </w:tabs>
        <w:jc w:val="center"/>
        <w:rPr>
          <w:b/>
          <w:sz w:val="28"/>
          <w:szCs w:val="28"/>
        </w:rPr>
      </w:pPr>
      <w:r w:rsidRPr="00AB63F2">
        <w:rPr>
          <w:b/>
          <w:sz w:val="28"/>
          <w:szCs w:val="28"/>
        </w:rPr>
        <w:t xml:space="preserve">работы КЧС и ПБ  </w:t>
      </w:r>
      <w:r w:rsidR="00AB63F2" w:rsidRPr="00AB63F2">
        <w:rPr>
          <w:b/>
          <w:sz w:val="28"/>
        </w:rPr>
        <w:t>Тайтурского городского поселения Усольского муниципального района Иркутской области</w:t>
      </w:r>
      <w:r w:rsidR="00AB63F2" w:rsidRPr="00AB63F2">
        <w:rPr>
          <w:b/>
          <w:sz w:val="28"/>
          <w:szCs w:val="28"/>
        </w:rPr>
        <w:t xml:space="preserve"> </w:t>
      </w:r>
      <w:r w:rsidRPr="00AB63F2">
        <w:rPr>
          <w:b/>
          <w:sz w:val="28"/>
          <w:szCs w:val="28"/>
        </w:rPr>
        <w:t xml:space="preserve">на </w:t>
      </w:r>
      <w:r w:rsidR="00A55F31">
        <w:rPr>
          <w:b/>
          <w:sz w:val="28"/>
          <w:szCs w:val="28"/>
        </w:rPr>
        <w:t xml:space="preserve">2024 </w:t>
      </w:r>
      <w:r w:rsidRPr="00AB63F2">
        <w:rPr>
          <w:b/>
          <w:sz w:val="28"/>
          <w:szCs w:val="28"/>
        </w:rPr>
        <w:t>год</w:t>
      </w:r>
    </w:p>
    <w:p w:rsidR="003751F9" w:rsidRPr="003751F9" w:rsidRDefault="003751F9" w:rsidP="003751F9">
      <w:pPr>
        <w:tabs>
          <w:tab w:val="left" w:pos="5407"/>
        </w:tabs>
        <w:rPr>
          <w:b/>
          <w:sz w:val="28"/>
          <w:szCs w:val="28"/>
        </w:rPr>
      </w:pPr>
    </w:p>
    <w:p w:rsidR="003751F9" w:rsidRPr="003751F9" w:rsidRDefault="003751F9" w:rsidP="003751F9">
      <w:pPr>
        <w:tabs>
          <w:tab w:val="left" w:pos="5407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123"/>
        <w:gridCol w:w="1272"/>
        <w:gridCol w:w="2445"/>
        <w:gridCol w:w="1918"/>
        <w:gridCol w:w="1308"/>
      </w:tblGrid>
      <w:tr w:rsidR="003751F9" w:rsidRP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r w:rsidRPr="003751F9">
              <w:rPr>
                <w:sz w:val="28"/>
                <w:szCs w:val="28"/>
              </w:rPr>
              <w:t>№</w:t>
            </w:r>
          </w:p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proofErr w:type="gramStart"/>
            <w:r w:rsidRPr="003751F9">
              <w:rPr>
                <w:sz w:val="28"/>
                <w:szCs w:val="28"/>
              </w:rPr>
              <w:t>п</w:t>
            </w:r>
            <w:proofErr w:type="gramEnd"/>
            <w:r w:rsidRPr="003751F9">
              <w:rPr>
                <w:sz w:val="28"/>
                <w:szCs w:val="28"/>
              </w:rPr>
              <w:t>/п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r w:rsidRPr="003751F9">
              <w:rPr>
                <w:sz w:val="28"/>
                <w:szCs w:val="28"/>
              </w:rPr>
              <w:t>Мероприятия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r w:rsidRPr="003751F9">
              <w:rPr>
                <w:sz w:val="28"/>
                <w:szCs w:val="28"/>
              </w:rPr>
              <w:t>сроки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r w:rsidRPr="003751F9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r w:rsidRPr="003751F9">
              <w:rPr>
                <w:sz w:val="28"/>
                <w:szCs w:val="28"/>
              </w:rPr>
              <w:t xml:space="preserve">Кто </w:t>
            </w:r>
          </w:p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r w:rsidRPr="003751F9">
              <w:rPr>
                <w:sz w:val="28"/>
                <w:szCs w:val="28"/>
              </w:rPr>
              <w:t>привлекается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3751F9" w:rsidRDefault="003751F9" w:rsidP="00AB63F2">
            <w:pPr>
              <w:tabs>
                <w:tab w:val="left" w:pos="5407"/>
              </w:tabs>
              <w:rPr>
                <w:sz w:val="28"/>
                <w:szCs w:val="28"/>
              </w:rPr>
            </w:pPr>
            <w:r w:rsidRPr="003751F9">
              <w:rPr>
                <w:sz w:val="28"/>
                <w:szCs w:val="28"/>
              </w:rPr>
              <w:t>примечание</w:t>
            </w: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1.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 xml:space="preserve">1. О подготовке к безопасному пропуску ледохода и паводковых </w:t>
            </w:r>
            <w:r w:rsidR="00A55F31">
              <w:t xml:space="preserve">вод в весенне-летний период 2024 </w:t>
            </w:r>
            <w:r>
              <w:t>года.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 xml:space="preserve"> 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 xml:space="preserve">2.Об организации обеспечения безопасности людей на водных объектах </w:t>
            </w:r>
          </w:p>
          <w:p w:rsidR="003751F9" w:rsidRDefault="003751F9" w:rsidP="00AB63F2">
            <w:pPr>
              <w:tabs>
                <w:tab w:val="left" w:pos="5407"/>
              </w:tabs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CF2FA9" w:rsidRDefault="006B7CEC" w:rsidP="00AB63F2">
            <w:pPr>
              <w:tabs>
                <w:tab w:val="left" w:pos="540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3751F9">
              <w:rPr>
                <w:sz w:val="22"/>
                <w:szCs w:val="22"/>
              </w:rPr>
              <w:t>евраль</w:t>
            </w:r>
            <w:r>
              <w:rPr>
                <w:sz w:val="22"/>
                <w:szCs w:val="22"/>
              </w:rPr>
              <w:t>-март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A55F31" w:rsidP="00AB63F2">
            <w:pPr>
              <w:tabs>
                <w:tab w:val="left" w:pos="5407"/>
              </w:tabs>
            </w:pPr>
            <w:proofErr w:type="spellStart"/>
            <w:r>
              <w:t>И.о</w:t>
            </w:r>
            <w:proofErr w:type="gramStart"/>
            <w:r>
              <w:t>.п</w:t>
            </w:r>
            <w:proofErr w:type="gramEnd"/>
            <w:r>
              <w:t>редседателя</w:t>
            </w:r>
            <w:proofErr w:type="spellEnd"/>
            <w:r w:rsidR="003751F9">
              <w:t xml:space="preserve"> КЧС и ПБ администрации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Тайтурского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городского поселения</w:t>
            </w:r>
          </w:p>
          <w:p w:rsidR="003751F9" w:rsidRDefault="00AB63F2" w:rsidP="00AB63F2">
            <w:pPr>
              <w:tabs>
                <w:tab w:val="left" w:pos="5407"/>
              </w:tabs>
            </w:pPr>
            <w:r>
              <w:t>Усоль</w:t>
            </w:r>
            <w:r w:rsidR="003751F9">
              <w:t>ского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AB63F2" w:rsidRDefault="003751F9" w:rsidP="00AB63F2">
            <w:pPr>
              <w:tabs>
                <w:tab w:val="left" w:pos="5407"/>
              </w:tabs>
            </w:pPr>
            <w:r>
              <w:t xml:space="preserve">образования </w:t>
            </w:r>
            <w:r w:rsidR="00AB63F2">
              <w:t>Иркутской области</w:t>
            </w:r>
          </w:p>
          <w:p w:rsidR="003751F9" w:rsidRDefault="00A55F31" w:rsidP="00AB63F2">
            <w:pPr>
              <w:tabs>
                <w:tab w:val="left" w:pos="5407"/>
              </w:tabs>
            </w:pPr>
            <w:proofErr w:type="spellStart"/>
            <w:r>
              <w:t>И.И.Плато</w:t>
            </w:r>
            <w:r w:rsidR="00EC7A63">
              <w:t>н</w:t>
            </w:r>
            <w:r>
              <w:t>ова</w:t>
            </w:r>
            <w:proofErr w:type="spellEnd"/>
          </w:p>
          <w:p w:rsidR="003751F9" w:rsidRDefault="003751F9" w:rsidP="00AB63F2">
            <w:pPr>
              <w:tabs>
                <w:tab w:val="left" w:pos="5407"/>
              </w:tabs>
            </w:pPr>
            <w:r>
              <w:t xml:space="preserve">Специалист </w:t>
            </w:r>
            <w:r w:rsidR="00C1508E">
              <w:t xml:space="preserve">ГОЧС </w:t>
            </w:r>
            <w:r>
              <w:t>М.В.</w:t>
            </w:r>
            <w:r w:rsidR="00F6012F">
              <w:t xml:space="preserve"> </w:t>
            </w:r>
            <w:r>
              <w:t>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 xml:space="preserve">Руководители 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предприятий,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 xml:space="preserve">учреждений и организаций всех форм 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собственности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2.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  <w:r>
              <w:t>Об организации обеспечения пожарной безопасности населения,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защиты населенны</w:t>
            </w:r>
            <w:r w:rsidR="006912AE">
              <w:t>х пунктов от пожаров  в весенне</w:t>
            </w:r>
            <w:r>
              <w:t>-летний период.</w:t>
            </w:r>
          </w:p>
          <w:p w:rsidR="003751F9" w:rsidRDefault="003751F9" w:rsidP="00AB63F2">
            <w:pPr>
              <w:tabs>
                <w:tab w:val="left" w:pos="5407"/>
              </w:tabs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Pr="005D65F7" w:rsidRDefault="003751F9" w:rsidP="00AB63F2">
            <w:pPr>
              <w:tabs>
                <w:tab w:val="left" w:pos="5407"/>
              </w:tabs>
              <w:rPr>
                <w:sz w:val="22"/>
                <w:szCs w:val="22"/>
              </w:rPr>
            </w:pPr>
            <w:r w:rsidRPr="005D65F7">
              <w:rPr>
                <w:sz w:val="22"/>
                <w:szCs w:val="22"/>
              </w:rPr>
              <w:t>постоянно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A55F31" w:rsidP="00AB63F2">
            <w:pPr>
              <w:tabs>
                <w:tab w:val="left" w:pos="5407"/>
              </w:tabs>
            </w:pPr>
            <w:r>
              <w:t xml:space="preserve">И.о. </w:t>
            </w:r>
            <w:r w:rsidR="00262541">
              <w:t>п</w:t>
            </w:r>
            <w:r>
              <w:t>редседателя</w:t>
            </w:r>
            <w:r w:rsidR="003751F9">
              <w:t xml:space="preserve"> КЧС и ПБ администрации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Тайтурского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городского поселения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Усольского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образования Иркутской области</w:t>
            </w:r>
          </w:p>
          <w:p w:rsidR="003751F9" w:rsidRDefault="00A55F31" w:rsidP="00AB63F2">
            <w:pPr>
              <w:tabs>
                <w:tab w:val="left" w:pos="5407"/>
              </w:tabs>
            </w:pPr>
            <w:proofErr w:type="spellStart"/>
            <w:r>
              <w:t>И.И.Платонова</w:t>
            </w:r>
            <w:proofErr w:type="spellEnd"/>
            <w:r w:rsidR="00972CE8">
              <w:t xml:space="preserve"> </w:t>
            </w:r>
            <w:r w:rsidR="003751F9">
              <w:t xml:space="preserve">Специалист </w:t>
            </w:r>
            <w:r w:rsidR="001E53AA">
              <w:t xml:space="preserve">ГОЧС </w:t>
            </w:r>
            <w:r w:rsidR="003751F9">
              <w:t>М.В.</w:t>
            </w:r>
            <w:r w:rsidR="00F6012F">
              <w:t xml:space="preserve"> </w:t>
            </w:r>
            <w:r w:rsidR="003751F9">
              <w:t>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86F20">
            <w:pPr>
              <w:tabs>
                <w:tab w:val="left" w:pos="5407"/>
              </w:tabs>
            </w:pPr>
            <w:r>
              <w:t xml:space="preserve">Глава </w:t>
            </w:r>
            <w:r w:rsidR="00A86F20">
              <w:t xml:space="preserve">Тайтурского </w:t>
            </w:r>
            <w:r>
              <w:t xml:space="preserve">городского поселения </w:t>
            </w:r>
            <w:r w:rsidR="00A86F20">
              <w:t xml:space="preserve">Усольского </w:t>
            </w:r>
            <w:r>
              <w:t xml:space="preserve">муниципального </w:t>
            </w:r>
            <w:r w:rsidR="00A86F20">
              <w:t>района Иркутской области</w:t>
            </w:r>
            <w:r>
              <w:t xml:space="preserve">, директора образовательных учреждений, клубов, </w:t>
            </w:r>
            <w:proofErr w:type="gramStart"/>
            <w:r>
              <w:t>заведующая больницы</w:t>
            </w:r>
            <w:proofErr w:type="gram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3.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 xml:space="preserve">О состоянии работы по обеспечению населения </w:t>
            </w:r>
            <w:r>
              <w:lastRenderedPageBreak/>
              <w:t>средствами индивидуальной защиты.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lastRenderedPageBreak/>
              <w:t>апрель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A55F31" w:rsidP="00AB63F2">
            <w:pPr>
              <w:tabs>
                <w:tab w:val="left" w:pos="5407"/>
              </w:tabs>
            </w:pPr>
            <w:r>
              <w:t>И.о.</w:t>
            </w:r>
            <w:r w:rsidR="00262541">
              <w:t xml:space="preserve"> председател</w:t>
            </w:r>
            <w:r>
              <w:t>я</w:t>
            </w:r>
            <w:r w:rsidR="00262541">
              <w:t xml:space="preserve"> </w:t>
            </w:r>
            <w:r w:rsidR="003751F9">
              <w:t>КЧС и ПБ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администрации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Тайтурского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lastRenderedPageBreak/>
              <w:t>городского поселения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Усольского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AB63F2" w:rsidRDefault="00AB63F2" w:rsidP="00AB63F2">
            <w:pPr>
              <w:tabs>
                <w:tab w:val="left" w:pos="5407"/>
              </w:tabs>
            </w:pPr>
            <w:r>
              <w:t>образования Иркутской области</w:t>
            </w:r>
          </w:p>
          <w:p w:rsidR="00A55F31" w:rsidRDefault="00A55F31" w:rsidP="001E53AA">
            <w:pPr>
              <w:tabs>
                <w:tab w:val="left" w:pos="5407"/>
              </w:tabs>
            </w:pPr>
            <w:proofErr w:type="spellStart"/>
            <w:r>
              <w:t>И.И.Платонова</w:t>
            </w:r>
            <w:proofErr w:type="spellEnd"/>
          </w:p>
          <w:p w:rsidR="003751F9" w:rsidRDefault="001E53AA" w:rsidP="001E53AA">
            <w:pPr>
              <w:tabs>
                <w:tab w:val="left" w:pos="5407"/>
              </w:tabs>
            </w:pPr>
            <w:r>
              <w:t>Специалист ГОЧС М.В. 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lastRenderedPageBreak/>
              <w:t>члены КЧС и ПБ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lastRenderedPageBreak/>
              <w:t>4.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Об организации обеспечения безопасности людей на водных объектах в летний период.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май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41" w:rsidRDefault="00262541" w:rsidP="00262541">
            <w:pPr>
              <w:tabs>
                <w:tab w:val="left" w:pos="5407"/>
              </w:tabs>
            </w:pPr>
            <w:r>
              <w:t>И.о. председателя КЧС и ПБ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администрации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Тайтурского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городского поселения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Усольского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образования Иркутской области</w:t>
            </w:r>
          </w:p>
          <w:p w:rsidR="00262541" w:rsidRDefault="00262541" w:rsidP="00262541">
            <w:pPr>
              <w:tabs>
                <w:tab w:val="left" w:pos="5407"/>
              </w:tabs>
            </w:pPr>
            <w:proofErr w:type="spellStart"/>
            <w:r>
              <w:t>И.И.Платонова</w:t>
            </w:r>
            <w:proofErr w:type="spellEnd"/>
          </w:p>
          <w:p w:rsidR="003751F9" w:rsidRDefault="00262541" w:rsidP="00262541">
            <w:pPr>
              <w:tabs>
                <w:tab w:val="left" w:pos="5407"/>
              </w:tabs>
            </w:pPr>
            <w:r>
              <w:t>Специалист ГОЧС М.В. 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руководители предприятий,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директора школ,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клубов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5.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Об обеспечении пожарной безопасности на объектах социальной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 xml:space="preserve">сферы и с/х </w:t>
            </w:r>
            <w:proofErr w:type="gramStart"/>
            <w:r>
              <w:t>предприятиях</w:t>
            </w:r>
            <w:proofErr w:type="gramEnd"/>
            <w: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 xml:space="preserve"> май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41" w:rsidRDefault="00262541" w:rsidP="00262541">
            <w:pPr>
              <w:tabs>
                <w:tab w:val="left" w:pos="5407"/>
              </w:tabs>
            </w:pPr>
            <w:r>
              <w:t>И.о. председателя КЧС и ПБ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администрации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Тайтурского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городского поселения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Усольского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образования Иркутской области</w:t>
            </w:r>
          </w:p>
          <w:p w:rsidR="00262541" w:rsidRDefault="00262541" w:rsidP="00262541">
            <w:pPr>
              <w:tabs>
                <w:tab w:val="left" w:pos="5407"/>
              </w:tabs>
            </w:pPr>
            <w:proofErr w:type="spellStart"/>
            <w:r>
              <w:t>И.И.Платонова</w:t>
            </w:r>
            <w:proofErr w:type="spellEnd"/>
          </w:p>
          <w:p w:rsidR="003751F9" w:rsidRDefault="00262541" w:rsidP="00262541">
            <w:pPr>
              <w:tabs>
                <w:tab w:val="left" w:pos="5407"/>
              </w:tabs>
            </w:pPr>
            <w:r>
              <w:t>Специалист ГОЧС М.В. 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 xml:space="preserve">Руководители 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предприятий,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директора клубов, школ,</w:t>
            </w:r>
          </w:p>
          <w:p w:rsidR="003751F9" w:rsidRDefault="003751F9" w:rsidP="00AB63F2">
            <w:pPr>
              <w:tabs>
                <w:tab w:val="left" w:pos="5407"/>
              </w:tabs>
            </w:pPr>
            <w:proofErr w:type="gramStart"/>
            <w:r>
              <w:t>заведующая больницы</w:t>
            </w:r>
            <w:proofErr w:type="gramEnd"/>
            <w:r>
              <w:t>, начальник ПЧ-147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6.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B12FD2">
            <w:pPr>
              <w:tabs>
                <w:tab w:val="left" w:pos="5407"/>
              </w:tabs>
            </w:pPr>
            <w:r>
              <w:t>О ходе подготовки объектов ЖКХ к отопительному сезону 20</w:t>
            </w:r>
            <w:r w:rsidR="004C28AC">
              <w:t>2</w:t>
            </w:r>
            <w:r w:rsidR="006B7CEC">
              <w:t>4-2025</w:t>
            </w:r>
            <w:r>
              <w:t xml:space="preserve"> года.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август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CEC" w:rsidRDefault="003751F9" w:rsidP="00262541">
            <w:pPr>
              <w:tabs>
                <w:tab w:val="left" w:pos="5407"/>
              </w:tabs>
            </w:pPr>
            <w:r>
              <w:t xml:space="preserve">Специалист </w:t>
            </w:r>
            <w:r w:rsidR="006B7CEC">
              <w:t xml:space="preserve">администрации </w:t>
            </w:r>
          </w:p>
          <w:p w:rsidR="003751F9" w:rsidRDefault="00262541" w:rsidP="00262541">
            <w:pPr>
              <w:tabs>
                <w:tab w:val="left" w:pos="5407"/>
              </w:tabs>
            </w:pPr>
            <w:r>
              <w:t>Е.В. Бухарова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члены КЧС и ПБ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AC4584" w:rsidP="00AB63F2">
            <w:pPr>
              <w:tabs>
                <w:tab w:val="left" w:pos="5407"/>
              </w:tabs>
            </w:pPr>
            <w:r>
              <w:t>7</w:t>
            </w:r>
            <w:r w:rsidR="003751F9"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Принять участие в проведении Всероссийской тренировки по ГО.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4 октября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2</w:t>
            </w:r>
            <w:r w:rsidR="006B7CEC">
              <w:t>024</w:t>
            </w:r>
            <w:r>
              <w:t xml:space="preserve"> г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41" w:rsidRDefault="00262541" w:rsidP="00262541">
            <w:pPr>
              <w:tabs>
                <w:tab w:val="left" w:pos="5407"/>
              </w:tabs>
            </w:pPr>
            <w:r>
              <w:t>И.о. председателя КЧС и ПБ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администрации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Тайтурского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городского поселения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Усольского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образования Иркутской области</w:t>
            </w:r>
          </w:p>
          <w:p w:rsidR="00262541" w:rsidRDefault="00262541" w:rsidP="00262541">
            <w:pPr>
              <w:tabs>
                <w:tab w:val="left" w:pos="5407"/>
              </w:tabs>
            </w:pPr>
            <w:proofErr w:type="spellStart"/>
            <w:r>
              <w:t>И.И.Платонова</w:t>
            </w:r>
            <w:proofErr w:type="spellEnd"/>
          </w:p>
          <w:p w:rsidR="003751F9" w:rsidRDefault="00262541" w:rsidP="00262541">
            <w:pPr>
              <w:tabs>
                <w:tab w:val="left" w:pos="5407"/>
              </w:tabs>
            </w:pPr>
            <w:r>
              <w:lastRenderedPageBreak/>
              <w:t>Специалист ГОЧС М.В. 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lastRenderedPageBreak/>
              <w:t>члены КЧС и ПБ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8C5112" w:rsidP="00AB63F2">
            <w:pPr>
              <w:tabs>
                <w:tab w:val="left" w:pos="5407"/>
              </w:tabs>
            </w:pPr>
            <w:r>
              <w:lastRenderedPageBreak/>
              <w:t>8</w:t>
            </w:r>
            <w:r w:rsidR="003751F9"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 xml:space="preserve">1.О подготовке к </w:t>
            </w:r>
            <w:proofErr w:type="spellStart"/>
            <w:r w:rsidR="00647FF9">
              <w:t>осенне</w:t>
            </w:r>
            <w:proofErr w:type="spellEnd"/>
            <w:r w:rsidR="00D579BC">
              <w:t xml:space="preserve"> </w:t>
            </w:r>
            <w:r>
              <w:t xml:space="preserve">- </w:t>
            </w:r>
            <w:proofErr w:type="gramStart"/>
            <w:r>
              <w:t>летнему</w:t>
            </w:r>
            <w:proofErr w:type="gramEnd"/>
            <w:r>
              <w:t xml:space="preserve"> пожароопасному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>периоду, защите населенных пунктов от пожаров.</w:t>
            </w:r>
          </w:p>
          <w:p w:rsidR="003751F9" w:rsidRDefault="003751F9" w:rsidP="00AB63F2">
            <w:pPr>
              <w:tabs>
                <w:tab w:val="left" w:pos="5407"/>
              </w:tabs>
            </w:pPr>
            <w:r>
              <w:t xml:space="preserve">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Октябрь-ноябрь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41" w:rsidRDefault="00262541" w:rsidP="00262541">
            <w:pPr>
              <w:tabs>
                <w:tab w:val="left" w:pos="5407"/>
              </w:tabs>
            </w:pPr>
            <w:r>
              <w:t>И.о. председателя КЧС и ПБ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администрации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Тайтурского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городского поселения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Усольского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образования Иркутской области</w:t>
            </w:r>
          </w:p>
          <w:p w:rsidR="00262541" w:rsidRDefault="00262541" w:rsidP="00262541">
            <w:pPr>
              <w:tabs>
                <w:tab w:val="left" w:pos="5407"/>
              </w:tabs>
            </w:pPr>
            <w:proofErr w:type="spellStart"/>
            <w:r>
              <w:t>И.И.Платонова</w:t>
            </w:r>
            <w:proofErr w:type="spellEnd"/>
          </w:p>
          <w:p w:rsidR="003751F9" w:rsidRDefault="00262541" w:rsidP="00262541">
            <w:pPr>
              <w:tabs>
                <w:tab w:val="left" w:pos="5407"/>
              </w:tabs>
            </w:pPr>
            <w:r>
              <w:t>Специалист ГОЧС М.В. 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члены КЧС и ПБ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  <w:tr w:rsidR="003751F9" w:rsidTr="001E53A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8C5112" w:rsidP="00AB63F2">
            <w:pPr>
              <w:tabs>
                <w:tab w:val="left" w:pos="5407"/>
              </w:tabs>
            </w:pPr>
            <w:r>
              <w:t>9</w:t>
            </w:r>
            <w:r w:rsidR="003751F9"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Проведение совещания об организации и ходе обучения населения в области обеспечения безопасности жизнедеятельности</w:t>
            </w:r>
            <w:proofErr w:type="gramStart"/>
            <w:r>
              <w:t xml:space="preserve"> .</w:t>
            </w:r>
            <w:proofErr w:type="gramEnd"/>
          </w:p>
          <w:p w:rsidR="003751F9" w:rsidRDefault="0091245F" w:rsidP="00AB63F2">
            <w:pPr>
              <w:tabs>
                <w:tab w:val="left" w:pos="5407"/>
              </w:tabs>
            </w:pPr>
            <w:r>
              <w:t>Об итогах работы КЧС и ПБ в 2024</w:t>
            </w:r>
            <w:r w:rsidR="003751F9">
              <w:t xml:space="preserve"> году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декабрь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541" w:rsidRDefault="00262541" w:rsidP="00262541">
            <w:pPr>
              <w:tabs>
                <w:tab w:val="left" w:pos="5407"/>
              </w:tabs>
            </w:pPr>
            <w:r>
              <w:t>И.о. председателя КЧС и ПБ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администрации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Тайтурского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городского поселения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Усольского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 xml:space="preserve">муниципального </w:t>
            </w:r>
          </w:p>
          <w:p w:rsidR="00262541" w:rsidRDefault="00262541" w:rsidP="00262541">
            <w:pPr>
              <w:tabs>
                <w:tab w:val="left" w:pos="5407"/>
              </w:tabs>
            </w:pPr>
            <w:r>
              <w:t>образования Иркутской области</w:t>
            </w:r>
          </w:p>
          <w:p w:rsidR="00262541" w:rsidRDefault="00262541" w:rsidP="00262541">
            <w:pPr>
              <w:tabs>
                <w:tab w:val="left" w:pos="5407"/>
              </w:tabs>
            </w:pPr>
            <w:proofErr w:type="spellStart"/>
            <w:r>
              <w:t>И.И.Платонова</w:t>
            </w:r>
            <w:proofErr w:type="spellEnd"/>
          </w:p>
          <w:p w:rsidR="003751F9" w:rsidRDefault="00262541" w:rsidP="00262541">
            <w:pPr>
              <w:tabs>
                <w:tab w:val="left" w:pos="5407"/>
              </w:tabs>
            </w:pPr>
            <w:r>
              <w:t>Специалист ГОЧС М.В. Васильева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1F9" w:rsidRDefault="003751F9" w:rsidP="00AB63F2">
            <w:pPr>
              <w:tabs>
                <w:tab w:val="left" w:pos="5407"/>
              </w:tabs>
            </w:pPr>
            <w:r>
              <w:t>члены КЧС и ПБ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F9" w:rsidRDefault="003751F9" w:rsidP="00AB63F2">
            <w:pPr>
              <w:tabs>
                <w:tab w:val="left" w:pos="5407"/>
              </w:tabs>
            </w:pPr>
          </w:p>
        </w:tc>
      </w:tr>
    </w:tbl>
    <w:p w:rsidR="003751F9" w:rsidRDefault="003751F9" w:rsidP="003751F9">
      <w:pPr>
        <w:tabs>
          <w:tab w:val="left" w:pos="5407"/>
        </w:tabs>
      </w:pPr>
    </w:p>
    <w:p w:rsidR="003751F9" w:rsidRDefault="003751F9" w:rsidP="003751F9">
      <w:pPr>
        <w:tabs>
          <w:tab w:val="left" w:pos="5407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:rsidR="00D5011A" w:rsidRDefault="00D5011A" w:rsidP="003751F9">
      <w:pPr>
        <w:pStyle w:val="20"/>
        <w:rPr>
          <w:sz w:val="20"/>
          <w:szCs w:val="20"/>
        </w:rPr>
      </w:pPr>
    </w:p>
    <w:p w:rsidR="00D5011A" w:rsidRPr="00D5011A" w:rsidRDefault="00D5011A" w:rsidP="00D5011A"/>
    <w:p w:rsidR="00D5011A" w:rsidRDefault="00D5011A" w:rsidP="003751F9">
      <w:pPr>
        <w:pStyle w:val="20"/>
        <w:rPr>
          <w:sz w:val="20"/>
          <w:szCs w:val="20"/>
        </w:rPr>
      </w:pPr>
    </w:p>
    <w:p w:rsidR="003751F9" w:rsidRPr="00B5176D" w:rsidRDefault="00D5011A" w:rsidP="003751F9">
      <w:pPr>
        <w:pStyle w:val="20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3751F9" w:rsidRDefault="003751F9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3751F9" w:rsidSect="002471DA">
      <w:headerReference w:type="default" r:id="rId11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078" w:rsidRDefault="00402078">
      <w:r>
        <w:separator/>
      </w:r>
    </w:p>
  </w:endnote>
  <w:endnote w:type="continuationSeparator" w:id="0">
    <w:p w:rsidR="00402078" w:rsidRDefault="0040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078" w:rsidRDefault="00402078">
      <w:r>
        <w:separator/>
      </w:r>
    </w:p>
  </w:footnote>
  <w:footnote w:type="continuationSeparator" w:id="0">
    <w:p w:rsidR="00402078" w:rsidRDefault="00402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12F" w:rsidRDefault="00F6012F" w:rsidP="00F6012F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F04681"/>
    <w:multiLevelType w:val="hybridMultilevel"/>
    <w:tmpl w:val="8FC2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B6062"/>
    <w:multiLevelType w:val="multilevel"/>
    <w:tmpl w:val="73B67D96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8357A8"/>
    <w:multiLevelType w:val="multilevel"/>
    <w:tmpl w:val="FE7C8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>
    <w:nsid w:val="6A841B0A"/>
    <w:multiLevelType w:val="hybridMultilevel"/>
    <w:tmpl w:val="B2B2F82C"/>
    <w:lvl w:ilvl="0" w:tplc="748EDCC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AD777A"/>
    <w:multiLevelType w:val="hybridMultilevel"/>
    <w:tmpl w:val="2BC0BD84"/>
    <w:lvl w:ilvl="0" w:tplc="AA029E08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15"/>
  </w:num>
  <w:num w:numId="2">
    <w:abstractNumId w:val="10"/>
  </w:num>
  <w:num w:numId="3">
    <w:abstractNumId w:val="23"/>
  </w:num>
  <w:num w:numId="4">
    <w:abstractNumId w:val="24"/>
  </w:num>
  <w:num w:numId="5">
    <w:abstractNumId w:val="8"/>
  </w:num>
  <w:num w:numId="6">
    <w:abstractNumId w:val="1"/>
  </w:num>
  <w:num w:numId="7">
    <w:abstractNumId w:val="2"/>
  </w:num>
  <w:num w:numId="8">
    <w:abstractNumId w:val="17"/>
  </w:num>
  <w:num w:numId="9">
    <w:abstractNumId w:val="7"/>
  </w:num>
  <w:num w:numId="10">
    <w:abstractNumId w:val="0"/>
  </w:num>
  <w:num w:numId="11">
    <w:abstractNumId w:val="12"/>
  </w:num>
  <w:num w:numId="12">
    <w:abstractNumId w:val="9"/>
  </w:num>
  <w:num w:numId="13">
    <w:abstractNumId w:val="11"/>
  </w:num>
  <w:num w:numId="14">
    <w:abstractNumId w:val="16"/>
  </w:num>
  <w:num w:numId="15">
    <w:abstractNumId w:val="18"/>
  </w:num>
  <w:num w:numId="16">
    <w:abstractNumId w:val="1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4"/>
  </w:num>
  <w:num w:numId="20">
    <w:abstractNumId w:val="22"/>
  </w:num>
  <w:num w:numId="21">
    <w:abstractNumId w:val="21"/>
  </w:num>
  <w:num w:numId="22">
    <w:abstractNumId w:val="6"/>
  </w:num>
  <w:num w:numId="23">
    <w:abstractNumId w:val="20"/>
  </w:num>
  <w:num w:numId="24">
    <w:abstractNumId w:val="25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99C"/>
    <w:rsid w:val="00025C5C"/>
    <w:rsid w:val="00026740"/>
    <w:rsid w:val="00026B29"/>
    <w:rsid w:val="0002734A"/>
    <w:rsid w:val="00027783"/>
    <w:rsid w:val="000277C9"/>
    <w:rsid w:val="000305CA"/>
    <w:rsid w:val="00030AA6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A0D"/>
    <w:rsid w:val="00070EAB"/>
    <w:rsid w:val="00071000"/>
    <w:rsid w:val="00071B8F"/>
    <w:rsid w:val="00071DDA"/>
    <w:rsid w:val="00071E31"/>
    <w:rsid w:val="00072172"/>
    <w:rsid w:val="000724E9"/>
    <w:rsid w:val="00073353"/>
    <w:rsid w:val="000734A7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3C6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0316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6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586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9C8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277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4D8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3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5FC3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37F8A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41"/>
    <w:rsid w:val="0026258F"/>
    <w:rsid w:val="00262C92"/>
    <w:rsid w:val="002634A3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2BC0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77996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C795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7D7"/>
    <w:rsid w:val="00300BE1"/>
    <w:rsid w:val="00301036"/>
    <w:rsid w:val="003011B3"/>
    <w:rsid w:val="0030137A"/>
    <w:rsid w:val="003013D1"/>
    <w:rsid w:val="00301A42"/>
    <w:rsid w:val="00301A99"/>
    <w:rsid w:val="00302085"/>
    <w:rsid w:val="00303BDE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3B16"/>
    <w:rsid w:val="00323BA0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2B67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1F9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29F8"/>
    <w:rsid w:val="003A3868"/>
    <w:rsid w:val="003A4DD6"/>
    <w:rsid w:val="003A4DE2"/>
    <w:rsid w:val="003A574E"/>
    <w:rsid w:val="003A79AD"/>
    <w:rsid w:val="003A7F84"/>
    <w:rsid w:val="003B04FE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698"/>
    <w:rsid w:val="003C0B46"/>
    <w:rsid w:val="003C105C"/>
    <w:rsid w:val="003C129B"/>
    <w:rsid w:val="003C1A08"/>
    <w:rsid w:val="003C2E36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1DC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0DA7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07AB"/>
    <w:rsid w:val="0040201A"/>
    <w:rsid w:val="00402078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27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2B3E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6AEF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8AC"/>
    <w:rsid w:val="004C2CBE"/>
    <w:rsid w:val="004C2D45"/>
    <w:rsid w:val="004C3F18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C72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19C1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865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1AF6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CCC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DE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47FF9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2A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B7CEC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43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47D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2D4F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5D72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35EB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4FEF"/>
    <w:rsid w:val="008C5112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2C39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210"/>
    <w:rsid w:val="00910C36"/>
    <w:rsid w:val="00911953"/>
    <w:rsid w:val="0091245F"/>
    <w:rsid w:val="00912EDF"/>
    <w:rsid w:val="00912F48"/>
    <w:rsid w:val="0091309C"/>
    <w:rsid w:val="00913B91"/>
    <w:rsid w:val="009146CA"/>
    <w:rsid w:val="00915105"/>
    <w:rsid w:val="00915593"/>
    <w:rsid w:val="00916D1A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43A2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2EF0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2CE8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8A3"/>
    <w:rsid w:val="00990BDC"/>
    <w:rsid w:val="009915D2"/>
    <w:rsid w:val="0099245C"/>
    <w:rsid w:val="009926CC"/>
    <w:rsid w:val="00992D67"/>
    <w:rsid w:val="00992EF8"/>
    <w:rsid w:val="009932E5"/>
    <w:rsid w:val="0099361C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6ED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50A7"/>
    <w:rsid w:val="009E69E6"/>
    <w:rsid w:val="009E6AFE"/>
    <w:rsid w:val="009E714B"/>
    <w:rsid w:val="009F1466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6DC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5F31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3D90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6F20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B63F2"/>
    <w:rsid w:val="00AC013C"/>
    <w:rsid w:val="00AC03E7"/>
    <w:rsid w:val="00AC0631"/>
    <w:rsid w:val="00AC1416"/>
    <w:rsid w:val="00AC18C6"/>
    <w:rsid w:val="00AC1CF3"/>
    <w:rsid w:val="00AC3365"/>
    <w:rsid w:val="00AC3664"/>
    <w:rsid w:val="00AC4584"/>
    <w:rsid w:val="00AC4918"/>
    <w:rsid w:val="00AC4B05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7C7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6E8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0EC6"/>
    <w:rsid w:val="00B11C84"/>
    <w:rsid w:val="00B11EAA"/>
    <w:rsid w:val="00B129E3"/>
    <w:rsid w:val="00B12FD2"/>
    <w:rsid w:val="00B136BB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3AB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0D97"/>
    <w:rsid w:val="00B414A8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C1A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97793"/>
    <w:rsid w:val="00BA0EBD"/>
    <w:rsid w:val="00BA1218"/>
    <w:rsid w:val="00BA1698"/>
    <w:rsid w:val="00BA1F08"/>
    <w:rsid w:val="00BA277A"/>
    <w:rsid w:val="00BA3CEE"/>
    <w:rsid w:val="00BA4155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329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2A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508E"/>
    <w:rsid w:val="00C167BB"/>
    <w:rsid w:val="00C16AB6"/>
    <w:rsid w:val="00C16E7B"/>
    <w:rsid w:val="00C17187"/>
    <w:rsid w:val="00C17A7E"/>
    <w:rsid w:val="00C20F39"/>
    <w:rsid w:val="00C21681"/>
    <w:rsid w:val="00C21770"/>
    <w:rsid w:val="00C219C2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875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6AFD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5D5F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240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2F54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323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11A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579BC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0DE3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23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1B83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57E"/>
    <w:rsid w:val="00E226F4"/>
    <w:rsid w:val="00E23214"/>
    <w:rsid w:val="00E2401D"/>
    <w:rsid w:val="00E24E89"/>
    <w:rsid w:val="00E24FD4"/>
    <w:rsid w:val="00E2597F"/>
    <w:rsid w:val="00E266E6"/>
    <w:rsid w:val="00E26ECB"/>
    <w:rsid w:val="00E27192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495D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4FEB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969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82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C796A"/>
    <w:rsid w:val="00EC7A6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0B96"/>
    <w:rsid w:val="00EE231C"/>
    <w:rsid w:val="00EE2F7F"/>
    <w:rsid w:val="00EE3085"/>
    <w:rsid w:val="00EE32AF"/>
    <w:rsid w:val="00EE4D4A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63E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12F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0C3B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0D72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51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1FC2"/>
    <w:rsid w:val="00FD2EF0"/>
    <w:rsid w:val="00FD2F00"/>
    <w:rsid w:val="00FD4DC8"/>
    <w:rsid w:val="00FD5223"/>
    <w:rsid w:val="00FD5293"/>
    <w:rsid w:val="00FD52F0"/>
    <w:rsid w:val="00FD739B"/>
    <w:rsid w:val="00FD7D34"/>
    <w:rsid w:val="00FE0E28"/>
    <w:rsid w:val="00FE13CB"/>
    <w:rsid w:val="00FE1E48"/>
    <w:rsid w:val="00FE26F1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252E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a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d">
    <w:name w:val="Balloon Text"/>
    <w:basedOn w:val="a0"/>
    <w:link w:val="ae"/>
    <w:rsid w:val="009F4548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9F4548"/>
    <w:rPr>
      <w:rFonts w:ascii="Tahoma" w:hAnsi="Tahoma" w:cs="Tahoma"/>
      <w:sz w:val="16"/>
      <w:szCs w:val="16"/>
    </w:rPr>
  </w:style>
  <w:style w:type="character" w:styleId="af">
    <w:name w:val="annotation reference"/>
    <w:rsid w:val="00185E59"/>
    <w:rPr>
      <w:sz w:val="16"/>
      <w:szCs w:val="16"/>
    </w:rPr>
  </w:style>
  <w:style w:type="paragraph" w:styleId="af0">
    <w:name w:val="annotation text"/>
    <w:basedOn w:val="a0"/>
    <w:link w:val="af1"/>
    <w:rsid w:val="00185E5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rsid w:val="00185E59"/>
  </w:style>
  <w:style w:type="paragraph" w:styleId="af2">
    <w:name w:val="annotation subject"/>
    <w:basedOn w:val="af0"/>
    <w:next w:val="af0"/>
    <w:link w:val="af3"/>
    <w:rsid w:val="00185E59"/>
    <w:rPr>
      <w:b/>
      <w:bCs/>
    </w:rPr>
  </w:style>
  <w:style w:type="character" w:customStyle="1" w:styleId="af3">
    <w:name w:val="Тема примечания Знак"/>
    <w:link w:val="af2"/>
    <w:rsid w:val="00185E59"/>
    <w:rPr>
      <w:b/>
      <w:bCs/>
    </w:rPr>
  </w:style>
  <w:style w:type="paragraph" w:customStyle="1" w:styleId="af4">
    <w:qFormat/>
    <w:rsid w:val="001C2262"/>
    <w:pPr>
      <w:jc w:val="center"/>
    </w:pPr>
    <w:rPr>
      <w:b/>
      <w:sz w:val="24"/>
      <w:szCs w:val="24"/>
    </w:rPr>
  </w:style>
  <w:style w:type="character" w:customStyle="1" w:styleId="af5">
    <w:name w:val="Заголовок Знак"/>
    <w:rsid w:val="001C2262"/>
    <w:rPr>
      <w:b/>
      <w:sz w:val="24"/>
      <w:szCs w:val="24"/>
    </w:rPr>
  </w:style>
  <w:style w:type="paragraph" w:styleId="af6">
    <w:name w:val="Title"/>
    <w:basedOn w:val="a0"/>
    <w:next w:val="a0"/>
    <w:link w:val="af7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basedOn w:val="a1"/>
    <w:link w:val="af6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Body Text Indent"/>
    <w:basedOn w:val="a0"/>
    <w:link w:val="af9"/>
    <w:semiHidden/>
    <w:unhideWhenUsed/>
    <w:rsid w:val="003751F9"/>
    <w:pPr>
      <w:spacing w:after="120"/>
      <w:ind w:left="283"/>
    </w:pPr>
  </w:style>
  <w:style w:type="character" w:customStyle="1" w:styleId="af9">
    <w:name w:val="Основной текст с отступом Знак"/>
    <w:basedOn w:val="a1"/>
    <w:link w:val="af8"/>
    <w:semiHidden/>
    <w:rsid w:val="003751F9"/>
    <w:rPr>
      <w:sz w:val="24"/>
      <w:szCs w:val="24"/>
    </w:rPr>
  </w:style>
  <w:style w:type="paragraph" w:styleId="afa">
    <w:name w:val="List Paragraph"/>
    <w:basedOn w:val="a0"/>
    <w:uiPriority w:val="34"/>
    <w:qFormat/>
    <w:rsid w:val="00D579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taiturka.irkm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41779-3DF4-4962-B4D7-A12148F5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467</TotalTime>
  <Pages>1</Pages>
  <Words>2418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16169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94</cp:revision>
  <cp:lastPrinted>2024-04-18T03:52:00Z</cp:lastPrinted>
  <dcterms:created xsi:type="dcterms:W3CDTF">2019-10-10T01:27:00Z</dcterms:created>
  <dcterms:modified xsi:type="dcterms:W3CDTF">2024-04-18T04:57:00Z</dcterms:modified>
</cp:coreProperties>
</file>